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A1C04E" w14:textId="77777777" w:rsidR="007455DB" w:rsidRDefault="007455DB" w:rsidP="007455DB">
      <w:pPr>
        <w:rPr>
          <w:noProof/>
          <w:lang w:eastAsia="en-GB"/>
        </w:rPr>
      </w:pPr>
      <w:r w:rsidRPr="00694BF8">
        <w:rPr>
          <w:noProof/>
          <w:lang w:eastAsia="en-AU"/>
        </w:rPr>
        <mc:AlternateContent>
          <mc:Choice Requires="wps">
            <w:drawing>
              <wp:anchor distT="0" distB="0" distL="114300" distR="114300" simplePos="0" relativeHeight="251658241" behindDoc="0" locked="0" layoutInCell="1" allowOverlap="1" wp14:anchorId="00AEFAEE" wp14:editId="53DD3F12">
                <wp:simplePos x="0" y="0"/>
                <wp:positionH relativeFrom="margin">
                  <wp:posOffset>-40722</wp:posOffset>
                </wp:positionH>
                <wp:positionV relativeFrom="margin">
                  <wp:posOffset>-72390</wp:posOffset>
                </wp:positionV>
                <wp:extent cx="5876290" cy="1343025"/>
                <wp:effectExtent l="0" t="0" r="0" b="9525"/>
                <wp:wrapNone/>
                <wp:docPr id="5" name="Text Box 5"/>
                <wp:cNvGraphicFramePr/>
                <a:graphic xmlns:a="http://schemas.openxmlformats.org/drawingml/2006/main">
                  <a:graphicData uri="http://schemas.microsoft.com/office/word/2010/wordprocessingShape">
                    <wps:wsp>
                      <wps:cNvSpPr txBox="1"/>
                      <wps:spPr>
                        <a:xfrm>
                          <a:off x="0" y="0"/>
                          <a:ext cx="5876290" cy="1343025"/>
                        </a:xfrm>
                        <a:prstGeom prst="rect">
                          <a:avLst/>
                        </a:prstGeom>
                        <a:noFill/>
                        <a:ln>
                          <a:noFill/>
                        </a:ln>
                        <a:effectLst/>
                      </wps:spPr>
                      <wps:txbx>
                        <w:txbxContent>
                          <w:sdt>
                            <w:sdtPr>
                              <w:rPr>
                                <w:rFonts w:asciiTheme="minorHAnsi" w:hAnsiTheme="minorHAnsi" w:cstheme="minorHAnsi"/>
                                <w:noProof/>
                                <w:color w:val="FFFFFF" w:themeColor="background1"/>
                                <w:sz w:val="52"/>
                                <w:szCs w:val="52"/>
                                <w:lang w:val="en-US"/>
                              </w:rPr>
                              <w:alias w:val="Title"/>
                              <w:tag w:val=""/>
                              <w:id w:val="-324749099"/>
                              <w:placeholder>
                                <w:docPart w:val="4218E0FEDC9A481EB37FF5BA20AB9414"/>
                              </w:placeholder>
                              <w:dataBinding w:prefixMappings="xmlns:ns0='http://purl.org/dc/elements/1.1/' xmlns:ns1='http://schemas.openxmlformats.org/package/2006/metadata/core-properties' " w:xpath="/ns1:coreProperties[1]/ns0:title[1]" w:storeItemID="{6C3C8BC8-F283-45AE-878A-BAB7291924A1}"/>
                              <w:text/>
                            </w:sdtPr>
                            <w:sdtEndPr/>
                            <w:sdtContent>
                              <w:p w14:paraId="57D3E4AD" w14:textId="317DBEA1" w:rsidR="007455DB" w:rsidRDefault="0003258D" w:rsidP="009F3901">
                                <w:pPr>
                                  <w:spacing w:after="0" w:line="540" w:lineRule="exact"/>
                                  <w:jc w:val="left"/>
                                  <w:rPr>
                                    <w:rFonts w:asciiTheme="minorHAnsi" w:hAnsiTheme="minorHAnsi" w:cstheme="minorHAnsi"/>
                                    <w:noProof/>
                                    <w:color w:val="FFFFFF" w:themeColor="background1"/>
                                    <w:sz w:val="52"/>
                                    <w:szCs w:val="52"/>
                                    <w:lang w:val="en-US"/>
                                  </w:rPr>
                                </w:pPr>
                                <w:r>
                                  <w:rPr>
                                    <w:rFonts w:asciiTheme="minorHAnsi" w:hAnsiTheme="minorHAnsi" w:cstheme="minorHAnsi"/>
                                    <w:noProof/>
                                    <w:color w:val="FFFFFF" w:themeColor="background1"/>
                                    <w:sz w:val="52"/>
                                    <w:szCs w:val="52"/>
                                    <w:lang w:val="en-US"/>
                                  </w:rPr>
                                  <w:t>Infrastructure - Specification - Buffer Stops</w:t>
                                </w:r>
                              </w:p>
                            </w:sdtContent>
                          </w:sdt>
                          <w:p w14:paraId="19BD142B" w14:textId="66CE949B" w:rsidR="009F3901" w:rsidRPr="00652729" w:rsidRDefault="00652729" w:rsidP="009F3901">
                            <w:pPr>
                              <w:spacing w:after="0" w:line="540" w:lineRule="exact"/>
                              <w:jc w:val="left"/>
                              <w:rPr>
                                <w:rFonts w:asciiTheme="minorHAnsi" w:hAnsiTheme="minorHAnsi" w:cstheme="minorHAnsi"/>
                                <w:noProof/>
                                <w:color w:val="FFFFFF" w:themeColor="background1"/>
                                <w:sz w:val="40"/>
                                <w:szCs w:val="40"/>
                                <w:lang w:val="en-US"/>
                              </w:rPr>
                            </w:pPr>
                            <w:r w:rsidRPr="00652729">
                              <w:rPr>
                                <w:rFonts w:asciiTheme="minorHAnsi" w:hAnsiTheme="minorHAnsi" w:cstheme="minorHAnsi"/>
                                <w:noProof/>
                                <w:color w:val="FFFFFF" w:themeColor="background1"/>
                                <w:sz w:val="36"/>
                                <w:szCs w:val="36"/>
                                <w:lang w:val="en-US"/>
                              </w:rPr>
                              <w:t>For Passenger Carrying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type id="_x0000_t202" coordsize="21600,21600" o:spt="202" path="m,l,21600r21600,l21600,xe" w14:anchorId="00AEFAEE">
                <v:stroke joinstyle="miter"/>
                <v:path gradientshapeok="t" o:connecttype="rect"/>
              </v:shapetype>
              <v:shape id="Text Box 5" style="position:absolute;left:0;text-align:left;margin-left:-3.2pt;margin-top:-5.7pt;width:462.7pt;height:105.7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">
                <v:textbox>
                  <w:txbxContent>
                    <w:sdt>
                      <w:sdtPr>
                        <w:rPr>
                          <w:rFonts w:asciiTheme="minorHAnsi" w:hAnsiTheme="minorHAnsi" w:cstheme="minorHAnsi"/>
                          <w:noProof/>
                          <w:color w:val="FFFFFF" w:themeColor="background1"/>
                          <w:sz w:val="52"/>
                          <w:szCs w:val="52"/>
                          <w:lang w:val="en-US"/>
                        </w:rPr>
                        <w:alias w:val="Title"/>
                        <w:tag w:val=""/>
                        <w:id w:val="-324749099"/>
                        <w:placeholder>
                          <w:docPart w:val="4218E0FEDC9A481EB37FF5BA20AB9414"/>
                        </w:placeholder>
                        <w:dataBinding w:prefixMappings="xmlns:ns0='http://purl.org/dc/elements/1.1/' xmlns:ns1='http://schemas.openxmlformats.org/package/2006/metadata/core-properties' " w:xpath="/ns1:coreProperties[1]/ns0:title[1]" w:storeItemID="{6C3C8BC8-F283-45AE-878A-BAB7291924A1}"/>
                        <w:text/>
                      </w:sdtPr>
                      <w:sdtContent>
                        <w:p w:rsidR="007455DB" w:rsidP="009F3901" w:rsidRDefault="0003258D" w14:paraId="57D3E4AD" w14:textId="317DBEA1">
                          <w:pPr>
                            <w:spacing w:after="0" w:line="540" w:lineRule="exact"/>
                            <w:jc w:val="left"/>
                            <w:rPr>
                              <w:rFonts w:asciiTheme="minorHAnsi" w:hAnsiTheme="minorHAnsi" w:cstheme="minorHAnsi"/>
                              <w:noProof/>
                              <w:color w:val="FFFFFF" w:themeColor="background1"/>
                              <w:sz w:val="52"/>
                              <w:szCs w:val="52"/>
                              <w:lang w:val="en-US"/>
                            </w:rPr>
                          </w:pPr>
                          <w:r>
                            <w:rPr>
                              <w:rFonts w:asciiTheme="minorHAnsi" w:hAnsiTheme="minorHAnsi" w:cstheme="minorHAnsi"/>
                              <w:noProof/>
                              <w:color w:val="FFFFFF" w:themeColor="background1"/>
                              <w:sz w:val="52"/>
                              <w:szCs w:val="52"/>
                              <w:lang w:val="en-US"/>
                            </w:rPr>
                            <w:t>Infrastructure - Specification - Buffer Stops</w:t>
                          </w:r>
                        </w:p>
                      </w:sdtContent>
                    </w:sdt>
                    <w:p w:rsidRPr="00652729" w:rsidR="009F3901" w:rsidP="009F3901" w:rsidRDefault="00652729" w14:paraId="19BD142B" w14:textId="66CE949B">
                      <w:pPr>
                        <w:spacing w:after="0" w:line="540" w:lineRule="exact"/>
                        <w:jc w:val="left"/>
                        <w:rPr>
                          <w:rFonts w:asciiTheme="minorHAnsi" w:hAnsiTheme="minorHAnsi" w:cstheme="minorHAnsi"/>
                          <w:noProof/>
                          <w:color w:val="FFFFFF" w:themeColor="background1"/>
                          <w:sz w:val="40"/>
                          <w:szCs w:val="40"/>
                          <w:lang w:val="en-US"/>
                        </w:rPr>
                      </w:pPr>
                      <w:r w:rsidRPr="00652729">
                        <w:rPr>
                          <w:rFonts w:asciiTheme="minorHAnsi" w:hAnsiTheme="minorHAnsi" w:cstheme="minorHAnsi"/>
                          <w:noProof/>
                          <w:color w:val="FFFFFF" w:themeColor="background1"/>
                          <w:sz w:val="36"/>
                          <w:szCs w:val="36"/>
                          <w:lang w:val="en-US"/>
                        </w:rPr>
                        <w:t>For Passenger Carrying Services</w:t>
                      </w:r>
                    </w:p>
                  </w:txbxContent>
                </v:textbox>
                <w10:wrap anchorx="margin" anchory="margin"/>
              </v:shape>
            </w:pict>
          </mc:Fallback>
        </mc:AlternateContent>
      </w:r>
    </w:p>
    <w:p w14:paraId="0A5B5172" w14:textId="77777777" w:rsidR="007455DB" w:rsidRDefault="007455DB" w:rsidP="007455DB">
      <w:pPr>
        <w:rPr>
          <w:noProof/>
          <w:lang w:eastAsia="en-GB"/>
        </w:rPr>
      </w:pPr>
    </w:p>
    <w:p w14:paraId="6C504579" w14:textId="77777777" w:rsidR="007455DB" w:rsidRDefault="007455DB" w:rsidP="007455DB">
      <w:pPr>
        <w:rPr>
          <w:noProof/>
          <w:lang w:eastAsia="en-GB"/>
        </w:rPr>
      </w:pPr>
    </w:p>
    <w:p w14:paraId="5E862299" w14:textId="77777777" w:rsidR="007455DB" w:rsidRDefault="007455DB" w:rsidP="007455DB">
      <w:pPr>
        <w:rPr>
          <w:noProof/>
          <w:lang w:eastAsia="en-GB"/>
        </w:rPr>
      </w:pPr>
    </w:p>
    <w:p w14:paraId="5AEA3A4C" w14:textId="77777777" w:rsidR="007455DB" w:rsidRDefault="007455DB" w:rsidP="007455DB">
      <w:pPr>
        <w:rPr>
          <w:noProof/>
          <w:lang w:eastAsia="en-GB"/>
        </w:rPr>
      </w:pPr>
    </w:p>
    <w:p w14:paraId="66CB52F8" w14:textId="77777777" w:rsidR="007455DB" w:rsidRDefault="007455DB" w:rsidP="007455DB">
      <w:pPr>
        <w:rPr>
          <w:noProof/>
          <w:lang w:eastAsia="en-GB"/>
        </w:rPr>
      </w:pPr>
      <w:r>
        <w:rPr>
          <w:noProof/>
          <w:lang w:eastAsia="en-GB"/>
        </w:rPr>
        <mc:AlternateContent>
          <mc:Choice Requires="wpg">
            <w:drawing>
              <wp:anchor distT="0" distB="0" distL="114300" distR="114300" simplePos="0" relativeHeight="251658240" behindDoc="0" locked="0" layoutInCell="1" allowOverlap="1" wp14:anchorId="69C981BC" wp14:editId="3241F850">
                <wp:simplePos x="0" y="0"/>
                <wp:positionH relativeFrom="column">
                  <wp:posOffset>797560</wp:posOffset>
                </wp:positionH>
                <wp:positionV relativeFrom="paragraph">
                  <wp:posOffset>228269</wp:posOffset>
                </wp:positionV>
                <wp:extent cx="3281045" cy="953135"/>
                <wp:effectExtent l="0" t="0" r="0" b="0"/>
                <wp:wrapNone/>
                <wp:docPr id="137" name="Group 137"/>
                <wp:cNvGraphicFramePr/>
                <a:graphic xmlns:a="http://schemas.openxmlformats.org/drawingml/2006/main">
                  <a:graphicData uri="http://schemas.microsoft.com/office/word/2010/wordprocessingGroup">
                    <wpg:wgp>
                      <wpg:cNvGrpSpPr/>
                      <wpg:grpSpPr>
                        <a:xfrm>
                          <a:off x="0" y="0"/>
                          <a:ext cx="3281045" cy="953135"/>
                          <a:chOff x="0" y="0"/>
                          <a:chExt cx="3281416" cy="953254"/>
                        </a:xfrm>
                      </wpg:grpSpPr>
                      <wps:wsp>
                        <wps:cNvPr id="138" name="Text Box 138"/>
                        <wps:cNvSpPr txBox="1"/>
                        <wps:spPr>
                          <a:xfrm>
                            <a:off x="8626" y="0"/>
                            <a:ext cx="3272790" cy="375285"/>
                          </a:xfrm>
                          <a:prstGeom prst="rect">
                            <a:avLst/>
                          </a:prstGeom>
                          <a:noFill/>
                          <a:ln>
                            <a:noFill/>
                          </a:ln>
                          <a:effectLst/>
                        </wps:spPr>
                        <wps:txbx>
                          <w:txbxContent>
                            <w:p w14:paraId="1E7DEEB9" w14:textId="43ECEA12" w:rsidR="007455DB" w:rsidRPr="00BF47F6" w:rsidRDefault="008A460C" w:rsidP="007455DB">
                              <w:pPr>
                                <w:rPr>
                                  <w:rFonts w:asciiTheme="majorHAnsi" w:hAnsiTheme="majorHAnsi"/>
                                  <w:noProof/>
                                  <w:color w:val="FFFFFF" w:themeColor="background1"/>
                                  <w:sz w:val="32"/>
                                  <w:szCs w:val="32"/>
                                </w:rPr>
                              </w:pPr>
                              <w:sdt>
                                <w:sdtPr>
                                  <w:rPr>
                                    <w:rFonts w:asciiTheme="majorHAnsi" w:hAnsiTheme="majorHAnsi"/>
                                    <w:noProof/>
                                    <w:color w:val="FFFFFF" w:themeColor="background1"/>
                                    <w:sz w:val="32"/>
                                    <w:szCs w:val="32"/>
                                  </w:rPr>
                                  <w:alias w:val="Document Number"/>
                                  <w:tag w:val="CDMSDocumentNumber"/>
                                  <w:id w:val="-303008269"/>
                                  <w:dataBinding w:prefixMappings="xmlns:ns0='http://schemas.microsoft.com/office/2006/metadata/properties' xmlns:ns1='http://www.w3.org/2001/XMLSchema-instance' xmlns:ns2='http://schemas.microsoft.com/office/infopath/2007/PartnerControls' xmlns:ns3='68593c66-38e1-4137-ab99-741ea6ea2622' xmlns:ns4='ac97533f-1294-478f-8634-1f8d7a692391' xmlns:ns5='http://schemas.microsoft.com/sharepoint/v4' " w:xpath="/ns0:properties[1]/documentManagement[1]/ns3:CDMSDocumentNumber[1]" w:storeItemID="{C2C91FE0-DAA4-48D5-9C5A-1CCB4977E6EE}"/>
                                  <w:text/>
                                </w:sdtPr>
                                <w:sdtEndPr/>
                                <w:sdtContent>
                                  <w:r w:rsidR="00964A05">
                                    <w:rPr>
                                      <w:rFonts w:asciiTheme="majorHAnsi" w:hAnsiTheme="majorHAnsi"/>
                                      <w:noProof/>
                                      <w:color w:val="FFFFFF" w:themeColor="background1"/>
                                      <w:sz w:val="32"/>
                                      <w:szCs w:val="32"/>
                                    </w:rPr>
                                    <w:t>CE-019-S</w:t>
                                  </w:r>
                                  <w:r w:rsidR="006A7C8C">
                                    <w:rPr>
                                      <w:rFonts w:asciiTheme="majorHAnsi" w:hAnsiTheme="majorHAnsi"/>
                                      <w:noProof/>
                                      <w:color w:val="FFFFFF" w:themeColor="background1"/>
                                      <w:sz w:val="32"/>
                                      <w:szCs w:val="32"/>
                                    </w:rPr>
                                    <w:t>P</w:t>
                                  </w:r>
                                  <w:r w:rsidR="00964A05">
                                    <w:rPr>
                                      <w:rFonts w:asciiTheme="majorHAnsi" w:hAnsiTheme="majorHAnsi"/>
                                      <w:noProof/>
                                      <w:color w:val="FFFFFF" w:themeColor="background1"/>
                                      <w:sz w:val="32"/>
                                      <w:szCs w:val="32"/>
                                    </w:rPr>
                                    <w:t>-0042</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9" name="Text Box 139"/>
                        <wps:cNvSpPr txBox="1"/>
                        <wps:spPr>
                          <a:xfrm>
                            <a:off x="8626" y="301924"/>
                            <a:ext cx="3272790" cy="375285"/>
                          </a:xfrm>
                          <a:prstGeom prst="rect">
                            <a:avLst/>
                          </a:prstGeom>
                          <a:noFill/>
                          <a:ln>
                            <a:noFill/>
                          </a:ln>
                          <a:effectLst/>
                        </wps:spPr>
                        <wps:txbx>
                          <w:txbxContent>
                            <w:p w14:paraId="47ECAC64" w14:textId="5BC29524" w:rsidR="007455DB" w:rsidRPr="00BF47F6" w:rsidRDefault="008A460C" w:rsidP="007455DB">
                              <w:pPr>
                                <w:rPr>
                                  <w:rFonts w:asciiTheme="majorHAnsi" w:hAnsiTheme="majorHAnsi"/>
                                  <w:noProof/>
                                  <w:color w:val="FFFFFF" w:themeColor="background1"/>
                                  <w:sz w:val="32"/>
                                  <w:szCs w:val="32"/>
                                </w:rPr>
                              </w:pPr>
                              <w:sdt>
                                <w:sdtPr>
                                  <w:rPr>
                                    <w:rFonts w:asciiTheme="majorHAnsi" w:hAnsiTheme="majorHAnsi"/>
                                    <w:noProof/>
                                    <w:color w:val="FFFFFF" w:themeColor="background1"/>
                                    <w:sz w:val="32"/>
                                    <w:szCs w:val="32"/>
                                  </w:rPr>
                                  <w:alias w:val="Revision Number"/>
                                  <w:tag w:val="RevisionNumber"/>
                                  <w:id w:val="-336618546"/>
                                  <w:dataBinding w:prefixMappings="xmlns:ns0='http://schemas.microsoft.com/office/2006/metadata/properties' xmlns:ns1='http://www.w3.org/2001/XMLSchema-instance' xmlns:ns2='http://schemas.microsoft.com/office/infopath/2007/PartnerControls' xmlns:ns3='68593c66-38e1-4137-ab99-741ea6ea2622' xmlns:ns4='ac97533f-1294-478f-8634-1f8d7a692391' xmlns:ns5='http://schemas.microsoft.com/sharepoint/v4' " w:xpath="/ns0:properties[1]/documentManagement[1]/ns3:RevisionNumber[1]" w:storeItemID="{C2C91FE0-DAA4-48D5-9C5A-1CCB4977E6EE}"/>
                                  <w:text/>
                                </w:sdtPr>
                                <w:sdtEndPr/>
                                <w:sdtContent>
                                  <w:r w:rsidR="00353A9E">
                                    <w:rPr>
                                      <w:rFonts w:asciiTheme="majorHAnsi" w:hAnsiTheme="majorHAnsi"/>
                                      <w:noProof/>
                                      <w:color w:val="FFFFFF" w:themeColor="background1"/>
                                      <w:sz w:val="32"/>
                                      <w:szCs w:val="32"/>
                                    </w:rPr>
                                    <w:t>3.02</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0" name="Text Box 140"/>
                        <wps:cNvSpPr txBox="1"/>
                        <wps:spPr>
                          <a:xfrm>
                            <a:off x="0" y="577969"/>
                            <a:ext cx="3272790" cy="375285"/>
                          </a:xfrm>
                          <a:prstGeom prst="rect">
                            <a:avLst/>
                          </a:prstGeom>
                          <a:noFill/>
                          <a:ln>
                            <a:noFill/>
                          </a:ln>
                          <a:effectLst/>
                        </wps:spPr>
                        <wps:txbx>
                          <w:txbxContent>
                            <w:p w14:paraId="2D91F762" w14:textId="331538E3" w:rsidR="007455DB" w:rsidRPr="00BF47F6" w:rsidRDefault="008A460C" w:rsidP="007455DB">
                              <w:pPr>
                                <w:rPr>
                                  <w:rFonts w:asciiTheme="majorHAnsi" w:hAnsiTheme="majorHAnsi"/>
                                  <w:noProof/>
                                  <w:color w:val="FFFFFF" w:themeColor="background1"/>
                                  <w:sz w:val="32"/>
                                  <w:szCs w:val="32"/>
                                </w:rPr>
                              </w:pPr>
                              <w:sdt>
                                <w:sdtPr>
                                  <w:rPr>
                                    <w:rFonts w:asciiTheme="majorHAnsi" w:hAnsiTheme="majorHAnsi"/>
                                    <w:noProof/>
                                    <w:color w:val="FFFFFF" w:themeColor="background1"/>
                                    <w:sz w:val="32"/>
                                    <w:szCs w:val="32"/>
                                  </w:rPr>
                                  <w:alias w:val="Date Published"/>
                                  <w:tag w:val="DatePublished"/>
                                  <w:id w:val="1044952428"/>
                                  <w:dataBinding w:prefixMappings="xmlns:ns0='http://schemas.microsoft.com/office/2006/metadata/properties' xmlns:ns1='http://www.w3.org/2001/XMLSchema-instance' xmlns:ns2='http://schemas.microsoft.com/office/infopath/2007/PartnerControls' xmlns:ns3='68593c66-38e1-4137-ab99-741ea6ea2622' xmlns:ns4='ac97533f-1294-478f-8634-1f8d7a692391' xmlns:ns5='http://schemas.microsoft.com/sharepoint/v4' " w:xpath="/ns0:properties[1]/documentManagement[1]/ns3:DatePublished[1]" w:storeItemID="{C2C91FE0-DAA4-48D5-9C5A-1CCB4977E6EE}"/>
                                  <w:date w:fullDate="2026-06-24T16:56:00Z">
                                    <w:dateFormat w:val="d/MM/yyyy"/>
                                    <w:lid w:val="en-AU"/>
                                    <w:storeMappedDataAs w:val="dateTime"/>
                                    <w:calendar w:val="gregorian"/>
                                  </w:date>
                                </w:sdtPr>
                                <w:sdtEndPr/>
                                <w:sdtContent>
                                  <w:r w:rsidR="00353A9E">
                                    <w:rPr>
                                      <w:rFonts w:asciiTheme="majorHAnsi" w:hAnsiTheme="majorHAnsi"/>
                                      <w:noProof/>
                                      <w:color w:val="FFFFFF" w:themeColor="background1"/>
                                      <w:sz w:val="32"/>
                                      <w:szCs w:val="32"/>
                                      <w:lang w:val="en-AU"/>
                                    </w:rPr>
                                    <w:t>24/06/2026</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9C981BC" id="Group 137" o:spid="_x0000_s1027" style="position:absolute;left:0;text-align:left;margin-left:62.8pt;margin-top:17.95pt;width:258.35pt;height:75.05pt;z-index:251658240" coordsize="32814,9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">
                <v:shapetype id="_x0000_t202" coordsize="21600,21600" o:spt="202" path="m,l,21600r21600,l21600,xe">
                  <v:stroke joinstyle="miter"/>
                  <v:path gradientshapeok="t" o:connecttype="rect"/>
                </v:shapetype>
                <v:shape id="Text Box 138" o:spid="_x0000_s1028" type="#_x0000_t202" style="position:absolute;left:86;width:32728;height:3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" filled="f" stroked="f">
                  <v:textbox>
                    <w:txbxContent>
                      <w:p w14:paraId="1E7DEEB9" w14:textId="43ECEA12" w:rsidR="007455DB" w:rsidRPr="00BF47F6" w:rsidRDefault="008A460C" w:rsidP="007455DB">
                        <w:pPr>
                          <w:rPr>
                            <w:rFonts w:asciiTheme="majorHAnsi" w:hAnsiTheme="majorHAnsi"/>
                            <w:noProof/>
                            <w:color w:val="FFFFFF" w:themeColor="background1"/>
                            <w:sz w:val="32"/>
                            <w:szCs w:val="32"/>
                          </w:rPr>
                        </w:pPr>
                        <w:sdt>
                          <w:sdtPr>
                            <w:rPr>
                              <w:rFonts w:asciiTheme="majorHAnsi" w:hAnsiTheme="majorHAnsi"/>
                              <w:noProof/>
                              <w:color w:val="FFFFFF" w:themeColor="background1"/>
                              <w:sz w:val="32"/>
                              <w:szCs w:val="32"/>
                            </w:rPr>
                            <w:alias w:val="Document Number"/>
                            <w:tag w:val="CDMSDocumentNumber"/>
                            <w:id w:val="-303008269"/>
                            <w:dataBinding w:prefixMappings="xmlns:ns0='http://schemas.microsoft.com/office/2006/metadata/properties' xmlns:ns1='http://www.w3.org/2001/XMLSchema-instance' xmlns:ns2='http://schemas.microsoft.com/office/infopath/2007/PartnerControls' xmlns:ns3='68593c66-38e1-4137-ab99-741ea6ea2622' xmlns:ns4='ac97533f-1294-478f-8634-1f8d7a692391' xmlns:ns5='http://schemas.microsoft.com/sharepoint/v4' " w:xpath="/ns0:properties[1]/documentManagement[1]/ns3:CDMSDocumentNumber[1]" w:storeItemID="{C2C91FE0-DAA4-48D5-9C5A-1CCB4977E6EE}"/>
                            <w:text/>
                          </w:sdtPr>
                          <w:sdtEndPr/>
                          <w:sdtContent>
                            <w:r w:rsidR="00964A05">
                              <w:rPr>
                                <w:rFonts w:asciiTheme="majorHAnsi" w:hAnsiTheme="majorHAnsi"/>
                                <w:noProof/>
                                <w:color w:val="FFFFFF" w:themeColor="background1"/>
                                <w:sz w:val="32"/>
                                <w:szCs w:val="32"/>
                              </w:rPr>
                              <w:t>CE-019-S</w:t>
                            </w:r>
                            <w:r w:rsidR="006A7C8C">
                              <w:rPr>
                                <w:rFonts w:asciiTheme="majorHAnsi" w:hAnsiTheme="majorHAnsi"/>
                                <w:noProof/>
                                <w:color w:val="FFFFFF" w:themeColor="background1"/>
                                <w:sz w:val="32"/>
                                <w:szCs w:val="32"/>
                              </w:rPr>
                              <w:t>P</w:t>
                            </w:r>
                            <w:r w:rsidR="00964A05">
                              <w:rPr>
                                <w:rFonts w:asciiTheme="majorHAnsi" w:hAnsiTheme="majorHAnsi"/>
                                <w:noProof/>
                                <w:color w:val="FFFFFF" w:themeColor="background1"/>
                                <w:sz w:val="32"/>
                                <w:szCs w:val="32"/>
                              </w:rPr>
                              <w:t>-0042</w:t>
                            </w:r>
                          </w:sdtContent>
                        </w:sdt>
                      </w:p>
                    </w:txbxContent>
                  </v:textbox>
                </v:shape>
                <v:shape id="Text Box 139" o:spid="_x0000_s1029" type="#_x0000_t202" style="position:absolute;left:86;top:3019;width:32728;height:3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" filled="f" stroked="f">
                  <v:textbox>
                    <w:txbxContent>
                      <w:p w14:paraId="47ECAC64" w14:textId="5BC29524" w:rsidR="007455DB" w:rsidRPr="00BF47F6" w:rsidRDefault="008A460C" w:rsidP="007455DB">
                        <w:pPr>
                          <w:rPr>
                            <w:rFonts w:asciiTheme="majorHAnsi" w:hAnsiTheme="majorHAnsi"/>
                            <w:noProof/>
                            <w:color w:val="FFFFFF" w:themeColor="background1"/>
                            <w:sz w:val="32"/>
                            <w:szCs w:val="32"/>
                          </w:rPr>
                        </w:pPr>
                        <w:sdt>
                          <w:sdtPr>
                            <w:rPr>
                              <w:rFonts w:asciiTheme="majorHAnsi" w:hAnsiTheme="majorHAnsi"/>
                              <w:noProof/>
                              <w:color w:val="FFFFFF" w:themeColor="background1"/>
                              <w:sz w:val="32"/>
                              <w:szCs w:val="32"/>
                            </w:rPr>
                            <w:alias w:val="Revision Number"/>
                            <w:tag w:val="RevisionNumber"/>
                            <w:id w:val="-336618546"/>
                            <w:dataBinding w:prefixMappings="xmlns:ns0='http://schemas.microsoft.com/office/2006/metadata/properties' xmlns:ns1='http://www.w3.org/2001/XMLSchema-instance' xmlns:ns2='http://schemas.microsoft.com/office/infopath/2007/PartnerControls' xmlns:ns3='68593c66-38e1-4137-ab99-741ea6ea2622' xmlns:ns4='ac97533f-1294-478f-8634-1f8d7a692391' xmlns:ns5='http://schemas.microsoft.com/sharepoint/v4' " w:xpath="/ns0:properties[1]/documentManagement[1]/ns3:RevisionNumber[1]" w:storeItemID="{C2C91FE0-DAA4-48D5-9C5A-1CCB4977E6EE}"/>
                            <w:text/>
                          </w:sdtPr>
                          <w:sdtEndPr/>
                          <w:sdtContent>
                            <w:r w:rsidR="00353A9E">
                              <w:rPr>
                                <w:rFonts w:asciiTheme="majorHAnsi" w:hAnsiTheme="majorHAnsi"/>
                                <w:noProof/>
                                <w:color w:val="FFFFFF" w:themeColor="background1"/>
                                <w:sz w:val="32"/>
                                <w:szCs w:val="32"/>
                              </w:rPr>
                              <w:t>3.02</w:t>
                            </w:r>
                          </w:sdtContent>
                        </w:sdt>
                      </w:p>
                    </w:txbxContent>
                  </v:textbox>
                </v:shape>
                <v:shape id="Text Box 140" o:spid="_x0000_s1030" type="#_x0000_t202" style="position:absolute;top:5779;width:32727;height:3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" filled="f" stroked="f">
                  <v:textbox>
                    <w:txbxContent>
                      <w:p w14:paraId="2D91F762" w14:textId="331538E3" w:rsidR="007455DB" w:rsidRPr="00BF47F6" w:rsidRDefault="008A460C" w:rsidP="007455DB">
                        <w:pPr>
                          <w:rPr>
                            <w:rFonts w:asciiTheme="majorHAnsi" w:hAnsiTheme="majorHAnsi"/>
                            <w:noProof/>
                            <w:color w:val="FFFFFF" w:themeColor="background1"/>
                            <w:sz w:val="32"/>
                            <w:szCs w:val="32"/>
                          </w:rPr>
                        </w:pPr>
                        <w:sdt>
                          <w:sdtPr>
                            <w:rPr>
                              <w:rFonts w:asciiTheme="majorHAnsi" w:hAnsiTheme="majorHAnsi"/>
                              <w:noProof/>
                              <w:color w:val="FFFFFF" w:themeColor="background1"/>
                              <w:sz w:val="32"/>
                              <w:szCs w:val="32"/>
                            </w:rPr>
                            <w:alias w:val="Date Published"/>
                            <w:tag w:val="DatePublished"/>
                            <w:id w:val="1044952428"/>
                            <w:dataBinding w:prefixMappings="xmlns:ns0='http://schemas.microsoft.com/office/2006/metadata/properties' xmlns:ns1='http://www.w3.org/2001/XMLSchema-instance' xmlns:ns2='http://schemas.microsoft.com/office/infopath/2007/PartnerControls' xmlns:ns3='68593c66-38e1-4137-ab99-741ea6ea2622' xmlns:ns4='ac97533f-1294-478f-8634-1f8d7a692391' xmlns:ns5='http://schemas.microsoft.com/sharepoint/v4' " w:xpath="/ns0:properties[1]/documentManagement[1]/ns3:DatePublished[1]" w:storeItemID="{C2C91FE0-DAA4-48D5-9C5A-1CCB4977E6EE}"/>
                            <w:date w:fullDate="2026-06-24T16:56:00Z">
                              <w:dateFormat w:val="d/MM/yyyy"/>
                              <w:lid w:val="en-AU"/>
                              <w:storeMappedDataAs w:val="dateTime"/>
                              <w:calendar w:val="gregorian"/>
                            </w:date>
                          </w:sdtPr>
                          <w:sdtEndPr/>
                          <w:sdtContent>
                            <w:r w:rsidR="00353A9E">
                              <w:rPr>
                                <w:rFonts w:asciiTheme="majorHAnsi" w:hAnsiTheme="majorHAnsi"/>
                                <w:noProof/>
                                <w:color w:val="FFFFFF" w:themeColor="background1"/>
                                <w:sz w:val="32"/>
                                <w:szCs w:val="32"/>
                                <w:lang w:val="en-AU"/>
                              </w:rPr>
                              <w:t>24/06/2026</w:t>
                            </w:r>
                          </w:sdtContent>
                        </w:sdt>
                      </w:p>
                    </w:txbxContent>
                  </v:textbox>
                </v:shape>
              </v:group>
            </w:pict>
          </mc:Fallback>
        </mc:AlternateContent>
      </w:r>
    </w:p>
    <w:p w14:paraId="213ADA60" w14:textId="77777777" w:rsidR="007455DB" w:rsidRDefault="007455DB" w:rsidP="007455DB">
      <w:pPr>
        <w:rPr>
          <w:noProof/>
          <w:lang w:eastAsia="en-GB"/>
        </w:rPr>
      </w:pPr>
    </w:p>
    <w:p w14:paraId="69D84607" w14:textId="77777777" w:rsidR="007455DB" w:rsidRDefault="007455DB" w:rsidP="007455DB">
      <w:pPr>
        <w:rPr>
          <w:noProof/>
          <w:lang w:eastAsia="en-GB"/>
        </w:rPr>
      </w:pPr>
    </w:p>
    <w:p w14:paraId="29035A61" w14:textId="77777777" w:rsidR="007455DB" w:rsidRDefault="007455DB" w:rsidP="007455DB">
      <w:pPr>
        <w:rPr>
          <w:noProof/>
          <w:lang w:eastAsia="en-GB"/>
        </w:rPr>
      </w:pPr>
    </w:p>
    <w:p w14:paraId="2BCB2DE4" w14:textId="574A48B3" w:rsidR="00895DD3" w:rsidRDefault="00895DD3" w:rsidP="00895DD3">
      <w:pPr>
        <w:rPr>
          <w:noProof/>
          <w:lang w:eastAsia="en-GB"/>
        </w:rPr>
      </w:pPr>
    </w:p>
    <w:p w14:paraId="2BCB2DE5" w14:textId="09D24280" w:rsidR="00895DD3" w:rsidRDefault="00895DD3" w:rsidP="00895DD3">
      <w:pPr>
        <w:rPr>
          <w:noProof/>
          <w:lang w:eastAsia="en-GB"/>
        </w:rPr>
      </w:pPr>
    </w:p>
    <w:p w14:paraId="5B2A35F3" w14:textId="6EC0F000" w:rsidR="00592864" w:rsidRDefault="00592864" w:rsidP="00895DD3">
      <w:pPr>
        <w:rPr>
          <w:noProof/>
          <w:lang w:eastAsia="en-GB"/>
        </w:rPr>
      </w:pPr>
    </w:p>
    <w:p w14:paraId="2B0E280E" w14:textId="5446A266" w:rsidR="00592864" w:rsidRDefault="00592864" w:rsidP="00895DD3">
      <w:pPr>
        <w:rPr>
          <w:noProof/>
          <w:lang w:eastAsia="en-GB"/>
        </w:rPr>
      </w:pPr>
    </w:p>
    <w:p w14:paraId="34D10EE1" w14:textId="77777777" w:rsidR="009E556D" w:rsidRDefault="009E556D" w:rsidP="00895DD3">
      <w:pPr>
        <w:rPr>
          <w:noProof/>
          <w:lang w:eastAsia="en-GB"/>
        </w:rPr>
      </w:pPr>
    </w:p>
    <w:p w14:paraId="227E7370" w14:textId="209E9B48" w:rsidR="009E556D" w:rsidRDefault="009E556D" w:rsidP="00895DD3">
      <w:pPr>
        <w:rPr>
          <w:noProof/>
          <w:lang w:eastAsia="en-GB"/>
        </w:rPr>
      </w:pPr>
    </w:p>
    <w:p w14:paraId="3EC2C3B4" w14:textId="0B145F37" w:rsidR="00592864" w:rsidRDefault="00592864" w:rsidP="00895DD3">
      <w:pPr>
        <w:rPr>
          <w:noProof/>
          <w:lang w:eastAsia="en-GB"/>
        </w:rPr>
      </w:pPr>
    </w:p>
    <w:p w14:paraId="70DB1E6E" w14:textId="0BC1343F" w:rsidR="00592864" w:rsidRDefault="00592864" w:rsidP="00895DD3">
      <w:pPr>
        <w:rPr>
          <w:noProof/>
          <w:lang w:eastAsia="en-GB"/>
        </w:rPr>
      </w:pPr>
    </w:p>
    <w:p w14:paraId="15485AB4" w14:textId="13CC57E7" w:rsidR="00592864" w:rsidRDefault="00592864" w:rsidP="00895DD3">
      <w:pPr>
        <w:rPr>
          <w:noProof/>
          <w:lang w:eastAsia="en-GB"/>
        </w:rPr>
      </w:pPr>
    </w:p>
    <w:p w14:paraId="2154E85A" w14:textId="51627759" w:rsidR="00592864" w:rsidRDefault="00592864" w:rsidP="00895DD3">
      <w:pPr>
        <w:rPr>
          <w:noProof/>
          <w:lang w:eastAsia="en-GB"/>
        </w:rPr>
      </w:pPr>
    </w:p>
    <w:p w14:paraId="49896314" w14:textId="36AAD6A0" w:rsidR="00592864" w:rsidRDefault="00592864" w:rsidP="00895DD3">
      <w:pPr>
        <w:rPr>
          <w:noProof/>
          <w:lang w:eastAsia="en-GB"/>
        </w:rPr>
      </w:pPr>
    </w:p>
    <w:p w14:paraId="52F8823A" w14:textId="22A8DD90" w:rsidR="00592864" w:rsidRDefault="00592864" w:rsidP="00895DD3">
      <w:pPr>
        <w:rPr>
          <w:noProof/>
          <w:lang w:eastAsia="en-GB"/>
        </w:rPr>
      </w:pPr>
    </w:p>
    <w:p w14:paraId="4348A5C5" w14:textId="550C42D8" w:rsidR="00592864" w:rsidRDefault="00592864" w:rsidP="00895DD3">
      <w:pPr>
        <w:rPr>
          <w:noProof/>
          <w:lang w:eastAsia="en-GB"/>
        </w:rPr>
      </w:pPr>
    </w:p>
    <w:p w14:paraId="526D2EDC" w14:textId="41AB9852" w:rsidR="00592864" w:rsidRDefault="00592864" w:rsidP="00895DD3">
      <w:pPr>
        <w:rPr>
          <w:noProof/>
          <w:lang w:eastAsia="en-GB"/>
        </w:rPr>
      </w:pPr>
    </w:p>
    <w:p w14:paraId="6EFF58EE" w14:textId="04E1C353" w:rsidR="00592864" w:rsidRDefault="00AE7DE7" w:rsidP="00895DD3">
      <w:pPr>
        <w:rPr>
          <w:noProof/>
          <w:lang w:eastAsia="en-GB"/>
        </w:rPr>
      </w:pPr>
      <w:r>
        <w:rPr>
          <w:noProof/>
        </w:rPr>
        <w:drawing>
          <wp:anchor distT="0" distB="0" distL="114300" distR="114300" simplePos="0" relativeHeight="251658242" behindDoc="0" locked="0" layoutInCell="1" allowOverlap="1" wp14:anchorId="2457DABF" wp14:editId="343E68A6">
            <wp:simplePos x="0" y="0"/>
            <wp:positionH relativeFrom="column">
              <wp:posOffset>2965450</wp:posOffset>
            </wp:positionH>
            <wp:positionV relativeFrom="paragraph">
              <wp:posOffset>1999615</wp:posOffset>
            </wp:positionV>
            <wp:extent cx="3376930" cy="627380"/>
            <wp:effectExtent l="0" t="0" r="0" b="1270"/>
            <wp:wrapNone/>
            <wp:docPr id="1638951194" name="Picture 1" descr="A black and white image of a numb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120934" name="Picture 1" descr="A black and white image of a number&#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3376930" cy="627380"/>
                    </a:xfrm>
                    <a:prstGeom prst="rect">
                      <a:avLst/>
                    </a:prstGeom>
                  </pic:spPr>
                </pic:pic>
              </a:graphicData>
            </a:graphic>
          </wp:anchor>
        </w:drawing>
      </w:r>
    </w:p>
    <w:p w14:paraId="346E7CE6" w14:textId="56A4A1D8" w:rsidR="00592864" w:rsidRDefault="00592864" w:rsidP="00895DD3">
      <w:pPr>
        <w:rPr>
          <w:noProof/>
          <w:lang w:eastAsia="en-GB"/>
        </w:rPr>
        <w:sectPr w:rsidR="00592864" w:rsidSect="00707494">
          <w:headerReference w:type="even" r:id="rId14"/>
          <w:headerReference w:type="default" r:id="rId15"/>
          <w:footerReference w:type="even" r:id="rId16"/>
          <w:footerReference w:type="default" r:id="rId17"/>
          <w:headerReference w:type="first" r:id="rId18"/>
          <w:footerReference w:type="first" r:id="rId19"/>
          <w:pgSz w:w="11900" w:h="16840" w:code="9"/>
          <w:pgMar w:top="1871" w:right="1134" w:bottom="1644" w:left="1134" w:header="709" w:footer="709" w:gutter="0"/>
          <w:cols w:space="708"/>
          <w:titlePg/>
          <w:docGrid w:linePitch="360"/>
        </w:sectPr>
      </w:pPr>
    </w:p>
    <w:p w14:paraId="499E7B43" w14:textId="27DFE11E" w:rsidR="00FF081A" w:rsidRPr="007E0DE7" w:rsidRDefault="00FF081A" w:rsidP="00005D31">
      <w:pPr>
        <w:spacing w:before="360" w:after="240"/>
        <w:rPr>
          <w:b/>
          <w:sz w:val="32"/>
        </w:rPr>
      </w:pPr>
      <w:r w:rsidRPr="007E0DE7">
        <w:rPr>
          <w:b/>
          <w:sz w:val="32"/>
        </w:rPr>
        <w:lastRenderedPageBreak/>
        <w:t>Table of Contents</w:t>
      </w:r>
      <w:r w:rsidR="00005D31">
        <w:rPr>
          <w:b/>
          <w:sz w:val="32"/>
        </w:rPr>
        <w:t>:</w:t>
      </w:r>
    </w:p>
    <w:p w14:paraId="04B2C218" w14:textId="4CC01C18" w:rsidR="007A26B4" w:rsidRDefault="00FF081A">
      <w:pPr>
        <w:pStyle w:val="TOC1"/>
        <w:rPr>
          <w:rFonts w:asciiTheme="minorHAnsi" w:eastAsiaTheme="minorEastAsia" w:hAnsiTheme="minorHAnsi" w:cstheme="minorBidi"/>
          <w:bCs w:val="0"/>
          <w:caps w:val="0"/>
          <w:noProof/>
          <w:szCs w:val="22"/>
          <w:lang w:val="en-AU" w:eastAsia="en-AU"/>
        </w:rPr>
      </w:pPr>
      <w:r>
        <w:fldChar w:fldCharType="begin"/>
      </w:r>
      <w:r>
        <w:instrText xml:space="preserve"> TOC \o "1-3" \h \z \u </w:instrText>
      </w:r>
      <w:r>
        <w:fldChar w:fldCharType="separate"/>
      </w:r>
      <w:hyperlink w:anchor="_Toc122100958" w:history="1">
        <w:r w:rsidR="007A26B4" w:rsidRPr="00B6192E">
          <w:rPr>
            <w:rStyle w:val="Hyperlink"/>
            <w:noProof/>
          </w:rPr>
          <w:t>1</w:t>
        </w:r>
        <w:r w:rsidR="007A26B4">
          <w:rPr>
            <w:rFonts w:asciiTheme="minorHAnsi" w:eastAsiaTheme="minorEastAsia" w:hAnsiTheme="minorHAnsi" w:cstheme="minorBidi"/>
            <w:bCs w:val="0"/>
            <w:caps w:val="0"/>
            <w:noProof/>
            <w:szCs w:val="22"/>
            <w:lang w:val="en-AU" w:eastAsia="en-AU"/>
          </w:rPr>
          <w:tab/>
        </w:r>
        <w:r w:rsidR="007A26B4" w:rsidRPr="00B6192E">
          <w:rPr>
            <w:rStyle w:val="Hyperlink"/>
            <w:noProof/>
          </w:rPr>
          <w:t>PURPOSE</w:t>
        </w:r>
        <w:r w:rsidR="007A26B4">
          <w:rPr>
            <w:noProof/>
            <w:webHidden/>
          </w:rPr>
          <w:tab/>
        </w:r>
        <w:r w:rsidR="007A26B4">
          <w:rPr>
            <w:noProof/>
            <w:webHidden/>
          </w:rPr>
          <w:fldChar w:fldCharType="begin"/>
        </w:r>
        <w:r w:rsidR="007A26B4">
          <w:rPr>
            <w:noProof/>
            <w:webHidden/>
          </w:rPr>
          <w:instrText xml:space="preserve"> PAGEREF _Toc122100958 \h </w:instrText>
        </w:r>
        <w:r w:rsidR="007A26B4">
          <w:rPr>
            <w:noProof/>
            <w:webHidden/>
          </w:rPr>
        </w:r>
        <w:r w:rsidR="007A26B4">
          <w:rPr>
            <w:noProof/>
            <w:webHidden/>
          </w:rPr>
          <w:fldChar w:fldCharType="separate"/>
        </w:r>
        <w:r w:rsidR="00C47871">
          <w:rPr>
            <w:noProof/>
            <w:webHidden/>
          </w:rPr>
          <w:t>3</w:t>
        </w:r>
        <w:r w:rsidR="007A26B4">
          <w:rPr>
            <w:noProof/>
            <w:webHidden/>
          </w:rPr>
          <w:fldChar w:fldCharType="end"/>
        </w:r>
      </w:hyperlink>
    </w:p>
    <w:p w14:paraId="58CCB3FC" w14:textId="69FEE179" w:rsidR="007A26B4" w:rsidRDefault="007A26B4">
      <w:pPr>
        <w:pStyle w:val="TOC1"/>
        <w:rPr>
          <w:rFonts w:asciiTheme="minorHAnsi" w:eastAsiaTheme="minorEastAsia" w:hAnsiTheme="minorHAnsi" w:cstheme="minorBidi"/>
          <w:bCs w:val="0"/>
          <w:caps w:val="0"/>
          <w:noProof/>
          <w:szCs w:val="22"/>
          <w:lang w:val="en-AU" w:eastAsia="en-AU"/>
        </w:rPr>
      </w:pPr>
      <w:hyperlink w:anchor="_Toc122100959" w:history="1">
        <w:r w:rsidRPr="00B6192E">
          <w:rPr>
            <w:rStyle w:val="Hyperlink"/>
            <w:noProof/>
          </w:rPr>
          <w:t>2</w:t>
        </w:r>
        <w:r>
          <w:rPr>
            <w:rFonts w:asciiTheme="minorHAnsi" w:eastAsiaTheme="minorEastAsia" w:hAnsiTheme="minorHAnsi" w:cstheme="minorBidi"/>
            <w:bCs w:val="0"/>
            <w:caps w:val="0"/>
            <w:noProof/>
            <w:szCs w:val="22"/>
            <w:lang w:val="en-AU" w:eastAsia="en-AU"/>
          </w:rPr>
          <w:tab/>
        </w:r>
        <w:r w:rsidRPr="00B6192E">
          <w:rPr>
            <w:rStyle w:val="Hyperlink"/>
            <w:noProof/>
          </w:rPr>
          <w:t>SCOPE</w:t>
        </w:r>
        <w:r>
          <w:rPr>
            <w:noProof/>
            <w:webHidden/>
          </w:rPr>
          <w:tab/>
        </w:r>
        <w:r>
          <w:rPr>
            <w:noProof/>
            <w:webHidden/>
          </w:rPr>
          <w:fldChar w:fldCharType="begin"/>
        </w:r>
        <w:r>
          <w:rPr>
            <w:noProof/>
            <w:webHidden/>
          </w:rPr>
          <w:instrText xml:space="preserve"> PAGEREF _Toc122100959 \h </w:instrText>
        </w:r>
        <w:r>
          <w:rPr>
            <w:noProof/>
            <w:webHidden/>
          </w:rPr>
        </w:r>
        <w:r>
          <w:rPr>
            <w:noProof/>
            <w:webHidden/>
          </w:rPr>
          <w:fldChar w:fldCharType="separate"/>
        </w:r>
        <w:r w:rsidR="00C47871">
          <w:rPr>
            <w:noProof/>
            <w:webHidden/>
          </w:rPr>
          <w:t>3</w:t>
        </w:r>
        <w:r>
          <w:rPr>
            <w:noProof/>
            <w:webHidden/>
          </w:rPr>
          <w:fldChar w:fldCharType="end"/>
        </w:r>
      </w:hyperlink>
    </w:p>
    <w:p w14:paraId="4021BD43" w14:textId="555CDF96" w:rsidR="007A26B4" w:rsidRDefault="007A26B4">
      <w:pPr>
        <w:pStyle w:val="TOC1"/>
        <w:rPr>
          <w:rFonts w:asciiTheme="minorHAnsi" w:eastAsiaTheme="minorEastAsia" w:hAnsiTheme="minorHAnsi" w:cstheme="minorBidi"/>
          <w:bCs w:val="0"/>
          <w:caps w:val="0"/>
          <w:noProof/>
          <w:szCs w:val="22"/>
          <w:lang w:val="en-AU" w:eastAsia="en-AU"/>
        </w:rPr>
      </w:pPr>
      <w:hyperlink w:anchor="_Toc122100960" w:history="1">
        <w:r w:rsidRPr="00B6192E">
          <w:rPr>
            <w:rStyle w:val="Hyperlink"/>
            <w:noProof/>
          </w:rPr>
          <w:t>3</w:t>
        </w:r>
        <w:r>
          <w:rPr>
            <w:rFonts w:asciiTheme="minorHAnsi" w:eastAsiaTheme="minorEastAsia" w:hAnsiTheme="minorHAnsi" w:cstheme="minorBidi"/>
            <w:bCs w:val="0"/>
            <w:caps w:val="0"/>
            <w:noProof/>
            <w:szCs w:val="22"/>
            <w:lang w:val="en-AU" w:eastAsia="en-AU"/>
          </w:rPr>
          <w:tab/>
        </w:r>
        <w:r w:rsidRPr="00B6192E">
          <w:rPr>
            <w:rStyle w:val="Hyperlink"/>
            <w:noProof/>
          </w:rPr>
          <w:t>DEFINITIONS &amp; ABBREVIATIONS</w:t>
        </w:r>
        <w:r>
          <w:rPr>
            <w:noProof/>
            <w:webHidden/>
          </w:rPr>
          <w:tab/>
        </w:r>
        <w:r>
          <w:rPr>
            <w:noProof/>
            <w:webHidden/>
          </w:rPr>
          <w:fldChar w:fldCharType="begin"/>
        </w:r>
        <w:r>
          <w:rPr>
            <w:noProof/>
            <w:webHidden/>
          </w:rPr>
          <w:instrText xml:space="preserve"> PAGEREF _Toc122100960 \h </w:instrText>
        </w:r>
        <w:r>
          <w:rPr>
            <w:noProof/>
            <w:webHidden/>
          </w:rPr>
        </w:r>
        <w:r>
          <w:rPr>
            <w:noProof/>
            <w:webHidden/>
          </w:rPr>
          <w:fldChar w:fldCharType="separate"/>
        </w:r>
        <w:r w:rsidR="00C47871">
          <w:rPr>
            <w:noProof/>
            <w:webHidden/>
          </w:rPr>
          <w:t>3</w:t>
        </w:r>
        <w:r>
          <w:rPr>
            <w:noProof/>
            <w:webHidden/>
          </w:rPr>
          <w:fldChar w:fldCharType="end"/>
        </w:r>
      </w:hyperlink>
    </w:p>
    <w:p w14:paraId="696690B3" w14:textId="303C83CA" w:rsidR="007A26B4" w:rsidRDefault="007A26B4">
      <w:pPr>
        <w:pStyle w:val="TOC1"/>
        <w:rPr>
          <w:rFonts w:asciiTheme="minorHAnsi" w:eastAsiaTheme="minorEastAsia" w:hAnsiTheme="minorHAnsi" w:cstheme="minorBidi"/>
          <w:bCs w:val="0"/>
          <w:caps w:val="0"/>
          <w:noProof/>
          <w:szCs w:val="22"/>
          <w:lang w:val="en-AU" w:eastAsia="en-AU"/>
        </w:rPr>
      </w:pPr>
      <w:hyperlink w:anchor="_Toc122100961" w:history="1">
        <w:r w:rsidRPr="00B6192E">
          <w:rPr>
            <w:rStyle w:val="Hyperlink"/>
            <w:noProof/>
          </w:rPr>
          <w:t>4</w:t>
        </w:r>
        <w:r>
          <w:rPr>
            <w:rFonts w:asciiTheme="minorHAnsi" w:eastAsiaTheme="minorEastAsia" w:hAnsiTheme="minorHAnsi" w:cstheme="minorBidi"/>
            <w:bCs w:val="0"/>
            <w:caps w:val="0"/>
            <w:noProof/>
            <w:szCs w:val="22"/>
            <w:lang w:val="en-AU" w:eastAsia="en-AU"/>
          </w:rPr>
          <w:tab/>
        </w:r>
        <w:r w:rsidRPr="00B6192E">
          <w:rPr>
            <w:rStyle w:val="Hyperlink"/>
            <w:noProof/>
          </w:rPr>
          <w:t>COMPLIANCE</w:t>
        </w:r>
        <w:r>
          <w:rPr>
            <w:noProof/>
            <w:webHidden/>
          </w:rPr>
          <w:tab/>
        </w:r>
        <w:r>
          <w:rPr>
            <w:noProof/>
            <w:webHidden/>
          </w:rPr>
          <w:fldChar w:fldCharType="begin"/>
        </w:r>
        <w:r>
          <w:rPr>
            <w:noProof/>
            <w:webHidden/>
          </w:rPr>
          <w:instrText xml:space="preserve"> PAGEREF _Toc122100961 \h </w:instrText>
        </w:r>
        <w:r>
          <w:rPr>
            <w:noProof/>
            <w:webHidden/>
          </w:rPr>
        </w:r>
        <w:r>
          <w:rPr>
            <w:noProof/>
            <w:webHidden/>
          </w:rPr>
          <w:fldChar w:fldCharType="separate"/>
        </w:r>
        <w:r w:rsidR="00C47871">
          <w:rPr>
            <w:noProof/>
            <w:webHidden/>
          </w:rPr>
          <w:t>3</w:t>
        </w:r>
        <w:r>
          <w:rPr>
            <w:noProof/>
            <w:webHidden/>
          </w:rPr>
          <w:fldChar w:fldCharType="end"/>
        </w:r>
      </w:hyperlink>
    </w:p>
    <w:p w14:paraId="1ECA094F" w14:textId="2765D378" w:rsidR="007A26B4" w:rsidRDefault="007A26B4">
      <w:pPr>
        <w:pStyle w:val="TOC1"/>
        <w:rPr>
          <w:rFonts w:asciiTheme="minorHAnsi" w:eastAsiaTheme="minorEastAsia" w:hAnsiTheme="minorHAnsi" w:cstheme="minorBidi"/>
          <w:bCs w:val="0"/>
          <w:caps w:val="0"/>
          <w:noProof/>
          <w:szCs w:val="22"/>
          <w:lang w:val="en-AU" w:eastAsia="en-AU"/>
        </w:rPr>
      </w:pPr>
      <w:hyperlink w:anchor="_Toc122100962" w:history="1">
        <w:r w:rsidRPr="00B6192E">
          <w:rPr>
            <w:rStyle w:val="Hyperlink"/>
            <w:noProof/>
          </w:rPr>
          <w:t>5</w:t>
        </w:r>
        <w:r>
          <w:rPr>
            <w:rFonts w:asciiTheme="minorHAnsi" w:eastAsiaTheme="minorEastAsia" w:hAnsiTheme="minorHAnsi" w:cstheme="minorBidi"/>
            <w:bCs w:val="0"/>
            <w:caps w:val="0"/>
            <w:noProof/>
            <w:szCs w:val="22"/>
            <w:lang w:val="en-AU" w:eastAsia="en-AU"/>
          </w:rPr>
          <w:tab/>
        </w:r>
        <w:r w:rsidRPr="00B6192E">
          <w:rPr>
            <w:rStyle w:val="Hyperlink"/>
            <w:noProof/>
          </w:rPr>
          <w:t>ASSUMPTIONS</w:t>
        </w:r>
        <w:r>
          <w:rPr>
            <w:noProof/>
            <w:webHidden/>
          </w:rPr>
          <w:tab/>
        </w:r>
        <w:r>
          <w:rPr>
            <w:noProof/>
            <w:webHidden/>
          </w:rPr>
          <w:fldChar w:fldCharType="begin"/>
        </w:r>
        <w:r>
          <w:rPr>
            <w:noProof/>
            <w:webHidden/>
          </w:rPr>
          <w:instrText xml:space="preserve"> PAGEREF _Toc122100962 \h </w:instrText>
        </w:r>
        <w:r>
          <w:rPr>
            <w:noProof/>
            <w:webHidden/>
          </w:rPr>
        </w:r>
        <w:r>
          <w:rPr>
            <w:noProof/>
            <w:webHidden/>
          </w:rPr>
          <w:fldChar w:fldCharType="separate"/>
        </w:r>
        <w:r w:rsidR="00C47871">
          <w:rPr>
            <w:noProof/>
            <w:webHidden/>
          </w:rPr>
          <w:t>3</w:t>
        </w:r>
        <w:r>
          <w:rPr>
            <w:noProof/>
            <w:webHidden/>
          </w:rPr>
          <w:fldChar w:fldCharType="end"/>
        </w:r>
      </w:hyperlink>
    </w:p>
    <w:p w14:paraId="47D3CCDA" w14:textId="10AB8B61" w:rsidR="007A26B4" w:rsidRDefault="007A26B4">
      <w:pPr>
        <w:pStyle w:val="TOC1"/>
        <w:rPr>
          <w:rFonts w:asciiTheme="minorHAnsi" w:eastAsiaTheme="minorEastAsia" w:hAnsiTheme="minorHAnsi" w:cstheme="minorBidi"/>
          <w:bCs w:val="0"/>
          <w:caps w:val="0"/>
          <w:noProof/>
          <w:szCs w:val="22"/>
          <w:lang w:val="en-AU" w:eastAsia="en-AU"/>
        </w:rPr>
      </w:pPr>
      <w:hyperlink w:anchor="_Toc122100963" w:history="1">
        <w:r w:rsidRPr="00B6192E">
          <w:rPr>
            <w:rStyle w:val="Hyperlink"/>
            <w:noProof/>
          </w:rPr>
          <w:t>6</w:t>
        </w:r>
        <w:r>
          <w:rPr>
            <w:rFonts w:asciiTheme="minorHAnsi" w:eastAsiaTheme="minorEastAsia" w:hAnsiTheme="minorHAnsi" w:cstheme="minorBidi"/>
            <w:bCs w:val="0"/>
            <w:caps w:val="0"/>
            <w:noProof/>
            <w:szCs w:val="22"/>
            <w:lang w:val="en-AU" w:eastAsia="en-AU"/>
          </w:rPr>
          <w:tab/>
        </w:r>
        <w:r w:rsidRPr="00B6192E">
          <w:rPr>
            <w:rStyle w:val="Hyperlink"/>
            <w:noProof/>
          </w:rPr>
          <w:t>SPECIFICATIONS</w:t>
        </w:r>
        <w:r>
          <w:rPr>
            <w:noProof/>
            <w:webHidden/>
          </w:rPr>
          <w:tab/>
        </w:r>
        <w:r>
          <w:rPr>
            <w:noProof/>
            <w:webHidden/>
          </w:rPr>
          <w:fldChar w:fldCharType="begin"/>
        </w:r>
        <w:r>
          <w:rPr>
            <w:noProof/>
            <w:webHidden/>
          </w:rPr>
          <w:instrText xml:space="preserve"> PAGEREF _Toc122100963 \h </w:instrText>
        </w:r>
        <w:r>
          <w:rPr>
            <w:noProof/>
            <w:webHidden/>
          </w:rPr>
        </w:r>
        <w:r>
          <w:rPr>
            <w:noProof/>
            <w:webHidden/>
          </w:rPr>
          <w:fldChar w:fldCharType="separate"/>
        </w:r>
        <w:r w:rsidR="00C47871">
          <w:rPr>
            <w:noProof/>
            <w:webHidden/>
          </w:rPr>
          <w:t>4</w:t>
        </w:r>
        <w:r>
          <w:rPr>
            <w:noProof/>
            <w:webHidden/>
          </w:rPr>
          <w:fldChar w:fldCharType="end"/>
        </w:r>
      </w:hyperlink>
    </w:p>
    <w:p w14:paraId="2366A708" w14:textId="72CDCFEC" w:rsidR="007A26B4" w:rsidRDefault="007A26B4">
      <w:pPr>
        <w:pStyle w:val="TOC2"/>
        <w:tabs>
          <w:tab w:val="left" w:pos="880"/>
        </w:tabs>
        <w:rPr>
          <w:rFonts w:asciiTheme="minorHAnsi" w:eastAsiaTheme="minorEastAsia" w:hAnsiTheme="minorHAnsi" w:cstheme="minorBidi"/>
          <w:noProof/>
          <w:szCs w:val="22"/>
          <w:lang w:val="en-AU" w:eastAsia="en-AU"/>
        </w:rPr>
      </w:pPr>
      <w:hyperlink w:anchor="_Toc122100964" w:history="1">
        <w:r w:rsidRPr="00B6192E">
          <w:rPr>
            <w:rStyle w:val="Hyperlink"/>
            <w:noProof/>
          </w:rPr>
          <w:t>6.1</w:t>
        </w:r>
        <w:r>
          <w:rPr>
            <w:rFonts w:asciiTheme="minorHAnsi" w:eastAsiaTheme="minorEastAsia" w:hAnsiTheme="minorHAnsi" w:cstheme="minorBidi"/>
            <w:noProof/>
            <w:szCs w:val="22"/>
            <w:lang w:val="en-AU" w:eastAsia="en-AU"/>
          </w:rPr>
          <w:tab/>
        </w:r>
        <w:r w:rsidRPr="00B6192E">
          <w:rPr>
            <w:rStyle w:val="Hyperlink"/>
            <w:noProof/>
          </w:rPr>
          <w:t>Interface Requirements</w:t>
        </w:r>
        <w:r>
          <w:rPr>
            <w:noProof/>
            <w:webHidden/>
          </w:rPr>
          <w:tab/>
        </w:r>
        <w:r>
          <w:rPr>
            <w:noProof/>
            <w:webHidden/>
          </w:rPr>
          <w:fldChar w:fldCharType="begin"/>
        </w:r>
        <w:r>
          <w:rPr>
            <w:noProof/>
            <w:webHidden/>
          </w:rPr>
          <w:instrText xml:space="preserve"> PAGEREF _Toc122100964 \h </w:instrText>
        </w:r>
        <w:r>
          <w:rPr>
            <w:noProof/>
            <w:webHidden/>
          </w:rPr>
        </w:r>
        <w:r>
          <w:rPr>
            <w:noProof/>
            <w:webHidden/>
          </w:rPr>
          <w:fldChar w:fldCharType="separate"/>
        </w:r>
        <w:r w:rsidR="00C47871">
          <w:rPr>
            <w:noProof/>
            <w:webHidden/>
          </w:rPr>
          <w:t>4</w:t>
        </w:r>
        <w:r>
          <w:rPr>
            <w:noProof/>
            <w:webHidden/>
          </w:rPr>
          <w:fldChar w:fldCharType="end"/>
        </w:r>
      </w:hyperlink>
    </w:p>
    <w:p w14:paraId="34229D99" w14:textId="2E51AC13" w:rsidR="007A26B4" w:rsidRDefault="007A26B4">
      <w:pPr>
        <w:pStyle w:val="TOC2"/>
        <w:tabs>
          <w:tab w:val="left" w:pos="880"/>
        </w:tabs>
        <w:rPr>
          <w:rFonts w:asciiTheme="minorHAnsi" w:eastAsiaTheme="minorEastAsia" w:hAnsiTheme="minorHAnsi" w:cstheme="minorBidi"/>
          <w:noProof/>
          <w:szCs w:val="22"/>
          <w:lang w:val="en-AU" w:eastAsia="en-AU"/>
        </w:rPr>
      </w:pPr>
      <w:hyperlink w:anchor="_Toc122100965" w:history="1">
        <w:r w:rsidRPr="00B6192E">
          <w:rPr>
            <w:rStyle w:val="Hyperlink"/>
            <w:noProof/>
          </w:rPr>
          <w:t>6.2</w:t>
        </w:r>
        <w:r>
          <w:rPr>
            <w:rFonts w:asciiTheme="minorHAnsi" w:eastAsiaTheme="minorEastAsia" w:hAnsiTheme="minorHAnsi" w:cstheme="minorBidi"/>
            <w:noProof/>
            <w:szCs w:val="22"/>
            <w:lang w:val="en-AU" w:eastAsia="en-AU"/>
          </w:rPr>
          <w:tab/>
        </w:r>
        <w:r w:rsidRPr="00B6192E">
          <w:rPr>
            <w:rStyle w:val="Hyperlink"/>
            <w:noProof/>
          </w:rPr>
          <w:t>Retardation and Acceleration Limits</w:t>
        </w:r>
        <w:r>
          <w:rPr>
            <w:noProof/>
            <w:webHidden/>
          </w:rPr>
          <w:tab/>
        </w:r>
        <w:r>
          <w:rPr>
            <w:noProof/>
            <w:webHidden/>
          </w:rPr>
          <w:fldChar w:fldCharType="begin"/>
        </w:r>
        <w:r>
          <w:rPr>
            <w:noProof/>
            <w:webHidden/>
          </w:rPr>
          <w:instrText xml:space="preserve"> PAGEREF _Toc122100965 \h </w:instrText>
        </w:r>
        <w:r>
          <w:rPr>
            <w:noProof/>
            <w:webHidden/>
          </w:rPr>
        </w:r>
        <w:r>
          <w:rPr>
            <w:noProof/>
            <w:webHidden/>
          </w:rPr>
          <w:fldChar w:fldCharType="separate"/>
        </w:r>
        <w:r w:rsidR="00C47871">
          <w:rPr>
            <w:noProof/>
            <w:webHidden/>
          </w:rPr>
          <w:t>4</w:t>
        </w:r>
        <w:r>
          <w:rPr>
            <w:noProof/>
            <w:webHidden/>
          </w:rPr>
          <w:fldChar w:fldCharType="end"/>
        </w:r>
      </w:hyperlink>
    </w:p>
    <w:p w14:paraId="2F04B932" w14:textId="42C99C2B" w:rsidR="007A26B4" w:rsidRDefault="007A26B4">
      <w:pPr>
        <w:pStyle w:val="TOC2"/>
        <w:tabs>
          <w:tab w:val="left" w:pos="880"/>
        </w:tabs>
        <w:rPr>
          <w:rFonts w:asciiTheme="minorHAnsi" w:eastAsiaTheme="minorEastAsia" w:hAnsiTheme="minorHAnsi" w:cstheme="minorBidi"/>
          <w:noProof/>
          <w:szCs w:val="22"/>
          <w:lang w:val="en-AU" w:eastAsia="en-AU"/>
        </w:rPr>
      </w:pPr>
      <w:hyperlink w:anchor="_Toc122100966" w:history="1">
        <w:r w:rsidRPr="00B6192E">
          <w:rPr>
            <w:rStyle w:val="Hyperlink"/>
            <w:noProof/>
          </w:rPr>
          <w:t>6.3</w:t>
        </w:r>
        <w:r>
          <w:rPr>
            <w:rFonts w:asciiTheme="minorHAnsi" w:eastAsiaTheme="minorEastAsia" w:hAnsiTheme="minorHAnsi" w:cstheme="minorBidi"/>
            <w:noProof/>
            <w:szCs w:val="22"/>
            <w:lang w:val="en-AU" w:eastAsia="en-AU"/>
          </w:rPr>
          <w:tab/>
        </w:r>
        <w:r w:rsidRPr="00B6192E">
          <w:rPr>
            <w:rStyle w:val="Hyperlink"/>
            <w:noProof/>
          </w:rPr>
          <w:t>Visibility and Coating Requirements</w:t>
        </w:r>
        <w:r>
          <w:rPr>
            <w:noProof/>
            <w:webHidden/>
          </w:rPr>
          <w:tab/>
        </w:r>
        <w:r>
          <w:rPr>
            <w:noProof/>
            <w:webHidden/>
          </w:rPr>
          <w:fldChar w:fldCharType="begin"/>
        </w:r>
        <w:r>
          <w:rPr>
            <w:noProof/>
            <w:webHidden/>
          </w:rPr>
          <w:instrText xml:space="preserve"> PAGEREF _Toc122100966 \h </w:instrText>
        </w:r>
        <w:r>
          <w:rPr>
            <w:noProof/>
            <w:webHidden/>
          </w:rPr>
        </w:r>
        <w:r>
          <w:rPr>
            <w:noProof/>
            <w:webHidden/>
          </w:rPr>
          <w:fldChar w:fldCharType="separate"/>
        </w:r>
        <w:r w:rsidR="00C47871">
          <w:rPr>
            <w:noProof/>
            <w:webHidden/>
          </w:rPr>
          <w:t>5</w:t>
        </w:r>
        <w:r>
          <w:rPr>
            <w:noProof/>
            <w:webHidden/>
          </w:rPr>
          <w:fldChar w:fldCharType="end"/>
        </w:r>
      </w:hyperlink>
    </w:p>
    <w:p w14:paraId="634178FF" w14:textId="5F31BE9A" w:rsidR="007A26B4" w:rsidRDefault="007A26B4">
      <w:pPr>
        <w:pStyle w:val="TOC2"/>
        <w:tabs>
          <w:tab w:val="left" w:pos="880"/>
        </w:tabs>
        <w:rPr>
          <w:rFonts w:asciiTheme="minorHAnsi" w:eastAsiaTheme="minorEastAsia" w:hAnsiTheme="minorHAnsi" w:cstheme="minorBidi"/>
          <w:noProof/>
          <w:szCs w:val="22"/>
          <w:lang w:val="en-AU" w:eastAsia="en-AU"/>
        </w:rPr>
      </w:pPr>
      <w:hyperlink w:anchor="_Toc122100967" w:history="1">
        <w:r w:rsidRPr="00B6192E">
          <w:rPr>
            <w:rStyle w:val="Hyperlink"/>
            <w:noProof/>
          </w:rPr>
          <w:t>6.4</w:t>
        </w:r>
        <w:r>
          <w:rPr>
            <w:rFonts w:asciiTheme="minorHAnsi" w:eastAsiaTheme="minorEastAsia" w:hAnsiTheme="minorHAnsi" w:cstheme="minorBidi"/>
            <w:noProof/>
            <w:szCs w:val="22"/>
            <w:lang w:val="en-AU" w:eastAsia="en-AU"/>
          </w:rPr>
          <w:tab/>
        </w:r>
        <w:r w:rsidRPr="00B6192E">
          <w:rPr>
            <w:rStyle w:val="Hyperlink"/>
            <w:noProof/>
          </w:rPr>
          <w:t>Structural Design of Butter Stop</w:t>
        </w:r>
        <w:r>
          <w:rPr>
            <w:noProof/>
            <w:webHidden/>
          </w:rPr>
          <w:tab/>
        </w:r>
        <w:r>
          <w:rPr>
            <w:noProof/>
            <w:webHidden/>
          </w:rPr>
          <w:fldChar w:fldCharType="begin"/>
        </w:r>
        <w:r>
          <w:rPr>
            <w:noProof/>
            <w:webHidden/>
          </w:rPr>
          <w:instrText xml:space="preserve"> PAGEREF _Toc122100967 \h </w:instrText>
        </w:r>
        <w:r>
          <w:rPr>
            <w:noProof/>
            <w:webHidden/>
          </w:rPr>
        </w:r>
        <w:r>
          <w:rPr>
            <w:noProof/>
            <w:webHidden/>
          </w:rPr>
          <w:fldChar w:fldCharType="separate"/>
        </w:r>
        <w:r w:rsidR="00C47871">
          <w:rPr>
            <w:noProof/>
            <w:webHidden/>
          </w:rPr>
          <w:t>6</w:t>
        </w:r>
        <w:r>
          <w:rPr>
            <w:noProof/>
            <w:webHidden/>
          </w:rPr>
          <w:fldChar w:fldCharType="end"/>
        </w:r>
      </w:hyperlink>
    </w:p>
    <w:p w14:paraId="61CBB390" w14:textId="5100E8C7" w:rsidR="007A26B4" w:rsidRDefault="007A26B4">
      <w:pPr>
        <w:pStyle w:val="TOC2"/>
        <w:tabs>
          <w:tab w:val="left" w:pos="880"/>
        </w:tabs>
        <w:rPr>
          <w:rFonts w:asciiTheme="minorHAnsi" w:eastAsiaTheme="minorEastAsia" w:hAnsiTheme="minorHAnsi" w:cstheme="minorBidi"/>
          <w:noProof/>
          <w:szCs w:val="22"/>
          <w:lang w:val="en-AU" w:eastAsia="en-AU"/>
        </w:rPr>
      </w:pPr>
      <w:hyperlink w:anchor="_Toc122100968" w:history="1">
        <w:r w:rsidRPr="00B6192E">
          <w:rPr>
            <w:rStyle w:val="Hyperlink"/>
            <w:noProof/>
          </w:rPr>
          <w:t>6.5</w:t>
        </w:r>
        <w:r>
          <w:rPr>
            <w:rFonts w:asciiTheme="minorHAnsi" w:eastAsiaTheme="minorEastAsia" w:hAnsiTheme="minorHAnsi" w:cstheme="minorBidi"/>
            <w:noProof/>
            <w:szCs w:val="22"/>
            <w:lang w:val="en-AU" w:eastAsia="en-AU"/>
          </w:rPr>
          <w:tab/>
        </w:r>
        <w:r w:rsidRPr="00B6192E">
          <w:rPr>
            <w:rStyle w:val="Hyperlink"/>
            <w:noProof/>
          </w:rPr>
          <w:t>Minimum Design and Manufacturing Information</w:t>
        </w:r>
        <w:r>
          <w:rPr>
            <w:noProof/>
            <w:webHidden/>
          </w:rPr>
          <w:tab/>
        </w:r>
        <w:r>
          <w:rPr>
            <w:noProof/>
            <w:webHidden/>
          </w:rPr>
          <w:fldChar w:fldCharType="begin"/>
        </w:r>
        <w:r>
          <w:rPr>
            <w:noProof/>
            <w:webHidden/>
          </w:rPr>
          <w:instrText xml:space="preserve"> PAGEREF _Toc122100968 \h </w:instrText>
        </w:r>
        <w:r>
          <w:rPr>
            <w:noProof/>
            <w:webHidden/>
          </w:rPr>
        </w:r>
        <w:r>
          <w:rPr>
            <w:noProof/>
            <w:webHidden/>
          </w:rPr>
          <w:fldChar w:fldCharType="separate"/>
        </w:r>
        <w:r w:rsidR="00C47871">
          <w:rPr>
            <w:noProof/>
            <w:webHidden/>
          </w:rPr>
          <w:t>6</w:t>
        </w:r>
        <w:r>
          <w:rPr>
            <w:noProof/>
            <w:webHidden/>
          </w:rPr>
          <w:fldChar w:fldCharType="end"/>
        </w:r>
      </w:hyperlink>
    </w:p>
    <w:p w14:paraId="5EB48EDA" w14:textId="42D82A4F" w:rsidR="007A26B4" w:rsidRDefault="007A26B4">
      <w:pPr>
        <w:pStyle w:val="TOC1"/>
        <w:rPr>
          <w:rFonts w:asciiTheme="minorHAnsi" w:eastAsiaTheme="minorEastAsia" w:hAnsiTheme="minorHAnsi" w:cstheme="minorBidi"/>
          <w:bCs w:val="0"/>
          <w:caps w:val="0"/>
          <w:noProof/>
          <w:szCs w:val="22"/>
          <w:lang w:val="en-AU" w:eastAsia="en-AU"/>
        </w:rPr>
      </w:pPr>
      <w:hyperlink w:anchor="_Toc122100969" w:history="1">
        <w:r w:rsidRPr="00B6192E">
          <w:rPr>
            <w:rStyle w:val="Hyperlink"/>
            <w:noProof/>
          </w:rPr>
          <w:t>7</w:t>
        </w:r>
        <w:r>
          <w:rPr>
            <w:rFonts w:asciiTheme="minorHAnsi" w:eastAsiaTheme="minorEastAsia" w:hAnsiTheme="minorHAnsi" w:cstheme="minorBidi"/>
            <w:bCs w:val="0"/>
            <w:caps w:val="0"/>
            <w:noProof/>
            <w:szCs w:val="22"/>
            <w:lang w:val="en-AU" w:eastAsia="en-AU"/>
          </w:rPr>
          <w:tab/>
        </w:r>
        <w:r w:rsidRPr="00B6192E">
          <w:rPr>
            <w:rStyle w:val="Hyperlink"/>
            <w:noProof/>
          </w:rPr>
          <w:t>RELATED LEGISLATION &amp; DOCUMENTS</w:t>
        </w:r>
        <w:r>
          <w:rPr>
            <w:noProof/>
            <w:webHidden/>
          </w:rPr>
          <w:tab/>
        </w:r>
        <w:r>
          <w:rPr>
            <w:noProof/>
            <w:webHidden/>
          </w:rPr>
          <w:fldChar w:fldCharType="begin"/>
        </w:r>
        <w:r>
          <w:rPr>
            <w:noProof/>
            <w:webHidden/>
          </w:rPr>
          <w:instrText xml:space="preserve"> PAGEREF _Toc122100969 \h </w:instrText>
        </w:r>
        <w:r>
          <w:rPr>
            <w:noProof/>
            <w:webHidden/>
          </w:rPr>
        </w:r>
        <w:r>
          <w:rPr>
            <w:noProof/>
            <w:webHidden/>
          </w:rPr>
          <w:fldChar w:fldCharType="separate"/>
        </w:r>
        <w:r w:rsidR="00C47871">
          <w:rPr>
            <w:noProof/>
            <w:webHidden/>
          </w:rPr>
          <w:t>7</w:t>
        </w:r>
        <w:r>
          <w:rPr>
            <w:noProof/>
            <w:webHidden/>
          </w:rPr>
          <w:fldChar w:fldCharType="end"/>
        </w:r>
      </w:hyperlink>
    </w:p>
    <w:p w14:paraId="4FD91E7B" w14:textId="5BA59AD3" w:rsidR="007A26B4" w:rsidRDefault="007A26B4">
      <w:pPr>
        <w:pStyle w:val="TOC1"/>
        <w:rPr>
          <w:rFonts w:asciiTheme="minorHAnsi" w:eastAsiaTheme="minorEastAsia" w:hAnsiTheme="minorHAnsi" w:cstheme="minorBidi"/>
          <w:bCs w:val="0"/>
          <w:caps w:val="0"/>
          <w:noProof/>
          <w:szCs w:val="22"/>
          <w:lang w:val="en-AU" w:eastAsia="en-AU"/>
        </w:rPr>
      </w:pPr>
      <w:hyperlink w:anchor="_Toc122100970" w:history="1">
        <w:r w:rsidRPr="00B6192E">
          <w:rPr>
            <w:rStyle w:val="Hyperlink"/>
            <w:noProof/>
          </w:rPr>
          <w:t>DOCUMENT VERSION CONTROL</w:t>
        </w:r>
        <w:r>
          <w:rPr>
            <w:noProof/>
            <w:webHidden/>
          </w:rPr>
          <w:tab/>
        </w:r>
        <w:r>
          <w:rPr>
            <w:noProof/>
            <w:webHidden/>
          </w:rPr>
          <w:fldChar w:fldCharType="begin"/>
        </w:r>
        <w:r>
          <w:rPr>
            <w:noProof/>
            <w:webHidden/>
          </w:rPr>
          <w:instrText xml:space="preserve"> PAGEREF _Toc122100970 \h </w:instrText>
        </w:r>
        <w:r>
          <w:rPr>
            <w:noProof/>
            <w:webHidden/>
          </w:rPr>
        </w:r>
        <w:r>
          <w:rPr>
            <w:noProof/>
            <w:webHidden/>
          </w:rPr>
          <w:fldChar w:fldCharType="separate"/>
        </w:r>
        <w:r w:rsidR="00C47871">
          <w:rPr>
            <w:noProof/>
            <w:webHidden/>
          </w:rPr>
          <w:t>7</w:t>
        </w:r>
        <w:r>
          <w:rPr>
            <w:noProof/>
            <w:webHidden/>
          </w:rPr>
          <w:fldChar w:fldCharType="end"/>
        </w:r>
      </w:hyperlink>
    </w:p>
    <w:p w14:paraId="58C60B1F" w14:textId="577333FE" w:rsidR="00DA5640" w:rsidRPr="00D83668" w:rsidRDefault="00FF081A" w:rsidP="00FF081A">
      <w:pPr>
        <w:tabs>
          <w:tab w:val="left" w:leader="dot" w:pos="9072"/>
        </w:tabs>
        <w:rPr>
          <w:rFonts w:asciiTheme="minorHAnsi" w:hAnsiTheme="minorHAnsi" w:cstheme="minorHAnsi"/>
          <w:noProof/>
          <w:szCs w:val="22"/>
          <w:lang w:eastAsia="en-GB"/>
        </w:rPr>
      </w:pPr>
      <w:r>
        <w:rPr>
          <w:szCs w:val="22"/>
          <w:lang w:val="en-AU"/>
        </w:rPr>
        <w:fldChar w:fldCharType="end"/>
      </w:r>
    </w:p>
    <w:p w14:paraId="0CB76940" w14:textId="77777777" w:rsidR="00B634AD" w:rsidRDefault="00B634AD" w:rsidP="00AF7F21">
      <w:r>
        <w:br w:type="page"/>
      </w:r>
    </w:p>
    <w:p w14:paraId="48A6DAB4" w14:textId="50955185" w:rsidR="00233090" w:rsidRPr="00345CEC" w:rsidRDefault="00233090" w:rsidP="00345CEC">
      <w:pPr>
        <w:pStyle w:val="Heading1"/>
      </w:pPr>
      <w:bookmarkStart w:id="0" w:name="_Toc413256856"/>
      <w:bookmarkStart w:id="1" w:name="_Toc413325435"/>
      <w:bookmarkStart w:id="2" w:name="_Toc481666924"/>
      <w:bookmarkStart w:id="3" w:name="_Toc33433156"/>
      <w:bookmarkStart w:id="4" w:name="_Toc37338414"/>
      <w:bookmarkStart w:id="5" w:name="_Toc122100958"/>
      <w:bookmarkEnd w:id="0"/>
      <w:bookmarkEnd w:id="1"/>
      <w:r w:rsidRPr="00345CEC">
        <w:lastRenderedPageBreak/>
        <w:t>P</w:t>
      </w:r>
      <w:bookmarkEnd w:id="2"/>
      <w:r w:rsidRPr="00345CEC">
        <w:t>URPOSE</w:t>
      </w:r>
      <w:bookmarkEnd w:id="3"/>
      <w:bookmarkEnd w:id="4"/>
      <w:bookmarkEnd w:id="5"/>
    </w:p>
    <w:p w14:paraId="1F70FB0D" w14:textId="3F4D0987" w:rsidR="00F47AA1" w:rsidRPr="00F47AA1" w:rsidRDefault="00F47AA1" w:rsidP="00F47AA1">
      <w:pPr>
        <w:rPr>
          <w:rStyle w:val="normaltextrun"/>
          <w:rFonts w:asciiTheme="minorHAnsi" w:hAnsiTheme="minorHAnsi" w:cs="Arial"/>
          <w:sz w:val="32"/>
          <w:szCs w:val="28"/>
        </w:rPr>
      </w:pPr>
      <w:bookmarkStart w:id="6" w:name="_Toc33433157"/>
      <w:bookmarkStart w:id="7" w:name="_Toc37338415"/>
      <w:r>
        <w:rPr>
          <w:rStyle w:val="normaltextrun"/>
          <w:rFonts w:cs="Calibri"/>
          <w:color w:val="000000"/>
          <w:szCs w:val="22"/>
          <w:shd w:val="clear" w:color="auto" w:fill="FFFFFF"/>
        </w:rPr>
        <w:t xml:space="preserve">The purpose of this specification is to specify the minimum requirements for buffer stops </w:t>
      </w:r>
      <w:r w:rsidR="00481AA1">
        <w:rPr>
          <w:rStyle w:val="normaltextrun"/>
          <w:rFonts w:cs="Calibri"/>
          <w:color w:val="000000"/>
          <w:szCs w:val="22"/>
          <w:shd w:val="clear" w:color="auto" w:fill="FFFFFF"/>
        </w:rPr>
        <w:t xml:space="preserve">within the </w:t>
      </w:r>
      <w:r w:rsidR="00663414">
        <w:rPr>
          <w:rStyle w:val="normaltextrun"/>
          <w:rFonts w:cs="Calibri"/>
          <w:color w:val="000000"/>
          <w:szCs w:val="22"/>
          <w:shd w:val="clear" w:color="auto" w:fill="FFFFFF"/>
        </w:rPr>
        <w:t>Metropolitan</w:t>
      </w:r>
      <w:r w:rsidR="00481AA1">
        <w:rPr>
          <w:rStyle w:val="normaltextrun"/>
          <w:rFonts w:cs="Calibri"/>
          <w:color w:val="000000"/>
          <w:szCs w:val="22"/>
          <w:shd w:val="clear" w:color="auto" w:fill="FFFFFF"/>
        </w:rPr>
        <w:t xml:space="preserve"> Tram </w:t>
      </w:r>
      <w:r w:rsidR="00481AA1" w:rsidRPr="00923EF1">
        <w:rPr>
          <w:rStyle w:val="normaltextrun"/>
          <w:rFonts w:cs="Calibri"/>
          <w:color w:val="000000"/>
          <w:szCs w:val="22"/>
          <w:shd w:val="clear" w:color="auto" w:fill="FFFFFF"/>
        </w:rPr>
        <w:t>Network</w:t>
      </w:r>
      <w:r w:rsidR="008C38DC" w:rsidRPr="00923EF1">
        <w:rPr>
          <w:rStyle w:val="normaltextrun"/>
          <w:rFonts w:cs="Calibri"/>
          <w:color w:val="000000"/>
          <w:szCs w:val="22"/>
          <w:shd w:val="clear" w:color="auto" w:fill="FFFFFF"/>
        </w:rPr>
        <w:t xml:space="preserve"> for passenger</w:t>
      </w:r>
      <w:r w:rsidR="00C56129" w:rsidRPr="00923EF1">
        <w:rPr>
          <w:rStyle w:val="normaltextrun"/>
          <w:rFonts w:cs="Calibri"/>
          <w:color w:val="000000"/>
          <w:szCs w:val="22"/>
          <w:shd w:val="clear" w:color="auto" w:fill="FFFFFF"/>
        </w:rPr>
        <w:t xml:space="preserve"> carrying</w:t>
      </w:r>
      <w:r w:rsidR="00C56129">
        <w:rPr>
          <w:rStyle w:val="normaltextrun"/>
          <w:rFonts w:cs="Calibri"/>
          <w:color w:val="000000"/>
          <w:szCs w:val="22"/>
          <w:shd w:val="clear" w:color="auto" w:fill="FFFFFF"/>
        </w:rPr>
        <w:t xml:space="preserve"> tracks </w:t>
      </w:r>
      <w:r w:rsidR="004C5DDB">
        <w:rPr>
          <w:rStyle w:val="normaltextrun"/>
          <w:rFonts w:cs="Calibri"/>
          <w:color w:val="000000"/>
          <w:szCs w:val="22"/>
          <w:shd w:val="clear" w:color="auto" w:fill="FFFFFF"/>
        </w:rPr>
        <w:t xml:space="preserve">based on </w:t>
      </w:r>
      <w:r w:rsidR="00C56129">
        <w:rPr>
          <w:rStyle w:val="normaltextrun"/>
          <w:rFonts w:cs="Calibri"/>
          <w:color w:val="000000"/>
          <w:szCs w:val="22"/>
          <w:shd w:val="clear" w:color="auto" w:fill="FFFFFF"/>
        </w:rPr>
        <w:t xml:space="preserve">the </w:t>
      </w:r>
      <w:r w:rsidR="0095262A">
        <w:rPr>
          <w:rStyle w:val="normaltextrun"/>
          <w:rFonts w:cs="Calibri"/>
          <w:color w:val="000000"/>
          <w:szCs w:val="22"/>
          <w:shd w:val="clear" w:color="auto" w:fill="FFFFFF"/>
        </w:rPr>
        <w:t>I</w:t>
      </w:r>
      <w:r w:rsidR="00663414">
        <w:rPr>
          <w:rStyle w:val="normaltextrun"/>
          <w:rFonts w:cs="Calibri"/>
          <w:color w:val="000000"/>
          <w:szCs w:val="22"/>
          <w:shd w:val="clear" w:color="auto" w:fill="FFFFFF"/>
        </w:rPr>
        <w:t>nfrastructure</w:t>
      </w:r>
      <w:r w:rsidR="00923EF1">
        <w:rPr>
          <w:rStyle w:val="normaltextrun"/>
          <w:rFonts w:cs="Calibri"/>
          <w:color w:val="000000"/>
          <w:szCs w:val="22"/>
          <w:shd w:val="clear" w:color="auto" w:fill="FFFFFF"/>
        </w:rPr>
        <w:t xml:space="preserve"> - </w:t>
      </w:r>
      <w:r w:rsidR="00C56129">
        <w:rPr>
          <w:rStyle w:val="normaltextrun"/>
          <w:rFonts w:cs="Calibri"/>
          <w:color w:val="000000"/>
          <w:szCs w:val="22"/>
          <w:shd w:val="clear" w:color="auto" w:fill="FFFFFF"/>
        </w:rPr>
        <w:t>Tram Track Design Standard (</w:t>
      </w:r>
      <w:r w:rsidR="00923EF1" w:rsidRPr="00923EF1">
        <w:rPr>
          <w:rStyle w:val="normaltextrun"/>
          <w:rFonts w:cs="Calibri"/>
          <w:color w:val="000000"/>
          <w:szCs w:val="22"/>
          <w:shd w:val="clear" w:color="auto" w:fill="FFFFFF"/>
        </w:rPr>
        <w:t>CE-021-ST-0035</w:t>
      </w:r>
      <w:r w:rsidR="00923EF1">
        <w:rPr>
          <w:rStyle w:val="normaltextrun"/>
          <w:rFonts w:cs="Calibri"/>
          <w:color w:val="000000"/>
          <w:szCs w:val="22"/>
          <w:shd w:val="clear" w:color="auto" w:fill="FFFFFF"/>
        </w:rPr>
        <w:t>)</w:t>
      </w:r>
      <w:r w:rsidR="004C5DDB">
        <w:rPr>
          <w:rStyle w:val="normaltextrun"/>
          <w:rFonts w:cs="Calibri"/>
          <w:color w:val="000000"/>
          <w:szCs w:val="22"/>
          <w:shd w:val="clear" w:color="auto" w:fill="FFFFFF"/>
        </w:rPr>
        <w:t xml:space="preserve"> and </w:t>
      </w:r>
      <w:r w:rsidR="00AE7B77" w:rsidRPr="00AE7B77">
        <w:rPr>
          <w:rStyle w:val="normaltextrun"/>
          <w:rFonts w:cs="Calibri"/>
          <w:color w:val="000000"/>
          <w:szCs w:val="22"/>
          <w:shd w:val="clear" w:color="auto" w:fill="FFFFFF"/>
        </w:rPr>
        <w:t>Track and Structure – Tramway</w:t>
      </w:r>
      <w:r w:rsidR="00AE7B77">
        <w:rPr>
          <w:rStyle w:val="normaltextrun"/>
          <w:rFonts w:cs="Calibri"/>
          <w:color w:val="000000"/>
          <w:szCs w:val="22"/>
          <w:shd w:val="clear" w:color="auto" w:fill="FFFFFF"/>
        </w:rPr>
        <w:t xml:space="preserve"> (PTV-NTS-007:2019)</w:t>
      </w:r>
      <w:r w:rsidR="00481AA1">
        <w:rPr>
          <w:rStyle w:val="normaltextrun"/>
          <w:rFonts w:cs="Calibri"/>
          <w:color w:val="000000"/>
          <w:szCs w:val="22"/>
          <w:shd w:val="clear" w:color="auto" w:fill="FFFFFF"/>
        </w:rPr>
        <w:t>.</w:t>
      </w:r>
    </w:p>
    <w:p w14:paraId="2BCB2E05" w14:textId="312CD194" w:rsidR="007E0DE7" w:rsidRPr="007E0DE7" w:rsidRDefault="007E0DE7" w:rsidP="00D05FAC">
      <w:pPr>
        <w:pStyle w:val="Heading1"/>
      </w:pPr>
      <w:bookmarkStart w:id="8" w:name="_Toc122100959"/>
      <w:r w:rsidRPr="007E0DE7">
        <w:t>SCOPE</w:t>
      </w:r>
      <w:bookmarkEnd w:id="6"/>
      <w:bookmarkEnd w:id="7"/>
      <w:bookmarkEnd w:id="8"/>
    </w:p>
    <w:p w14:paraId="5492F766" w14:textId="77777777" w:rsidR="00F62FD8" w:rsidRPr="00AE567E" w:rsidRDefault="00F62FD8" w:rsidP="00F62FD8">
      <w:bookmarkStart w:id="9" w:name="_Toc413256858"/>
      <w:bookmarkStart w:id="10" w:name="_Toc413325437"/>
      <w:bookmarkStart w:id="11" w:name="_Toc76566346"/>
      <w:bookmarkStart w:id="12" w:name="_Toc80276287"/>
      <w:bookmarkStart w:id="13" w:name="_Toc80278544"/>
      <w:bookmarkEnd w:id="9"/>
      <w:bookmarkEnd w:id="10"/>
      <w:r w:rsidRPr="00AE567E">
        <w:t>The requirements of this specification shall be met to achieve the following:</w:t>
      </w:r>
    </w:p>
    <w:p w14:paraId="2529D97A" w14:textId="59355CCA" w:rsidR="00F62FD8" w:rsidRPr="00AE567E" w:rsidRDefault="00F62FD8" w:rsidP="00F62FD8">
      <w:pPr>
        <w:pStyle w:val="Tablefontbullet"/>
      </w:pPr>
      <w:r>
        <w:t xml:space="preserve">A buffer stop installation of less than </w:t>
      </w:r>
      <w:r w:rsidR="008C7C89">
        <w:t xml:space="preserve">2.9m </w:t>
      </w:r>
      <w:r>
        <w:t>for retardation from 10</w:t>
      </w:r>
      <w:r w:rsidR="00990BAF">
        <w:t>km/h</w:t>
      </w:r>
      <w:r>
        <w:t xml:space="preserve"> of all tram classes</w:t>
      </w:r>
    </w:p>
    <w:p w14:paraId="5188D37E" w14:textId="1AA81697" w:rsidR="00F62FD8" w:rsidRPr="00AE567E" w:rsidRDefault="00F62FD8" w:rsidP="00F62FD8">
      <w:pPr>
        <w:pStyle w:val="Tablefontbullet"/>
      </w:pPr>
      <w:r w:rsidRPr="00AE567E">
        <w:t xml:space="preserve">A buffer stop installation of less than </w:t>
      </w:r>
      <w:r w:rsidR="008C7C89">
        <w:t>4.0m</w:t>
      </w:r>
      <w:r w:rsidRPr="00AE567E">
        <w:t xml:space="preserve"> for retardation from 15</w:t>
      </w:r>
      <w:r w:rsidR="00990BAF">
        <w:t>km/h</w:t>
      </w:r>
      <w:r w:rsidRPr="00AE567E">
        <w:t xml:space="preserve"> of all tram classes (utilising tram energy absorption).</w:t>
      </w:r>
    </w:p>
    <w:p w14:paraId="09266F21" w14:textId="18617F6D" w:rsidR="00F62FD8" w:rsidRPr="00AE567E" w:rsidRDefault="00F62FD8" w:rsidP="00F62FD8">
      <w:pPr>
        <w:pStyle w:val="Tablefontbullet"/>
      </w:pPr>
      <w:r>
        <w:t xml:space="preserve">A buffer stop installation of less than </w:t>
      </w:r>
      <w:r w:rsidR="008C7C89">
        <w:t>4.75m</w:t>
      </w:r>
      <w:r>
        <w:t xml:space="preserve"> for retardation from 15</w:t>
      </w:r>
      <w:r w:rsidR="00990BAF">
        <w:t>km/h</w:t>
      </w:r>
      <w:r>
        <w:t xml:space="preserve"> of all tram classes (not using tram energy absorption)</w:t>
      </w:r>
    </w:p>
    <w:p w14:paraId="34B19F4D" w14:textId="25AA9114" w:rsidR="005D1631" w:rsidRDefault="005D1631" w:rsidP="005D1631">
      <w:pPr>
        <w:pStyle w:val="Heading1"/>
      </w:pPr>
      <w:bookmarkStart w:id="14" w:name="_Toc122100960"/>
      <w:r>
        <w:t>DEFINITIONS &amp; ABBREVIATIONS</w:t>
      </w:r>
      <w:bookmarkStart w:id="15" w:name="_Toc33433158"/>
      <w:bookmarkStart w:id="16" w:name="_Toc37338416"/>
      <w:bookmarkEnd w:id="11"/>
      <w:bookmarkEnd w:id="12"/>
      <w:bookmarkEnd w:id="13"/>
      <w:bookmarkEnd w:id="14"/>
    </w:p>
    <w:tbl>
      <w:tblPr>
        <w:tblW w:w="9894" w:type="dxa"/>
        <w:tblInd w:w="-5" w:type="dxa"/>
        <w:tblBorders>
          <w:top w:val="single" w:sz="4" w:space="0" w:color="007B4B"/>
          <w:left w:val="single" w:sz="4" w:space="0" w:color="007B4B"/>
          <w:bottom w:val="single" w:sz="4" w:space="0" w:color="007B4B"/>
          <w:right w:val="single" w:sz="4" w:space="0" w:color="007B4B"/>
          <w:insideH w:val="single" w:sz="4" w:space="0" w:color="007B4B"/>
          <w:insideV w:val="single" w:sz="4" w:space="0" w:color="007B4B"/>
        </w:tblBorders>
        <w:tblLook w:val="00A0" w:firstRow="1" w:lastRow="0" w:firstColumn="1" w:lastColumn="0" w:noHBand="0" w:noVBand="0"/>
      </w:tblPr>
      <w:tblGrid>
        <w:gridCol w:w="2381"/>
        <w:gridCol w:w="7513"/>
      </w:tblGrid>
      <w:tr w:rsidR="00FB43E7" w:rsidRPr="00B256AD" w14:paraId="265BEE7B" w14:textId="77777777" w:rsidTr="00707D8D">
        <w:trPr>
          <w:cantSplit/>
          <w:tblHeader/>
        </w:trPr>
        <w:tc>
          <w:tcPr>
            <w:tcW w:w="2381" w:type="dxa"/>
            <w:shd w:val="clear" w:color="auto" w:fill="007B4B"/>
          </w:tcPr>
          <w:p w14:paraId="5127B50A" w14:textId="77777777" w:rsidR="00FB43E7" w:rsidRPr="00B256AD" w:rsidRDefault="00FB43E7" w:rsidP="00707D8D">
            <w:pPr>
              <w:pStyle w:val="TableHeaderFont"/>
              <w:tabs>
                <w:tab w:val="left" w:pos="1983"/>
              </w:tabs>
              <w:rPr>
                <w:rFonts w:asciiTheme="minorHAnsi" w:hAnsiTheme="minorHAnsi"/>
                <w:szCs w:val="20"/>
              </w:rPr>
            </w:pPr>
            <w:r>
              <w:rPr>
                <w:rFonts w:asciiTheme="minorHAnsi" w:hAnsiTheme="minorHAnsi"/>
                <w:szCs w:val="20"/>
              </w:rPr>
              <w:t>Word</w:t>
            </w:r>
          </w:p>
        </w:tc>
        <w:tc>
          <w:tcPr>
            <w:tcW w:w="7513" w:type="dxa"/>
            <w:shd w:val="clear" w:color="auto" w:fill="007B4B"/>
          </w:tcPr>
          <w:p w14:paraId="7B5927E1" w14:textId="77777777" w:rsidR="00FB43E7" w:rsidRPr="00B256AD" w:rsidRDefault="00FB43E7" w:rsidP="00707D8D">
            <w:pPr>
              <w:pStyle w:val="TableHeaderFont"/>
              <w:rPr>
                <w:rFonts w:asciiTheme="minorHAnsi" w:hAnsiTheme="minorHAnsi"/>
                <w:szCs w:val="20"/>
              </w:rPr>
            </w:pPr>
            <w:r>
              <w:rPr>
                <w:rFonts w:asciiTheme="minorHAnsi" w:hAnsiTheme="minorHAnsi"/>
                <w:szCs w:val="20"/>
              </w:rPr>
              <w:t>Definition</w:t>
            </w:r>
          </w:p>
        </w:tc>
      </w:tr>
      <w:tr w:rsidR="00FB43E7" w:rsidRPr="00844EC2" w14:paraId="22169B6D" w14:textId="77777777" w:rsidTr="00707D8D">
        <w:trPr>
          <w:cantSplit/>
        </w:trPr>
        <w:tc>
          <w:tcPr>
            <w:tcW w:w="2381" w:type="dxa"/>
          </w:tcPr>
          <w:p w14:paraId="2FD8B562" w14:textId="77777777" w:rsidR="00FB43E7" w:rsidRDefault="00FB43E7" w:rsidP="00B606A9">
            <w:pPr>
              <w:pStyle w:val="Tablefont"/>
              <w:rPr>
                <w:rFonts w:asciiTheme="minorHAnsi" w:hAnsiTheme="minorHAnsi"/>
                <w:szCs w:val="20"/>
              </w:rPr>
            </w:pPr>
            <w:r>
              <w:rPr>
                <w:rFonts w:asciiTheme="minorHAnsi" w:hAnsiTheme="minorHAnsi"/>
                <w:szCs w:val="20"/>
              </w:rPr>
              <w:t>41kg/m Rail</w:t>
            </w:r>
          </w:p>
        </w:tc>
        <w:tc>
          <w:tcPr>
            <w:tcW w:w="7513" w:type="dxa"/>
          </w:tcPr>
          <w:p w14:paraId="27B33C22" w14:textId="77777777" w:rsidR="00FB43E7" w:rsidRDefault="00FB43E7" w:rsidP="00B606A9">
            <w:pPr>
              <w:pStyle w:val="Tablefont"/>
              <w:rPr>
                <w:rFonts w:asciiTheme="minorHAnsi" w:hAnsiTheme="minorHAnsi"/>
                <w:szCs w:val="20"/>
              </w:rPr>
            </w:pPr>
            <w:r>
              <w:rPr>
                <w:rFonts w:asciiTheme="minorHAnsi" w:hAnsiTheme="minorHAnsi"/>
                <w:szCs w:val="20"/>
              </w:rPr>
              <w:t>Rail profile as defined in STD_T9002(A)</w:t>
            </w:r>
          </w:p>
        </w:tc>
      </w:tr>
      <w:tr w:rsidR="00FB43E7" w:rsidRPr="00844EC2" w14:paraId="5946DC79" w14:textId="77777777" w:rsidTr="00707D8D">
        <w:trPr>
          <w:cantSplit/>
        </w:trPr>
        <w:tc>
          <w:tcPr>
            <w:tcW w:w="2381" w:type="dxa"/>
          </w:tcPr>
          <w:p w14:paraId="58556B7B" w14:textId="77777777" w:rsidR="00FB43E7" w:rsidRPr="00844EC2" w:rsidRDefault="00FB43E7" w:rsidP="00B606A9">
            <w:pPr>
              <w:pStyle w:val="Tablefont"/>
            </w:pPr>
            <w:r>
              <w:t>NDT</w:t>
            </w:r>
          </w:p>
        </w:tc>
        <w:tc>
          <w:tcPr>
            <w:tcW w:w="7513" w:type="dxa"/>
          </w:tcPr>
          <w:p w14:paraId="60092114" w14:textId="371344B3" w:rsidR="00FB43E7" w:rsidRPr="00844EC2" w:rsidRDefault="00FB43E7" w:rsidP="00B606A9">
            <w:pPr>
              <w:pStyle w:val="Tablefont"/>
            </w:pPr>
            <w:r>
              <w:t>Non-destruct</w:t>
            </w:r>
            <w:r w:rsidR="006A38B1">
              <w:t>i</w:t>
            </w:r>
            <w:r>
              <w:t>ve testing</w:t>
            </w:r>
          </w:p>
        </w:tc>
      </w:tr>
      <w:tr w:rsidR="00FB43E7" w:rsidRPr="00844EC2" w14:paraId="0F9EAE04" w14:textId="77777777" w:rsidTr="00707D8D">
        <w:trPr>
          <w:cantSplit/>
        </w:trPr>
        <w:tc>
          <w:tcPr>
            <w:tcW w:w="2381" w:type="dxa"/>
          </w:tcPr>
          <w:p w14:paraId="0F957A1C" w14:textId="77777777" w:rsidR="00FB43E7" w:rsidRDefault="00FB43E7" w:rsidP="00B606A9">
            <w:pPr>
              <w:pStyle w:val="Tablefont"/>
              <w:rPr>
                <w:rFonts w:asciiTheme="minorHAnsi" w:hAnsiTheme="minorHAnsi"/>
                <w:szCs w:val="20"/>
              </w:rPr>
            </w:pPr>
            <w:r>
              <w:rPr>
                <w:rFonts w:asciiTheme="minorHAnsi" w:hAnsiTheme="minorHAnsi"/>
                <w:szCs w:val="20"/>
              </w:rPr>
              <w:t>Ri57A</w:t>
            </w:r>
          </w:p>
        </w:tc>
        <w:tc>
          <w:tcPr>
            <w:tcW w:w="7513" w:type="dxa"/>
          </w:tcPr>
          <w:p w14:paraId="747A370C" w14:textId="77777777" w:rsidR="00FB43E7" w:rsidRDefault="00FB43E7" w:rsidP="00B606A9">
            <w:pPr>
              <w:pStyle w:val="Tablefont"/>
              <w:rPr>
                <w:rFonts w:asciiTheme="minorHAnsi" w:hAnsiTheme="minorHAnsi"/>
                <w:szCs w:val="20"/>
              </w:rPr>
            </w:pPr>
            <w:r>
              <w:rPr>
                <w:rFonts w:asciiTheme="minorHAnsi" w:hAnsiTheme="minorHAnsi"/>
                <w:szCs w:val="20"/>
              </w:rPr>
              <w:t>Rail profile as defined in STD_T9002(A), also referred to as Ri57A/R10</w:t>
            </w:r>
          </w:p>
        </w:tc>
      </w:tr>
    </w:tbl>
    <w:p w14:paraId="2BCB2E07" w14:textId="4CBDF7F0" w:rsidR="007E0DE7" w:rsidRPr="007E0DE7" w:rsidRDefault="007E0DE7" w:rsidP="00345CEC">
      <w:pPr>
        <w:pStyle w:val="Heading1"/>
      </w:pPr>
      <w:bookmarkStart w:id="17" w:name="_Toc122100961"/>
      <w:r w:rsidRPr="007E0DE7">
        <w:t>COMPLIANCE</w:t>
      </w:r>
      <w:bookmarkEnd w:id="15"/>
      <w:bookmarkEnd w:id="16"/>
      <w:bookmarkEnd w:id="17"/>
    </w:p>
    <w:p w14:paraId="42033266" w14:textId="77777777" w:rsidR="006125F0" w:rsidRDefault="007E0DE7" w:rsidP="00DF6384">
      <w:r w:rsidRPr="007E0DE7">
        <w:t xml:space="preserve">This </w:t>
      </w:r>
      <w:r w:rsidR="00831ADB">
        <w:t>specification</w:t>
      </w:r>
      <w:r w:rsidRPr="007E0DE7">
        <w:t xml:space="preserve"> must be fully complied with. </w:t>
      </w:r>
    </w:p>
    <w:p w14:paraId="2BCB2E08" w14:textId="24007E8A" w:rsidR="007E0DE7" w:rsidRPr="007E0DE7" w:rsidRDefault="007E0DE7" w:rsidP="00DF6384">
      <w:r w:rsidRPr="007E0DE7">
        <w:t xml:space="preserve">Deviation from this </w:t>
      </w:r>
      <w:r w:rsidR="00831ADB">
        <w:t>specification</w:t>
      </w:r>
      <w:r w:rsidRPr="007E0DE7">
        <w:t xml:space="preserve"> is only permitted when a deviation or waiver has been formally requested and approved by the Engineering Design Authority at Yarra Trams.</w:t>
      </w:r>
    </w:p>
    <w:p w14:paraId="2BCB2E09" w14:textId="6334A2E4" w:rsidR="007E0DE7" w:rsidRPr="007E0DE7" w:rsidRDefault="007E0DE7" w:rsidP="00DF6384">
      <w:r w:rsidRPr="007E0DE7">
        <w:t xml:space="preserve">The Yarra Trams Management of Change process must be followed in all circumstances where change is proposed to this </w:t>
      </w:r>
      <w:r w:rsidR="00831ADB">
        <w:t>specification</w:t>
      </w:r>
      <w:r w:rsidRPr="007E0DE7">
        <w:t>.</w:t>
      </w:r>
    </w:p>
    <w:p w14:paraId="48DB89ED" w14:textId="737BBE48" w:rsidR="00C734EF" w:rsidRDefault="00C734EF" w:rsidP="00345CEC">
      <w:pPr>
        <w:pStyle w:val="Heading1"/>
      </w:pPr>
      <w:bookmarkStart w:id="18" w:name="_Toc33433159"/>
      <w:bookmarkStart w:id="19" w:name="_Toc37338417"/>
      <w:bookmarkStart w:id="20" w:name="_Toc122100962"/>
      <w:r>
        <w:t>ASSUMPTIONS</w:t>
      </w:r>
      <w:bookmarkEnd w:id="18"/>
      <w:bookmarkEnd w:id="19"/>
      <w:bookmarkEnd w:id="20"/>
    </w:p>
    <w:p w14:paraId="40CE9EFF" w14:textId="77777777" w:rsidR="00A41C3B" w:rsidRPr="00AE567E" w:rsidRDefault="00A41C3B" w:rsidP="00A41C3B">
      <w:bookmarkStart w:id="21" w:name="_Toc33433161"/>
      <w:bookmarkStart w:id="22" w:name="_Toc37338419"/>
      <w:r w:rsidRPr="00AE567E">
        <w:t>This is based on the following assumptions:</w:t>
      </w:r>
    </w:p>
    <w:p w14:paraId="51B6658B" w14:textId="5A631C87" w:rsidR="00A41C3B" w:rsidRPr="00AE567E" w:rsidRDefault="00A41C3B" w:rsidP="00A41C3B">
      <w:pPr>
        <w:pStyle w:val="Tablefontbullet"/>
      </w:pPr>
      <w:r w:rsidRPr="00AE567E">
        <w:t>That the final energy absorption for the above installation lengths for the E</w:t>
      </w:r>
      <w:r w:rsidR="00740015">
        <w:t>-</w:t>
      </w:r>
      <w:r w:rsidRPr="00AE567E">
        <w:t xml:space="preserve">Class </w:t>
      </w:r>
      <w:r w:rsidR="008C7C89">
        <w:t xml:space="preserve">and NGT (G) Class </w:t>
      </w:r>
      <w:r w:rsidRPr="00AE567E">
        <w:t>will involve the use of energy absorption devices on the rolling stock.</w:t>
      </w:r>
    </w:p>
    <w:p w14:paraId="5D625538" w14:textId="5FF1F1F2" w:rsidR="00A41C3B" w:rsidRPr="00AE567E" w:rsidRDefault="00A41C3B" w:rsidP="00A41C3B">
      <w:pPr>
        <w:pStyle w:val="Tablefontbullet"/>
      </w:pPr>
      <w:r w:rsidRPr="00AE567E">
        <w:t>That any installation will maximise installation length within the available space to ensure SFAIRP, but at a minimum will provide retardation from 10k</w:t>
      </w:r>
      <w:r w:rsidR="00990BAF">
        <w:t>m/</w:t>
      </w:r>
      <w:r w:rsidRPr="00AE567E">
        <w:t>h.</w:t>
      </w:r>
    </w:p>
    <w:p w14:paraId="206C2960" w14:textId="76EFB83A" w:rsidR="00A41C3B" w:rsidRPr="00AE567E" w:rsidRDefault="00A41C3B" w:rsidP="00A41C3B">
      <w:pPr>
        <w:pStyle w:val="Tablefontbullet"/>
      </w:pPr>
      <w:r w:rsidRPr="00AE567E">
        <w:t>That a 10</w:t>
      </w:r>
      <w:r w:rsidR="00990BAF">
        <w:t>km/h</w:t>
      </w:r>
      <w:r w:rsidRPr="00AE567E">
        <w:t xml:space="preserve"> installation covers 90% of recorded accidents on the Yarra Trams network and a 15k</w:t>
      </w:r>
      <w:r w:rsidR="00990BAF">
        <w:t>m/</w:t>
      </w:r>
      <w:r w:rsidRPr="00AE567E">
        <w:t>h installation all known accidents.</w:t>
      </w:r>
    </w:p>
    <w:p w14:paraId="6237FCE8" w14:textId="66C0A000" w:rsidR="00A41C3B" w:rsidRPr="00AE567E" w:rsidRDefault="00A41C3B" w:rsidP="00707D8D">
      <w:pPr>
        <w:pStyle w:val="Tablefontbullet"/>
      </w:pPr>
      <w:r>
        <w:t>Within the compact dimensions of the network</w:t>
      </w:r>
      <w:r w:rsidR="00F03C28">
        <w:t xml:space="preserve"> t</w:t>
      </w:r>
      <w:r>
        <w:t>he preferred means to do this is the use of friction stop buffers in isolation due to the wide variation in height of the buffers on the tram fleet.</w:t>
      </w:r>
    </w:p>
    <w:p w14:paraId="0945F477" w14:textId="717ADE8A" w:rsidR="00C734EF" w:rsidRPr="00C734EF" w:rsidRDefault="00C734EF" w:rsidP="0095262A">
      <w:pPr>
        <w:pStyle w:val="Heading1"/>
        <w:keepNext/>
        <w:ind w:left="431" w:hanging="431"/>
      </w:pPr>
      <w:bookmarkStart w:id="23" w:name="_Toc122100963"/>
      <w:r>
        <w:lastRenderedPageBreak/>
        <w:t>SPECIFICATIONS</w:t>
      </w:r>
      <w:bookmarkEnd w:id="21"/>
      <w:bookmarkEnd w:id="22"/>
      <w:bookmarkEnd w:id="23"/>
    </w:p>
    <w:p w14:paraId="03FBFB01" w14:textId="77777777" w:rsidR="001B270F" w:rsidRDefault="001B270F" w:rsidP="001B270F">
      <w:bookmarkStart w:id="24" w:name="_Toc30507203"/>
      <w:bookmarkEnd w:id="24"/>
      <w:r>
        <w:t>The following general requirements are specified for the buffer stop design.</w:t>
      </w:r>
    </w:p>
    <w:p w14:paraId="7F060636" w14:textId="44504259" w:rsidR="00F05703" w:rsidRDefault="00F05703" w:rsidP="00F05703">
      <w:pPr>
        <w:pStyle w:val="Heading2"/>
      </w:pPr>
      <w:bookmarkStart w:id="25" w:name="_Toc122100964"/>
      <w:r w:rsidRPr="00F05703">
        <w:t>Interface Requirements</w:t>
      </w:r>
      <w:bookmarkEnd w:id="25"/>
      <w:r w:rsidRPr="00F05703">
        <w:t xml:space="preserve"> </w:t>
      </w:r>
    </w:p>
    <w:p w14:paraId="797A3FE2" w14:textId="77777777" w:rsidR="00A41C3B" w:rsidRDefault="00A41C3B" w:rsidP="00A41C3B">
      <w:r>
        <w:t>The following general requirements are specified for the buffer stop design.</w:t>
      </w:r>
    </w:p>
    <w:p w14:paraId="3CEE4CC8" w14:textId="2A9F1253" w:rsidR="000A4BE4" w:rsidRDefault="000A4BE4" w:rsidP="000A4BE4">
      <w:pPr>
        <w:pStyle w:val="ListParagraph"/>
        <w:numPr>
          <w:ilvl w:val="0"/>
          <w:numId w:val="25"/>
        </w:numPr>
        <w:spacing w:before="0" w:after="160" w:line="259" w:lineRule="auto"/>
        <w:jc w:val="left"/>
      </w:pPr>
      <w:bookmarkStart w:id="26" w:name="_Toc33433163"/>
      <w:bookmarkStart w:id="27" w:name="_Toc37338421"/>
      <w:r>
        <w:t>The buffer stop shall be capable of being installed onto either 41kg/m T</w:t>
      </w:r>
      <w:r w:rsidR="004E7CFD">
        <w:t>-</w:t>
      </w:r>
      <w:r>
        <w:t>rail or grooved rail R</w:t>
      </w:r>
      <w:r w:rsidR="00750EB7">
        <w:t>i</w:t>
      </w:r>
      <w:r>
        <w:t>57A/R10.</w:t>
      </w:r>
    </w:p>
    <w:p w14:paraId="1D045DCA" w14:textId="48D8479C" w:rsidR="000A4BE4" w:rsidRDefault="000A4BE4" w:rsidP="000A4BE4">
      <w:pPr>
        <w:pStyle w:val="ListParagraph"/>
        <w:numPr>
          <w:ilvl w:val="0"/>
          <w:numId w:val="25"/>
        </w:numPr>
        <w:spacing w:before="0" w:after="160" w:line="259" w:lineRule="auto"/>
        <w:jc w:val="left"/>
      </w:pPr>
      <w:r>
        <w:t>The buffer stop shall be designed for safe operation in a street environment in Melbourne with a design life of 30</w:t>
      </w:r>
      <w:r w:rsidR="00750EB7">
        <w:t>-</w:t>
      </w:r>
      <w:r>
        <w:t>years. Major environmental factors in this environment to be taken into account during design include:</w:t>
      </w:r>
    </w:p>
    <w:p w14:paraId="4B8ECCA6" w14:textId="25FC791C" w:rsidR="000A4BE4" w:rsidRDefault="000A4BE4" w:rsidP="000A4BE4">
      <w:pPr>
        <w:pStyle w:val="ListParagraph"/>
        <w:numPr>
          <w:ilvl w:val="1"/>
          <w:numId w:val="25"/>
        </w:numPr>
        <w:spacing w:before="0" w:after="160" w:line="259" w:lineRule="auto"/>
        <w:jc w:val="left"/>
      </w:pPr>
      <w:r>
        <w:t xml:space="preserve">Coastal environment. </w:t>
      </w:r>
      <w:r w:rsidR="00663414">
        <w:t>i.e.,</w:t>
      </w:r>
      <w:r>
        <w:t xml:space="preserve"> saline moisture</w:t>
      </w:r>
    </w:p>
    <w:p w14:paraId="404DD3F9" w14:textId="77777777" w:rsidR="000A4BE4" w:rsidRDefault="000A4BE4" w:rsidP="000A4BE4">
      <w:pPr>
        <w:pStyle w:val="ListParagraph"/>
        <w:numPr>
          <w:ilvl w:val="1"/>
          <w:numId w:val="25"/>
        </w:numPr>
        <w:spacing w:before="0" w:after="160" w:line="259" w:lineRule="auto"/>
        <w:jc w:val="left"/>
      </w:pPr>
      <w:r>
        <w:t>Precipitation and hail.</w:t>
      </w:r>
    </w:p>
    <w:p w14:paraId="04C9BEDE" w14:textId="77777777" w:rsidR="000A4BE4" w:rsidRDefault="000A4BE4" w:rsidP="000A4BE4">
      <w:pPr>
        <w:pStyle w:val="ListParagraph"/>
        <w:numPr>
          <w:ilvl w:val="1"/>
          <w:numId w:val="25"/>
        </w:numPr>
        <w:spacing w:before="0" w:after="160" w:line="259" w:lineRule="auto"/>
        <w:jc w:val="left"/>
      </w:pPr>
      <w:r>
        <w:t>High UV index.</w:t>
      </w:r>
    </w:p>
    <w:p w14:paraId="4AAC0218" w14:textId="77777777" w:rsidR="000A4BE4" w:rsidRDefault="000A4BE4" w:rsidP="000A4BE4">
      <w:pPr>
        <w:pStyle w:val="ListParagraph"/>
        <w:numPr>
          <w:ilvl w:val="1"/>
          <w:numId w:val="25"/>
        </w:numPr>
        <w:spacing w:before="0" w:after="160" w:line="259" w:lineRule="auto"/>
        <w:jc w:val="left"/>
      </w:pPr>
      <w:r>
        <w:t>High solar gain.</w:t>
      </w:r>
    </w:p>
    <w:p w14:paraId="43D93C71" w14:textId="662FA07F" w:rsidR="000A4BE4" w:rsidRDefault="000A4BE4" w:rsidP="000A4BE4">
      <w:pPr>
        <w:pStyle w:val="ListParagraph"/>
        <w:numPr>
          <w:ilvl w:val="1"/>
          <w:numId w:val="25"/>
        </w:numPr>
        <w:spacing w:before="0" w:after="160" w:line="259" w:lineRule="auto"/>
        <w:jc w:val="left"/>
      </w:pPr>
      <w:r>
        <w:t xml:space="preserve">Minor impacts from </w:t>
      </w:r>
      <w:r w:rsidR="00F03C28">
        <w:t>automobiles</w:t>
      </w:r>
      <w:r>
        <w:t>.</w:t>
      </w:r>
    </w:p>
    <w:p w14:paraId="7FF0A033" w14:textId="77777777" w:rsidR="000A4BE4" w:rsidRDefault="000A4BE4" w:rsidP="000A4BE4">
      <w:pPr>
        <w:pStyle w:val="ListParagraph"/>
        <w:numPr>
          <w:ilvl w:val="0"/>
          <w:numId w:val="25"/>
        </w:numPr>
        <w:spacing w:before="0" w:after="160" w:line="259" w:lineRule="auto"/>
        <w:jc w:val="left"/>
      </w:pPr>
      <w:r>
        <w:t>The impacting interface shall mimic the toothed profile of the existing trams fleets to minimise the potential for overriding. Yarra Trams will supply this information during the design phase.</w:t>
      </w:r>
    </w:p>
    <w:p w14:paraId="4D3ECCF9" w14:textId="77777777" w:rsidR="000A4BE4" w:rsidRDefault="000A4BE4" w:rsidP="000A4BE4">
      <w:pPr>
        <w:pStyle w:val="ListParagraph"/>
        <w:numPr>
          <w:ilvl w:val="0"/>
          <w:numId w:val="25"/>
        </w:numPr>
        <w:spacing w:before="0" w:after="160" w:line="259" w:lineRule="auto"/>
        <w:jc w:val="left"/>
      </w:pPr>
      <w:r>
        <w:t xml:space="preserve">The buffer stop shall be compatible with A, B, C, D, E and Z class tram buffer configurations as per drawing and photographic information supplied by Yarra Trams. </w:t>
      </w:r>
    </w:p>
    <w:p w14:paraId="7D4A3D73" w14:textId="77777777" w:rsidR="000A4BE4" w:rsidRPr="00A71321" w:rsidRDefault="000A4BE4" w:rsidP="000A4BE4">
      <w:pPr>
        <w:ind w:left="360"/>
        <w:rPr>
          <w:i/>
          <w:iCs/>
          <w:color w:val="767171" w:themeColor="background2" w:themeShade="80"/>
        </w:rPr>
      </w:pPr>
      <w:r w:rsidRPr="00A71321">
        <w:rPr>
          <w:b/>
          <w:bCs/>
          <w:i/>
          <w:iCs/>
          <w:color w:val="767171" w:themeColor="background2" w:themeShade="80"/>
        </w:rPr>
        <w:t>Note:</w:t>
      </w:r>
      <w:r w:rsidRPr="00A71321">
        <w:rPr>
          <w:i/>
          <w:iCs/>
          <w:color w:val="767171" w:themeColor="background2" w:themeShade="80"/>
        </w:rPr>
        <w:t xml:space="preserve"> For example, a summary of buffer heights is provided in the following image.</w:t>
      </w:r>
    </w:p>
    <w:p w14:paraId="2424728B" w14:textId="77777777" w:rsidR="000A4BE4" w:rsidRDefault="000A4BE4" w:rsidP="000A4BE4">
      <w:pPr>
        <w:ind w:left="360"/>
      </w:pPr>
      <w:r w:rsidRPr="00282EC9">
        <w:rPr>
          <w:noProof/>
        </w:rPr>
        <w:drawing>
          <wp:inline distT="0" distB="0" distL="0" distR="0" wp14:anchorId="4B030328" wp14:editId="4D9D0134">
            <wp:extent cx="5400040" cy="2807838"/>
            <wp:effectExtent l="0" t="0" r="0" b="0"/>
            <wp:docPr id="4099" name="Picture 3" descr="Chart, box and whisker chart&#10;&#10;Description automatically generated"/>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099" name="Picture 3" descr="Chart, box and whisker chart&#10;&#10;Description automatically generated"/>
                    <pic:cNvPicPr>
                      <a:picLocks noGrp="1"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0040" cy="2807838"/>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14:paraId="254B0B73" w14:textId="2D4E4A27" w:rsidR="000A4BE4" w:rsidRDefault="000A4BE4" w:rsidP="000A4BE4">
      <w:pPr>
        <w:pStyle w:val="ListParagraph"/>
        <w:numPr>
          <w:ilvl w:val="0"/>
          <w:numId w:val="25"/>
        </w:numPr>
        <w:spacing w:before="0" w:after="160" w:line="259" w:lineRule="auto"/>
        <w:jc w:val="left"/>
      </w:pPr>
      <w:r>
        <w:t xml:space="preserve">The new </w:t>
      </w:r>
      <w:r w:rsidR="008C7C89">
        <w:t xml:space="preserve"> NGT</w:t>
      </w:r>
      <w:r>
        <w:t xml:space="preserve"> tram </w:t>
      </w:r>
      <w:r w:rsidR="008C7C89">
        <w:t xml:space="preserve">(G Class) </w:t>
      </w:r>
      <w:r>
        <w:t>will have bottom of buffer 370mm above rail level. This shall also be accounted for in the buffer design.</w:t>
      </w:r>
    </w:p>
    <w:p w14:paraId="640E0629" w14:textId="207ACAAA" w:rsidR="4B3541FB" w:rsidRDefault="4B3541FB" w:rsidP="68EC1E46">
      <w:pPr>
        <w:pStyle w:val="ListParagraph"/>
        <w:numPr>
          <w:ilvl w:val="0"/>
          <w:numId w:val="25"/>
        </w:numPr>
        <w:spacing w:before="0" w:after="160" w:line="259" w:lineRule="auto"/>
        <w:jc w:val="left"/>
      </w:pPr>
      <w:r w:rsidRPr="009C51C7">
        <w:t>The supplied buffer stop shall comply with the UNIFE “Prohibited and Restricted Substances List” at the time of contract. MSDS for all chemicals used in maintenance and all restricted substances shall be submitted to Yarra Trams for review and approval.</w:t>
      </w:r>
    </w:p>
    <w:p w14:paraId="74E02CBC" w14:textId="27AA1385" w:rsidR="008C7C89" w:rsidRDefault="008C7C89">
      <w:pPr>
        <w:spacing w:before="0" w:after="0"/>
        <w:jc w:val="left"/>
      </w:pPr>
      <w:r>
        <w:br w:type="page"/>
      </w:r>
    </w:p>
    <w:p w14:paraId="78BBCF4E" w14:textId="77777777" w:rsidR="00FC5793" w:rsidRDefault="00FC5793" w:rsidP="004E7CFD">
      <w:pPr>
        <w:pStyle w:val="Heading2"/>
        <w:keepNext/>
        <w:ind w:left="578" w:hanging="578"/>
      </w:pPr>
      <w:bookmarkStart w:id="28" w:name="_Toc122100965"/>
      <w:bookmarkEnd w:id="26"/>
      <w:bookmarkEnd w:id="27"/>
      <w:r>
        <w:lastRenderedPageBreak/>
        <w:t>Retardation and Acceleration Limits</w:t>
      </w:r>
      <w:bookmarkEnd w:id="28"/>
    </w:p>
    <w:p w14:paraId="2B48C964" w14:textId="77777777" w:rsidR="00333BB3" w:rsidRDefault="00333BB3" w:rsidP="00333BB3">
      <w:r>
        <w:t>The following are specified in terms of retardation and acceleration limits:</w:t>
      </w:r>
    </w:p>
    <w:p w14:paraId="2262CF2E" w14:textId="79FEB009" w:rsidR="00333BB3" w:rsidRPr="0095262A" w:rsidRDefault="00333BB3" w:rsidP="00333BB3">
      <w:pPr>
        <w:pStyle w:val="ListParagraph"/>
        <w:numPr>
          <w:ilvl w:val="0"/>
          <w:numId w:val="26"/>
        </w:numPr>
        <w:spacing w:before="0" w:after="160" w:line="259" w:lineRule="auto"/>
        <w:jc w:val="left"/>
      </w:pPr>
      <w:r w:rsidRPr="0095262A">
        <w:t>The installation lengths for 10</w:t>
      </w:r>
      <w:r w:rsidR="00990BAF" w:rsidRPr="0095262A">
        <w:t>km/h</w:t>
      </w:r>
      <w:r w:rsidRPr="0095262A">
        <w:t xml:space="preserve"> and 15</w:t>
      </w:r>
      <w:r w:rsidR="00990BAF" w:rsidRPr="0095262A">
        <w:t>km/h</w:t>
      </w:r>
      <w:r w:rsidRPr="0095262A">
        <w:t xml:space="preserve"> shall be as per the introduction to the specification.</w:t>
      </w:r>
    </w:p>
    <w:p w14:paraId="43B2E6FC" w14:textId="551DCC04" w:rsidR="00333BB3" w:rsidRDefault="00333BB3" w:rsidP="00333BB3">
      <w:pPr>
        <w:pStyle w:val="ListParagraph"/>
        <w:numPr>
          <w:ilvl w:val="0"/>
          <w:numId w:val="26"/>
        </w:numPr>
        <w:spacing w:before="0" w:after="160" w:line="259" w:lineRule="auto"/>
        <w:jc w:val="left"/>
      </w:pPr>
      <w:r>
        <w:t>The maximum specified retardation force of 200kN shall only be exceeded for short durations, a fraction of a second</w:t>
      </w:r>
      <w:r w:rsidR="002D53DE">
        <w:t>,</w:t>
      </w:r>
      <w:r>
        <w:t xml:space="preserve"> so as effectively not be seen by the rolling stock structure.</w:t>
      </w:r>
    </w:p>
    <w:p w14:paraId="41543221" w14:textId="24469773" w:rsidR="00333BB3" w:rsidRPr="00B00FF3" w:rsidRDefault="00333BB3" w:rsidP="00333BB3">
      <w:pPr>
        <w:pStyle w:val="ListParagraph"/>
        <w:numPr>
          <w:ilvl w:val="0"/>
          <w:numId w:val="26"/>
        </w:numPr>
        <w:spacing w:before="0" w:after="160" w:line="259" w:lineRule="auto"/>
        <w:jc w:val="left"/>
      </w:pPr>
      <w:r>
        <w:t xml:space="preserve">Acceleration levels experienced by passengers shall be less than the limits in </w:t>
      </w:r>
      <w:r w:rsidRPr="00B00FF3">
        <w:t xml:space="preserve">EN15227 </w:t>
      </w:r>
      <w:r w:rsidR="00B00FF3">
        <w:t>“</w:t>
      </w:r>
      <w:r w:rsidR="00B00FF3" w:rsidRPr="00A30E08">
        <w:t>Rail applications – Crashworthiness requirements for railway vehicle bodies</w:t>
      </w:r>
      <w:r w:rsidR="00B00FF3">
        <w:t>”</w:t>
      </w:r>
      <w:r w:rsidRPr="00B00FF3">
        <w:t>.</w:t>
      </w:r>
    </w:p>
    <w:p w14:paraId="5613FAFF" w14:textId="2CDE7E42" w:rsidR="00333BB3" w:rsidRDefault="00333BB3" w:rsidP="00333BB3">
      <w:pPr>
        <w:pStyle w:val="ListParagraph"/>
        <w:numPr>
          <w:ilvl w:val="0"/>
          <w:numId w:val="26"/>
        </w:numPr>
        <w:spacing w:before="0" w:after="160" w:line="259" w:lineRule="auto"/>
        <w:jc w:val="left"/>
      </w:pPr>
      <w:r>
        <w:t>Collision masses utilised in simulation shall be as follows</w:t>
      </w:r>
      <w:r w:rsidR="00750EB7">
        <w:t>:</w:t>
      </w:r>
    </w:p>
    <w:tbl>
      <w:tblPr>
        <w:tblStyle w:val="ListTable3-Accent6"/>
        <w:tblW w:w="0" w:type="auto"/>
        <w:jc w:val="center"/>
        <w:tblLook w:val="04A0" w:firstRow="1" w:lastRow="0" w:firstColumn="1" w:lastColumn="0" w:noHBand="0" w:noVBand="1"/>
      </w:tblPr>
      <w:tblGrid>
        <w:gridCol w:w="1696"/>
        <w:gridCol w:w="2127"/>
      </w:tblGrid>
      <w:tr w:rsidR="00750EB7" w14:paraId="5D04E9A7" w14:textId="77777777" w:rsidTr="00CA6436">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1696" w:type="dxa"/>
          </w:tcPr>
          <w:p w14:paraId="150A21DB" w14:textId="47152C05" w:rsidR="00750EB7" w:rsidRDefault="00750EB7" w:rsidP="00CA6436">
            <w:pPr>
              <w:spacing w:before="0" w:after="160" w:line="259" w:lineRule="auto"/>
              <w:jc w:val="center"/>
            </w:pPr>
            <w:r>
              <w:t>Tram T</w:t>
            </w:r>
            <w:r w:rsidR="00CA6436">
              <w:t>y</w:t>
            </w:r>
            <w:r>
              <w:t>pe</w:t>
            </w:r>
          </w:p>
        </w:tc>
        <w:tc>
          <w:tcPr>
            <w:tcW w:w="2127" w:type="dxa"/>
          </w:tcPr>
          <w:p w14:paraId="40C191D8" w14:textId="5810DF41" w:rsidR="00750EB7" w:rsidRDefault="00750EB7" w:rsidP="00CA6436">
            <w:pPr>
              <w:spacing w:before="0" w:after="160" w:line="259" w:lineRule="auto"/>
              <w:jc w:val="center"/>
              <w:cnfStyle w:val="100000000000" w:firstRow="1" w:lastRow="0" w:firstColumn="0" w:lastColumn="0" w:oddVBand="0" w:evenVBand="0" w:oddHBand="0" w:evenHBand="0" w:firstRowFirstColumn="0" w:firstRowLastColumn="0" w:lastRowFirstColumn="0" w:lastRowLastColumn="0"/>
            </w:pPr>
            <w:r>
              <w:t>Tonnage</w:t>
            </w:r>
            <w:r w:rsidR="00CA6436">
              <w:t xml:space="preserve"> (Tonne)</w:t>
            </w:r>
          </w:p>
        </w:tc>
      </w:tr>
      <w:tr w:rsidR="008C7C89" w14:paraId="49BC5887" w14:textId="77777777" w:rsidTr="00CA643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6" w:type="dxa"/>
          </w:tcPr>
          <w:p w14:paraId="6C26BC8D" w14:textId="5B2EDC83" w:rsidR="008C7C89" w:rsidRDefault="008C7C89" w:rsidP="00CA6436">
            <w:pPr>
              <w:pStyle w:val="Tablefont"/>
              <w:jc w:val="center"/>
            </w:pPr>
            <w:r>
              <w:t>NGT Tram (G)</w:t>
            </w:r>
          </w:p>
        </w:tc>
        <w:tc>
          <w:tcPr>
            <w:tcW w:w="2127" w:type="dxa"/>
          </w:tcPr>
          <w:p w14:paraId="251C4CD5" w14:textId="6ECEC992" w:rsidR="008C7C89" w:rsidRDefault="008C7C89" w:rsidP="00CA6436">
            <w:pPr>
              <w:pStyle w:val="Tablefont"/>
              <w:jc w:val="center"/>
              <w:cnfStyle w:val="000000100000" w:firstRow="0" w:lastRow="0" w:firstColumn="0" w:lastColumn="0" w:oddVBand="0" w:evenVBand="0" w:oddHBand="1" w:evenHBand="0" w:firstRowFirstColumn="0" w:firstRowLastColumn="0" w:lastRowFirstColumn="0" w:lastRowLastColumn="0"/>
            </w:pPr>
            <w:r>
              <w:t xml:space="preserve">56.8 </w:t>
            </w:r>
            <w:r w:rsidR="001B0478">
              <w:t xml:space="preserve">and 40.4 </w:t>
            </w:r>
            <w:r>
              <w:t>tonnes</w:t>
            </w:r>
          </w:p>
        </w:tc>
      </w:tr>
      <w:tr w:rsidR="00750EB7" w14:paraId="6DD299E7" w14:textId="77777777" w:rsidTr="00CA6436">
        <w:trPr>
          <w:jc w:val="center"/>
        </w:trPr>
        <w:tc>
          <w:tcPr>
            <w:cnfStyle w:val="001000000000" w:firstRow="0" w:lastRow="0" w:firstColumn="1" w:lastColumn="0" w:oddVBand="0" w:evenVBand="0" w:oddHBand="0" w:evenHBand="0" w:firstRowFirstColumn="0" w:firstRowLastColumn="0" w:lastRowFirstColumn="0" w:lastRowLastColumn="0"/>
            <w:tcW w:w="1696" w:type="dxa"/>
          </w:tcPr>
          <w:p w14:paraId="208491DF" w14:textId="4E07BE76" w:rsidR="00750EB7" w:rsidRDefault="00CA6436" w:rsidP="00CA6436">
            <w:pPr>
              <w:pStyle w:val="Tablefont"/>
              <w:jc w:val="center"/>
            </w:pPr>
            <w:r>
              <w:t>E Class</w:t>
            </w:r>
          </w:p>
        </w:tc>
        <w:tc>
          <w:tcPr>
            <w:tcW w:w="2127" w:type="dxa"/>
          </w:tcPr>
          <w:p w14:paraId="18DCE890" w14:textId="55395AF0" w:rsidR="00750EB7" w:rsidRDefault="008C7C89" w:rsidP="00CA6436">
            <w:pPr>
              <w:pStyle w:val="Tablefont"/>
              <w:jc w:val="center"/>
              <w:cnfStyle w:val="000000000000" w:firstRow="0" w:lastRow="0" w:firstColumn="0" w:lastColumn="0" w:oddVBand="0" w:evenVBand="0" w:oddHBand="0" w:evenHBand="0" w:firstRowFirstColumn="0" w:firstRowLastColumn="0" w:lastRowFirstColumn="0" w:lastRowLastColumn="0"/>
            </w:pPr>
            <w:r>
              <w:t>49.5</w:t>
            </w:r>
            <w:r w:rsidR="00CA6436">
              <w:t xml:space="preserve"> tonne</w:t>
            </w:r>
          </w:p>
        </w:tc>
      </w:tr>
      <w:tr w:rsidR="00CA6436" w14:paraId="6378C3C7" w14:textId="77777777" w:rsidTr="00CA643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6" w:type="dxa"/>
          </w:tcPr>
          <w:p w14:paraId="10714893" w14:textId="0366B428" w:rsidR="00CA6436" w:rsidRDefault="00CA6436" w:rsidP="00CA6436">
            <w:pPr>
              <w:pStyle w:val="Tablefont"/>
              <w:jc w:val="center"/>
            </w:pPr>
            <w:r>
              <w:t>C2 Class</w:t>
            </w:r>
          </w:p>
        </w:tc>
        <w:tc>
          <w:tcPr>
            <w:tcW w:w="2127" w:type="dxa"/>
          </w:tcPr>
          <w:p w14:paraId="64F9EFFE" w14:textId="356075CB" w:rsidR="00CA6436" w:rsidRDefault="00CA6436" w:rsidP="00CA6436">
            <w:pPr>
              <w:pStyle w:val="Tablefont"/>
              <w:jc w:val="center"/>
              <w:cnfStyle w:val="000000100000" w:firstRow="0" w:lastRow="0" w:firstColumn="0" w:lastColumn="0" w:oddVBand="0" w:evenVBand="0" w:oddHBand="1" w:evenHBand="0" w:firstRowFirstColumn="0" w:firstRowLastColumn="0" w:lastRowFirstColumn="0" w:lastRowLastColumn="0"/>
            </w:pPr>
            <w:r>
              <w:t>41.8 tonne</w:t>
            </w:r>
          </w:p>
        </w:tc>
      </w:tr>
      <w:tr w:rsidR="00CA6436" w14:paraId="25A95629" w14:textId="77777777" w:rsidTr="00CA6436">
        <w:trPr>
          <w:jc w:val="center"/>
        </w:trPr>
        <w:tc>
          <w:tcPr>
            <w:cnfStyle w:val="001000000000" w:firstRow="0" w:lastRow="0" w:firstColumn="1" w:lastColumn="0" w:oddVBand="0" w:evenVBand="0" w:oddHBand="0" w:evenHBand="0" w:firstRowFirstColumn="0" w:firstRowLastColumn="0" w:lastRowFirstColumn="0" w:lastRowLastColumn="0"/>
            <w:tcW w:w="1696" w:type="dxa"/>
          </w:tcPr>
          <w:p w14:paraId="1C6FB1B1" w14:textId="28295D56" w:rsidR="00CA6436" w:rsidRDefault="00CA6436" w:rsidP="00CA6436">
            <w:pPr>
              <w:pStyle w:val="Tablefont"/>
              <w:jc w:val="center"/>
            </w:pPr>
            <w:r>
              <w:t>D2 Class</w:t>
            </w:r>
          </w:p>
        </w:tc>
        <w:tc>
          <w:tcPr>
            <w:tcW w:w="2127" w:type="dxa"/>
          </w:tcPr>
          <w:p w14:paraId="040096E4" w14:textId="5093B041" w:rsidR="00CA6436" w:rsidRDefault="00CA6436" w:rsidP="00CA6436">
            <w:pPr>
              <w:pStyle w:val="Tablefont"/>
              <w:jc w:val="center"/>
              <w:cnfStyle w:val="000000000000" w:firstRow="0" w:lastRow="0" w:firstColumn="0" w:lastColumn="0" w:oddVBand="0" w:evenVBand="0" w:oddHBand="0" w:evenHBand="0" w:firstRowFirstColumn="0" w:firstRowLastColumn="0" w:lastRowFirstColumn="0" w:lastRowLastColumn="0"/>
            </w:pPr>
            <w:r>
              <w:t>37.33 tonne</w:t>
            </w:r>
          </w:p>
        </w:tc>
      </w:tr>
      <w:tr w:rsidR="00750EB7" w14:paraId="345F05CA" w14:textId="77777777" w:rsidTr="00CA643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6" w:type="dxa"/>
          </w:tcPr>
          <w:p w14:paraId="43671899" w14:textId="1F772339" w:rsidR="00750EB7" w:rsidRDefault="00CA6436" w:rsidP="00CA6436">
            <w:pPr>
              <w:pStyle w:val="Tablefont"/>
              <w:jc w:val="center"/>
            </w:pPr>
            <w:r>
              <w:t>C1 Class</w:t>
            </w:r>
          </w:p>
        </w:tc>
        <w:tc>
          <w:tcPr>
            <w:tcW w:w="2127" w:type="dxa"/>
          </w:tcPr>
          <w:p w14:paraId="65276BCA" w14:textId="4CDDA0B4" w:rsidR="00750EB7" w:rsidRDefault="00CA6436" w:rsidP="00CA6436">
            <w:pPr>
              <w:pStyle w:val="Tablefont"/>
              <w:jc w:val="center"/>
              <w:cnfStyle w:val="000000100000" w:firstRow="0" w:lastRow="0" w:firstColumn="0" w:lastColumn="0" w:oddVBand="0" w:evenVBand="0" w:oddHBand="1" w:evenHBand="0" w:firstRowFirstColumn="0" w:firstRowLastColumn="0" w:lastRowFirstColumn="0" w:lastRowLastColumn="0"/>
            </w:pPr>
            <w:r>
              <w:t>30.1 tonne</w:t>
            </w:r>
          </w:p>
        </w:tc>
      </w:tr>
      <w:tr w:rsidR="00750EB7" w14:paraId="14BB5F32" w14:textId="77777777" w:rsidTr="00CA6436">
        <w:trPr>
          <w:jc w:val="center"/>
        </w:trPr>
        <w:tc>
          <w:tcPr>
            <w:cnfStyle w:val="001000000000" w:firstRow="0" w:lastRow="0" w:firstColumn="1" w:lastColumn="0" w:oddVBand="0" w:evenVBand="0" w:oddHBand="0" w:evenHBand="0" w:firstRowFirstColumn="0" w:firstRowLastColumn="0" w:lastRowFirstColumn="0" w:lastRowLastColumn="0"/>
            <w:tcW w:w="1696" w:type="dxa"/>
          </w:tcPr>
          <w:p w14:paraId="3C6DF551" w14:textId="74E122DA" w:rsidR="00750EB7" w:rsidRDefault="00CA6436" w:rsidP="00CA6436">
            <w:pPr>
              <w:pStyle w:val="Tablefont"/>
              <w:jc w:val="center"/>
            </w:pPr>
            <w:r>
              <w:t>D1 Class</w:t>
            </w:r>
          </w:p>
        </w:tc>
        <w:tc>
          <w:tcPr>
            <w:tcW w:w="2127" w:type="dxa"/>
          </w:tcPr>
          <w:p w14:paraId="61690395" w14:textId="6D6AF33A" w:rsidR="00750EB7" w:rsidRDefault="00CA6436" w:rsidP="00CA6436">
            <w:pPr>
              <w:pStyle w:val="Tablefont"/>
              <w:jc w:val="center"/>
              <w:cnfStyle w:val="000000000000" w:firstRow="0" w:lastRow="0" w:firstColumn="0" w:lastColumn="0" w:oddVBand="0" w:evenVBand="0" w:oddHBand="0" w:evenHBand="0" w:firstRowFirstColumn="0" w:firstRowLastColumn="0" w:lastRowFirstColumn="0" w:lastRowLastColumn="0"/>
            </w:pPr>
            <w:r>
              <w:t>27.15 tonne</w:t>
            </w:r>
          </w:p>
        </w:tc>
      </w:tr>
      <w:tr w:rsidR="00750EB7" w14:paraId="0674FB7E" w14:textId="77777777" w:rsidTr="00CA643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6" w:type="dxa"/>
          </w:tcPr>
          <w:p w14:paraId="733FC280" w14:textId="507173B1" w:rsidR="00750EB7" w:rsidRDefault="00CA6436" w:rsidP="00CA6436">
            <w:pPr>
              <w:pStyle w:val="Tablefont"/>
              <w:jc w:val="center"/>
            </w:pPr>
            <w:r>
              <w:t>B2 Class</w:t>
            </w:r>
          </w:p>
        </w:tc>
        <w:tc>
          <w:tcPr>
            <w:tcW w:w="2127" w:type="dxa"/>
          </w:tcPr>
          <w:p w14:paraId="70159152" w14:textId="3B01F01B" w:rsidR="00750EB7" w:rsidRDefault="00CA6436" w:rsidP="00CA6436">
            <w:pPr>
              <w:pStyle w:val="Tablefont"/>
              <w:jc w:val="center"/>
              <w:cnfStyle w:val="000000100000" w:firstRow="0" w:lastRow="0" w:firstColumn="0" w:lastColumn="0" w:oddVBand="0" w:evenVBand="0" w:oddHBand="1" w:evenHBand="0" w:firstRowFirstColumn="0" w:firstRowLastColumn="0" w:lastRowFirstColumn="0" w:lastRowLastColumn="0"/>
            </w:pPr>
            <w:r>
              <w:t>32.2 tonne</w:t>
            </w:r>
          </w:p>
        </w:tc>
      </w:tr>
      <w:tr w:rsidR="00CA6436" w14:paraId="6355DEE8" w14:textId="77777777" w:rsidTr="00CA6436">
        <w:trPr>
          <w:jc w:val="center"/>
        </w:trPr>
        <w:tc>
          <w:tcPr>
            <w:cnfStyle w:val="001000000000" w:firstRow="0" w:lastRow="0" w:firstColumn="1" w:lastColumn="0" w:oddVBand="0" w:evenVBand="0" w:oddHBand="0" w:evenHBand="0" w:firstRowFirstColumn="0" w:firstRowLastColumn="0" w:lastRowFirstColumn="0" w:lastRowLastColumn="0"/>
            <w:tcW w:w="1696" w:type="dxa"/>
          </w:tcPr>
          <w:p w14:paraId="16B8E580" w14:textId="7E3D182C" w:rsidR="00CA6436" w:rsidRDefault="00CA6436" w:rsidP="00CA6436">
            <w:pPr>
              <w:pStyle w:val="Tablefont"/>
              <w:jc w:val="center"/>
            </w:pPr>
            <w:r>
              <w:t>A Class</w:t>
            </w:r>
          </w:p>
        </w:tc>
        <w:tc>
          <w:tcPr>
            <w:tcW w:w="2127" w:type="dxa"/>
          </w:tcPr>
          <w:p w14:paraId="4E490BC8" w14:textId="54651559" w:rsidR="00CA6436" w:rsidRDefault="00CA6436" w:rsidP="00CA6436">
            <w:pPr>
              <w:pStyle w:val="Tablefont"/>
              <w:jc w:val="center"/>
              <w:cnfStyle w:val="000000000000" w:firstRow="0" w:lastRow="0" w:firstColumn="0" w:lastColumn="0" w:oddVBand="0" w:evenVBand="0" w:oddHBand="0" w:evenHBand="0" w:firstRowFirstColumn="0" w:firstRowLastColumn="0" w:lastRowFirstColumn="0" w:lastRowLastColumn="0"/>
            </w:pPr>
            <w:r>
              <w:t>23.7 tonne</w:t>
            </w:r>
          </w:p>
        </w:tc>
      </w:tr>
      <w:tr w:rsidR="00CA6436" w14:paraId="4EA331BD" w14:textId="77777777" w:rsidTr="00CA643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6" w:type="dxa"/>
          </w:tcPr>
          <w:p w14:paraId="4B6D9561" w14:textId="777539E2" w:rsidR="00CA6436" w:rsidRDefault="00CA6436" w:rsidP="00CA6436">
            <w:pPr>
              <w:pStyle w:val="Tablefont"/>
              <w:jc w:val="center"/>
            </w:pPr>
            <w:r>
              <w:t>Z3 Class</w:t>
            </w:r>
          </w:p>
        </w:tc>
        <w:tc>
          <w:tcPr>
            <w:tcW w:w="2127" w:type="dxa"/>
          </w:tcPr>
          <w:p w14:paraId="46087CA9" w14:textId="44F0D37E" w:rsidR="00CA6436" w:rsidRDefault="00CA6436" w:rsidP="00CA6436">
            <w:pPr>
              <w:pStyle w:val="Tablefont"/>
              <w:jc w:val="center"/>
              <w:cnfStyle w:val="000000100000" w:firstRow="0" w:lastRow="0" w:firstColumn="0" w:lastColumn="0" w:oddVBand="0" w:evenVBand="0" w:oddHBand="1" w:evenHBand="0" w:firstRowFirstColumn="0" w:firstRowLastColumn="0" w:lastRowFirstColumn="0" w:lastRowLastColumn="0"/>
            </w:pPr>
            <w:r>
              <w:t>23.375 tonne</w:t>
            </w:r>
          </w:p>
        </w:tc>
      </w:tr>
    </w:tbl>
    <w:p w14:paraId="41C4E2A7" w14:textId="5EE5BEBD" w:rsidR="008C7C89" w:rsidRDefault="008C7C89" w:rsidP="00DB483A">
      <w:pPr>
        <w:spacing w:after="160" w:line="259" w:lineRule="auto"/>
        <w:ind w:left="720"/>
        <w:jc w:val="left"/>
      </w:pPr>
      <w:r w:rsidRPr="00DB483A">
        <w:rPr>
          <w:b/>
          <w:bCs/>
        </w:rPr>
        <w:t>Note:</w:t>
      </w:r>
      <w:r>
        <w:t xml:space="preserve"> NGT assumes 76.5kg passenger mass as per contract all other values consider 75kg.</w:t>
      </w:r>
    </w:p>
    <w:p w14:paraId="25939CE7" w14:textId="57AA77DB" w:rsidR="00333BB3" w:rsidRDefault="00333BB3" w:rsidP="00333BB3">
      <w:pPr>
        <w:pStyle w:val="ListParagraph"/>
        <w:numPr>
          <w:ilvl w:val="0"/>
          <w:numId w:val="26"/>
        </w:numPr>
        <w:spacing w:before="0" w:after="160" w:line="259" w:lineRule="auto"/>
        <w:jc w:val="left"/>
      </w:pPr>
      <w:r>
        <w:t>Simulations shall be for unbraked rolling stock on level track.</w:t>
      </w:r>
    </w:p>
    <w:p w14:paraId="2AF7185F" w14:textId="77777777" w:rsidR="00333BB3" w:rsidRDefault="00333BB3" w:rsidP="00333BB3">
      <w:pPr>
        <w:pStyle w:val="ListParagraph"/>
        <w:numPr>
          <w:ilvl w:val="0"/>
          <w:numId w:val="26"/>
        </w:numPr>
        <w:spacing w:before="0" w:after="160" w:line="259" w:lineRule="auto"/>
        <w:jc w:val="left"/>
      </w:pPr>
      <w:r>
        <w:t>If additional rubber elements are to be fitted the buffer stop these shall be 4 off SEDITEC “</w:t>
      </w:r>
      <w:r w:rsidRPr="00CA6436">
        <w:rPr>
          <w:i/>
          <w:iCs/>
        </w:rPr>
        <w:t>Tampons amotrisseurs en polyurethane elastomere</w:t>
      </w:r>
      <w:r>
        <w:t>” 160mm-x160mm which mimics the absorption on the Citadis tram. These would be fitted for the higher bumper fleets.</w:t>
      </w:r>
    </w:p>
    <w:p w14:paraId="646EAECE" w14:textId="77777777" w:rsidR="00333BB3" w:rsidRDefault="00333BB3" w:rsidP="00333BB3">
      <w:pPr>
        <w:pStyle w:val="ListParagraph"/>
        <w:numPr>
          <w:ilvl w:val="0"/>
          <w:numId w:val="26"/>
        </w:numPr>
        <w:spacing w:before="0" w:after="160" w:line="259" w:lineRule="auto"/>
        <w:jc w:val="left"/>
      </w:pPr>
      <w:r>
        <w:t>Approval by Yarra Trams of simulation results for the buffer stop is required before manufacturing can commence.</w:t>
      </w:r>
    </w:p>
    <w:p w14:paraId="4255DB7C" w14:textId="77777777" w:rsidR="002E7610" w:rsidRDefault="002E7610" w:rsidP="002E7610">
      <w:pPr>
        <w:pStyle w:val="Heading2"/>
      </w:pPr>
      <w:bookmarkStart w:id="29" w:name="_Toc122100966"/>
      <w:r>
        <w:t>Visibility and Coating Requirements</w:t>
      </w:r>
      <w:bookmarkEnd w:id="29"/>
    </w:p>
    <w:p w14:paraId="5C149A75" w14:textId="77777777" w:rsidR="00494102" w:rsidRDefault="00494102" w:rsidP="00494102">
      <w:bookmarkStart w:id="30" w:name="_Toc30507207"/>
      <w:bookmarkStart w:id="31" w:name="_Toc33433165"/>
      <w:bookmarkStart w:id="32" w:name="_Toc37338423"/>
      <w:bookmarkEnd w:id="30"/>
      <w:r>
        <w:t>The following general requirements are specified for the buffer stop design.</w:t>
      </w:r>
    </w:p>
    <w:p w14:paraId="1D7674F0" w14:textId="77777777" w:rsidR="00494102" w:rsidRDefault="00494102" w:rsidP="00494102">
      <w:pPr>
        <w:pStyle w:val="ListParagraph"/>
        <w:numPr>
          <w:ilvl w:val="0"/>
          <w:numId w:val="27"/>
        </w:numPr>
        <w:spacing w:before="0" w:after="160" w:line="259" w:lineRule="auto"/>
        <w:jc w:val="left"/>
      </w:pPr>
      <w:r>
        <w:t>The buffer stop shall have reflective markings on all four sides. The regime shall be as follows:</w:t>
      </w:r>
    </w:p>
    <w:p w14:paraId="6470ED62" w14:textId="77777777" w:rsidR="00494102" w:rsidRDefault="00494102" w:rsidP="00494102">
      <w:pPr>
        <w:pStyle w:val="ListParagraph"/>
        <w:numPr>
          <w:ilvl w:val="1"/>
          <w:numId w:val="27"/>
        </w:numPr>
        <w:spacing w:before="0" w:after="160" w:line="259" w:lineRule="auto"/>
        <w:jc w:val="left"/>
      </w:pPr>
      <w:r>
        <w:t>One each side except two at the impacted end.</w:t>
      </w:r>
    </w:p>
    <w:p w14:paraId="5B4FAC68" w14:textId="04C8873D" w:rsidR="00494102" w:rsidRDefault="00494102" w:rsidP="00494102">
      <w:pPr>
        <w:pStyle w:val="ListParagraph"/>
        <w:numPr>
          <w:ilvl w:val="1"/>
          <w:numId w:val="27"/>
        </w:numPr>
        <w:spacing w:before="0" w:after="160" w:line="259" w:lineRule="auto"/>
        <w:jc w:val="left"/>
      </w:pPr>
      <w:r>
        <w:t>Minimum reflective marker size shall be 75mm by 350mm</w:t>
      </w:r>
      <w:r w:rsidR="002D53DE">
        <w:t xml:space="preserve">, to ensure that </w:t>
      </w:r>
      <w:r w:rsidR="005416AE">
        <w:t>both the oncoming tram and adjacent traffic can identify the buffer stop</w:t>
      </w:r>
      <w:r>
        <w:t>.</w:t>
      </w:r>
    </w:p>
    <w:p w14:paraId="1A95E986" w14:textId="215B0FC5" w:rsidR="00494102" w:rsidRDefault="00494102" w:rsidP="00494102">
      <w:pPr>
        <w:pStyle w:val="ListParagraph"/>
        <w:numPr>
          <w:ilvl w:val="1"/>
          <w:numId w:val="27"/>
        </w:numPr>
        <w:spacing w:before="0" w:after="160" w:line="259" w:lineRule="auto"/>
        <w:jc w:val="left"/>
      </w:pPr>
      <w:r>
        <w:t>Reflective markers shall utilise a material Class 1A complaint to AS/NZS1906.2 or Class 1W to AS/NZS 1906.1.</w:t>
      </w:r>
    </w:p>
    <w:p w14:paraId="042C880F" w14:textId="77777777" w:rsidR="00494102" w:rsidRDefault="00494102" w:rsidP="00494102">
      <w:pPr>
        <w:pStyle w:val="ListParagraph"/>
        <w:numPr>
          <w:ilvl w:val="0"/>
          <w:numId w:val="27"/>
        </w:numPr>
        <w:spacing w:before="0" w:after="160" w:line="259" w:lineRule="auto"/>
        <w:jc w:val="left"/>
      </w:pPr>
      <w:r>
        <w:t>The impacting surface of the buffer stop shall be painted safety yellow (AS2700 yellow Y11 to Y15, Y22, Y23, Y26) or agreed equivalent.</w:t>
      </w:r>
    </w:p>
    <w:p w14:paraId="3B6C5AC7" w14:textId="77777777" w:rsidR="00494102" w:rsidRDefault="00494102" w:rsidP="00494102">
      <w:pPr>
        <w:pStyle w:val="ListParagraph"/>
        <w:numPr>
          <w:ilvl w:val="0"/>
          <w:numId w:val="27"/>
        </w:numPr>
        <w:spacing w:before="0" w:after="160" w:line="259" w:lineRule="auto"/>
        <w:jc w:val="left"/>
      </w:pPr>
      <w:r>
        <w:t>The area painted in safety yellow shall be a minimum of 1 square metre</w:t>
      </w:r>
    </w:p>
    <w:p w14:paraId="46E34807" w14:textId="77777777" w:rsidR="00494102" w:rsidRDefault="00494102" w:rsidP="00494102">
      <w:pPr>
        <w:pStyle w:val="ListParagraph"/>
        <w:numPr>
          <w:ilvl w:val="0"/>
          <w:numId w:val="27"/>
        </w:numPr>
        <w:spacing w:before="0" w:after="160" w:line="259" w:lineRule="auto"/>
        <w:jc w:val="left"/>
      </w:pPr>
      <w:r>
        <w:lastRenderedPageBreak/>
        <w:t>If paint is utilised for the balance of the buffer stop frame it shall be safety yellow (as above) or orange (AS 2700 X11, X12, X13 and X24)</w:t>
      </w:r>
    </w:p>
    <w:p w14:paraId="184F162D" w14:textId="1B4760CE" w:rsidR="00494102" w:rsidRDefault="00494102" w:rsidP="00494102">
      <w:pPr>
        <w:pStyle w:val="ListParagraph"/>
        <w:numPr>
          <w:ilvl w:val="0"/>
          <w:numId w:val="27"/>
        </w:numPr>
        <w:spacing w:before="0" w:after="160" w:line="259" w:lineRule="auto"/>
        <w:jc w:val="left"/>
      </w:pPr>
      <w:r>
        <w:t>Any protective coatings (</w:t>
      </w:r>
      <w:r w:rsidR="00663414">
        <w:t>e.g.,</w:t>
      </w:r>
      <w:r>
        <w:t xml:space="preserve"> paint or galvanizing) shall be suitable for utilisation in a Melbourne environment and this shall be demonstrated by design stage.</w:t>
      </w:r>
    </w:p>
    <w:p w14:paraId="2D1289D3" w14:textId="77777777" w:rsidR="00494102" w:rsidRDefault="00494102" w:rsidP="00494102">
      <w:pPr>
        <w:pStyle w:val="ListParagraph"/>
        <w:numPr>
          <w:ilvl w:val="0"/>
          <w:numId w:val="27"/>
        </w:numPr>
        <w:spacing w:before="0" w:after="160" w:line="259" w:lineRule="auto"/>
        <w:jc w:val="left"/>
      </w:pPr>
      <w:r>
        <w:t>Any painted finish shall have a design life of a minimum 10 years in a Melbourne application.</w:t>
      </w:r>
    </w:p>
    <w:p w14:paraId="3B3E3673" w14:textId="77777777" w:rsidR="00494102" w:rsidRDefault="00494102" w:rsidP="00494102">
      <w:pPr>
        <w:pStyle w:val="ListParagraph"/>
        <w:numPr>
          <w:ilvl w:val="0"/>
          <w:numId w:val="27"/>
        </w:numPr>
        <w:spacing w:before="0" w:after="160" w:line="259" w:lineRule="auto"/>
        <w:jc w:val="left"/>
      </w:pPr>
      <w:r>
        <w:t>Approval by Yarra Trams of the livery and coating process for the buffer stop is required before manufacturing can commence.</w:t>
      </w:r>
    </w:p>
    <w:p w14:paraId="33212C1A" w14:textId="27D0BFAD" w:rsidR="0087403D" w:rsidRDefault="0087403D" w:rsidP="00BD117A">
      <w:pPr>
        <w:pStyle w:val="Heading2"/>
        <w:keepNext/>
        <w:ind w:left="578" w:hanging="578"/>
      </w:pPr>
      <w:bookmarkStart w:id="33" w:name="_Toc122100967"/>
      <w:bookmarkEnd w:id="31"/>
      <w:bookmarkEnd w:id="32"/>
      <w:r>
        <w:t>Structural Design of Bu</w:t>
      </w:r>
      <w:r w:rsidR="0092596B">
        <w:t>ff</w:t>
      </w:r>
      <w:r>
        <w:t>er Stop</w:t>
      </w:r>
      <w:bookmarkEnd w:id="33"/>
    </w:p>
    <w:p w14:paraId="161FFD15" w14:textId="77777777" w:rsidR="00772A2D" w:rsidRDefault="00772A2D" w:rsidP="00BD117A">
      <w:pPr>
        <w:keepNext/>
      </w:pPr>
      <w:bookmarkStart w:id="34" w:name="_Toc33433166"/>
      <w:bookmarkStart w:id="35" w:name="_Toc37338424"/>
      <w:r>
        <w:t>The following is specified in terms of the buffer stop.</w:t>
      </w:r>
    </w:p>
    <w:p w14:paraId="643CD596" w14:textId="3D1FB8DA" w:rsidR="00772A2D" w:rsidRDefault="00772A2D" w:rsidP="00772A2D">
      <w:pPr>
        <w:pStyle w:val="ListParagraph"/>
        <w:numPr>
          <w:ilvl w:val="0"/>
          <w:numId w:val="28"/>
        </w:numPr>
        <w:spacing w:before="0" w:after="160" w:line="259" w:lineRule="auto"/>
        <w:jc w:val="left"/>
      </w:pPr>
      <w:r>
        <w:t xml:space="preserve">The buffer shall resist a constant </w:t>
      </w:r>
      <w:r w:rsidR="00BD117A">
        <w:t xml:space="preserve">force of </w:t>
      </w:r>
      <w:r>
        <w:t>550kN at the E Class application point once the buffer reaches the end of the installation and reacts against a hard stop.</w:t>
      </w:r>
    </w:p>
    <w:p w14:paraId="0CDAB5DC" w14:textId="7E443915" w:rsidR="00772A2D" w:rsidRDefault="00772A2D" w:rsidP="00772A2D">
      <w:pPr>
        <w:pStyle w:val="ListParagraph"/>
        <w:numPr>
          <w:ilvl w:val="0"/>
          <w:numId w:val="28"/>
        </w:numPr>
        <w:spacing w:before="0" w:after="160" w:line="259" w:lineRule="auto"/>
        <w:jc w:val="left"/>
      </w:pPr>
      <w:r>
        <w:t xml:space="preserve">The upper reaction area (A, B, C, D and Z Class) shall react loads of up to a constant </w:t>
      </w:r>
      <w:r w:rsidR="00BD117A">
        <w:t xml:space="preserve">force of </w:t>
      </w:r>
      <w:r>
        <w:t>200kN</w:t>
      </w:r>
    </w:p>
    <w:p w14:paraId="3D7F6EA5" w14:textId="3BE75732" w:rsidR="00772A2D" w:rsidRDefault="00772A2D" w:rsidP="00772A2D">
      <w:pPr>
        <w:pStyle w:val="ListParagraph"/>
        <w:numPr>
          <w:ilvl w:val="0"/>
          <w:numId w:val="28"/>
        </w:numPr>
        <w:spacing w:before="0" w:after="160" w:line="259" w:lineRule="auto"/>
        <w:jc w:val="left"/>
      </w:pPr>
      <w:r>
        <w:t xml:space="preserve">A safety factor of 1.15 shall be applied if </w:t>
      </w:r>
      <w:r w:rsidR="00BD117A">
        <w:t>verification</w:t>
      </w:r>
      <w:r>
        <w:t xml:space="preserve"> is via analysis only.</w:t>
      </w:r>
    </w:p>
    <w:p w14:paraId="5CC492D8" w14:textId="4FD766FF" w:rsidR="00772A2D" w:rsidRDefault="00772A2D" w:rsidP="00772A2D">
      <w:pPr>
        <w:pStyle w:val="ListParagraph"/>
        <w:numPr>
          <w:ilvl w:val="0"/>
          <w:numId w:val="28"/>
        </w:numPr>
        <w:spacing w:before="0" w:after="160" w:line="259" w:lineRule="auto"/>
        <w:jc w:val="left"/>
      </w:pPr>
      <w:r>
        <w:t>The buffer stop shall be welded to AS1554.1 SP or agreed equivalent (</w:t>
      </w:r>
      <w:r w:rsidR="00663414">
        <w:t>e.g.,</w:t>
      </w:r>
      <w:r>
        <w:t xml:space="preserve"> ISO or EN standards).</w:t>
      </w:r>
    </w:p>
    <w:p w14:paraId="7C425FAD" w14:textId="77777777" w:rsidR="00772A2D" w:rsidRDefault="00772A2D" w:rsidP="00772A2D">
      <w:pPr>
        <w:pStyle w:val="ListParagraph"/>
        <w:numPr>
          <w:ilvl w:val="0"/>
          <w:numId w:val="28"/>
        </w:numPr>
        <w:spacing w:before="0" w:after="160" w:line="259" w:lineRule="auto"/>
        <w:jc w:val="left"/>
      </w:pPr>
      <w:r>
        <w:t>All critical welds, identified by structural analysis, shall on each buffer stop manufactured be subject to NDT in line within the welding standards utilised.</w:t>
      </w:r>
    </w:p>
    <w:p w14:paraId="195D6FAE" w14:textId="0304E50B" w:rsidR="00772A2D" w:rsidRDefault="00D61083" w:rsidP="00772A2D">
      <w:pPr>
        <w:pStyle w:val="ListParagraph"/>
        <w:numPr>
          <w:ilvl w:val="0"/>
          <w:numId w:val="28"/>
        </w:numPr>
        <w:spacing w:before="0" w:after="160" w:line="259" w:lineRule="auto"/>
        <w:jc w:val="left"/>
      </w:pPr>
      <w:r>
        <w:t xml:space="preserve">The buffer stop primary structural members shall not require replacement upon being subject to a collision. The buffer stop design shall incorporate easily replaceable sacrificial components when subjected to dynamic loads, </w:t>
      </w:r>
      <w:r w:rsidR="00772A2D">
        <w:t>other than elements worn by friction during the collision.</w:t>
      </w:r>
    </w:p>
    <w:p w14:paraId="30921531" w14:textId="4FBBE476" w:rsidR="00772A2D" w:rsidRDefault="00772A2D" w:rsidP="00772A2D">
      <w:pPr>
        <w:pStyle w:val="ListParagraph"/>
        <w:numPr>
          <w:ilvl w:val="0"/>
          <w:numId w:val="28"/>
        </w:numPr>
        <w:spacing w:before="0" w:after="160" w:line="259" w:lineRule="auto"/>
        <w:jc w:val="left"/>
      </w:pPr>
      <w:r>
        <w:t>Structural calculations for the frame will be in the form of finite element analysis. The Contractor shall supply a report, model files and results files</w:t>
      </w:r>
      <w:r w:rsidR="00D61083">
        <w:t xml:space="preserve"> to Yarra Trams as part of the Type Approval process</w:t>
      </w:r>
      <w:r>
        <w:t>.</w:t>
      </w:r>
    </w:p>
    <w:p w14:paraId="6F43CE5E" w14:textId="77777777" w:rsidR="00772A2D" w:rsidRDefault="00772A2D" w:rsidP="00772A2D">
      <w:pPr>
        <w:pStyle w:val="ListParagraph"/>
        <w:numPr>
          <w:ilvl w:val="0"/>
          <w:numId w:val="28"/>
        </w:numPr>
        <w:spacing w:before="0" w:after="160" w:line="259" w:lineRule="auto"/>
        <w:jc w:val="left"/>
      </w:pPr>
      <w:r>
        <w:t>Structural repairs to a damaged buffer stop shall be possible utilising local grades of steel and AS1554.1 SP welding.</w:t>
      </w:r>
    </w:p>
    <w:p w14:paraId="1750D6A0" w14:textId="1C7CB6AE" w:rsidR="00772A2D" w:rsidRDefault="00772A2D" w:rsidP="00772A2D">
      <w:pPr>
        <w:pStyle w:val="ListParagraph"/>
        <w:numPr>
          <w:ilvl w:val="0"/>
          <w:numId w:val="28"/>
        </w:numPr>
        <w:spacing w:before="0" w:after="160" w:line="259" w:lineRule="auto"/>
        <w:jc w:val="left"/>
      </w:pPr>
      <w:r>
        <w:t>Approval by Yarra Trams of the structural design of the buffer stop is required before manufacturing can commence.</w:t>
      </w:r>
    </w:p>
    <w:p w14:paraId="01B1F1B2" w14:textId="77777777" w:rsidR="00A42C82" w:rsidRDefault="00A42C82" w:rsidP="00A42C82">
      <w:pPr>
        <w:pStyle w:val="Heading2"/>
      </w:pPr>
      <w:bookmarkStart w:id="36" w:name="_Toc122100968"/>
      <w:bookmarkEnd w:id="34"/>
      <w:bookmarkEnd w:id="35"/>
      <w:r>
        <w:t>Minimum Design and Manufacturing Information</w:t>
      </w:r>
      <w:bookmarkEnd w:id="36"/>
    </w:p>
    <w:p w14:paraId="31366BEC" w14:textId="77777777" w:rsidR="00081A68" w:rsidRDefault="00081A68" w:rsidP="00081A68">
      <w:bookmarkStart w:id="37" w:name="_Toc33433167"/>
      <w:bookmarkStart w:id="38" w:name="_Toc37338425"/>
      <w:r>
        <w:t>The following is the minimum design and manufacturing information to be supplied by the contractor during the contract:</w:t>
      </w:r>
    </w:p>
    <w:p w14:paraId="0FD71694" w14:textId="07B3A3BD" w:rsidR="00081A68" w:rsidRDefault="00081A68" w:rsidP="00081A68">
      <w:pPr>
        <w:pStyle w:val="ListParagraph"/>
        <w:numPr>
          <w:ilvl w:val="0"/>
          <w:numId w:val="29"/>
        </w:numPr>
        <w:spacing w:before="0" w:after="160" w:line="259" w:lineRule="auto"/>
        <w:jc w:val="left"/>
      </w:pPr>
      <w:r>
        <w:t>Certifications for design and manufactur</w:t>
      </w:r>
      <w:r w:rsidR="001D1831">
        <w:t>ing</w:t>
      </w:r>
      <w:r>
        <w:t xml:space="preserve"> to ISO 9001</w:t>
      </w:r>
    </w:p>
    <w:p w14:paraId="4989D713" w14:textId="77777777" w:rsidR="00081A68" w:rsidRDefault="00081A68" w:rsidP="00081A68">
      <w:pPr>
        <w:pStyle w:val="ListParagraph"/>
        <w:numPr>
          <w:ilvl w:val="0"/>
          <w:numId w:val="29"/>
        </w:numPr>
        <w:spacing w:before="0" w:after="160" w:line="259" w:lineRule="auto"/>
        <w:jc w:val="left"/>
      </w:pPr>
      <w:r>
        <w:t>Welding certifications including WPQR and WPS.</w:t>
      </w:r>
    </w:p>
    <w:p w14:paraId="480CCD4B" w14:textId="77777777" w:rsidR="00081A68" w:rsidRDefault="00081A68" w:rsidP="00081A68">
      <w:pPr>
        <w:pStyle w:val="ListParagraph"/>
        <w:numPr>
          <w:ilvl w:val="0"/>
          <w:numId w:val="29"/>
        </w:numPr>
        <w:spacing w:before="0" w:after="160" w:line="259" w:lineRule="auto"/>
        <w:jc w:val="left"/>
      </w:pPr>
      <w:r>
        <w:t>Certifications of NDT operators and welding inspectors.</w:t>
      </w:r>
    </w:p>
    <w:p w14:paraId="2E2C8479" w14:textId="77777777" w:rsidR="00081A68" w:rsidRDefault="00081A68" w:rsidP="00081A68">
      <w:pPr>
        <w:pStyle w:val="ListParagraph"/>
        <w:numPr>
          <w:ilvl w:val="0"/>
          <w:numId w:val="29"/>
        </w:numPr>
        <w:spacing w:before="0" w:after="160" w:line="259" w:lineRule="auto"/>
        <w:jc w:val="left"/>
      </w:pPr>
      <w:r>
        <w:t>Material certificates for each individual buffer stop manufactured.</w:t>
      </w:r>
    </w:p>
    <w:p w14:paraId="7CE2E1B5" w14:textId="77777777" w:rsidR="00081A68" w:rsidRDefault="00081A68" w:rsidP="00081A68">
      <w:pPr>
        <w:pStyle w:val="ListParagraph"/>
        <w:numPr>
          <w:ilvl w:val="0"/>
          <w:numId w:val="29"/>
        </w:numPr>
        <w:spacing w:before="0" w:after="160" w:line="259" w:lineRule="auto"/>
        <w:jc w:val="left"/>
      </w:pPr>
      <w:r>
        <w:t>First article inspection package on production of first frame.</w:t>
      </w:r>
    </w:p>
    <w:p w14:paraId="26F9CF19" w14:textId="2E8B7FBE" w:rsidR="00081A68" w:rsidRDefault="001D1831" w:rsidP="00081A68">
      <w:pPr>
        <w:pStyle w:val="ListParagraph"/>
        <w:numPr>
          <w:ilvl w:val="0"/>
          <w:numId w:val="29"/>
        </w:numPr>
        <w:spacing w:before="0" w:after="160" w:line="259" w:lineRule="auto"/>
        <w:jc w:val="left"/>
      </w:pPr>
      <w:r>
        <w:t>Q</w:t>
      </w:r>
      <w:r w:rsidR="00081A68">
        <w:t xml:space="preserve">uality </w:t>
      </w:r>
      <w:r>
        <w:t xml:space="preserve">assurance </w:t>
      </w:r>
      <w:r w:rsidR="00081A68">
        <w:t>pack (contents to be agreed with Yarra Trams) for all buffer stops.</w:t>
      </w:r>
    </w:p>
    <w:p w14:paraId="588AACC0" w14:textId="431710BA" w:rsidR="00081A68" w:rsidRDefault="00081A68" w:rsidP="00081A68">
      <w:pPr>
        <w:pStyle w:val="ListParagraph"/>
        <w:numPr>
          <w:ilvl w:val="0"/>
          <w:numId w:val="29"/>
        </w:numPr>
        <w:spacing w:before="0" w:after="160" w:line="259" w:lineRule="auto"/>
        <w:jc w:val="left"/>
      </w:pPr>
      <w:r>
        <w:t>As</w:t>
      </w:r>
      <w:r w:rsidR="001D1831">
        <w:t>-</w:t>
      </w:r>
      <w:r>
        <w:t>built general arrangement drawing</w:t>
      </w:r>
      <w:r w:rsidR="001D1831">
        <w:t>s to provided</w:t>
      </w:r>
      <w:r w:rsidR="00DF0DF3">
        <w:t>, to DMS standard</w:t>
      </w:r>
      <w:r>
        <w:t>.</w:t>
      </w:r>
    </w:p>
    <w:p w14:paraId="5B122434" w14:textId="77777777" w:rsidR="00081A68" w:rsidRDefault="00081A68" w:rsidP="00081A68">
      <w:pPr>
        <w:pStyle w:val="ListParagraph"/>
        <w:numPr>
          <w:ilvl w:val="0"/>
          <w:numId w:val="29"/>
        </w:numPr>
        <w:spacing w:before="0" w:after="160" w:line="259" w:lineRule="auto"/>
        <w:jc w:val="left"/>
      </w:pPr>
      <w:r>
        <w:t>Section details including material grades.</w:t>
      </w:r>
    </w:p>
    <w:p w14:paraId="6203D2A7" w14:textId="77777777" w:rsidR="00081A68" w:rsidRDefault="00081A68" w:rsidP="00081A68">
      <w:pPr>
        <w:pStyle w:val="ListParagraph"/>
        <w:numPr>
          <w:ilvl w:val="0"/>
          <w:numId w:val="29"/>
        </w:numPr>
        <w:spacing w:before="0" w:after="160" w:line="259" w:lineRule="auto"/>
        <w:jc w:val="left"/>
      </w:pPr>
      <w:r>
        <w:t>Part drawings for reflective markings.</w:t>
      </w:r>
    </w:p>
    <w:p w14:paraId="47B542DC" w14:textId="77777777" w:rsidR="00081A68" w:rsidRDefault="00081A68" w:rsidP="00081A68">
      <w:pPr>
        <w:pStyle w:val="ListParagraph"/>
        <w:numPr>
          <w:ilvl w:val="0"/>
          <w:numId w:val="29"/>
        </w:numPr>
        <w:spacing w:before="0" w:after="160" w:line="259" w:lineRule="auto"/>
        <w:jc w:val="left"/>
      </w:pPr>
      <w:r>
        <w:t>Installation instructions.</w:t>
      </w:r>
    </w:p>
    <w:p w14:paraId="0FD2C4DF" w14:textId="77777777" w:rsidR="00081A68" w:rsidRDefault="00081A68" w:rsidP="00081A68">
      <w:pPr>
        <w:pStyle w:val="ListParagraph"/>
        <w:numPr>
          <w:ilvl w:val="0"/>
          <w:numId w:val="29"/>
        </w:numPr>
        <w:spacing w:before="0" w:after="160" w:line="259" w:lineRule="auto"/>
        <w:jc w:val="left"/>
      </w:pPr>
      <w:r>
        <w:t>Maintenance instructions (including spare parts).</w:t>
      </w:r>
    </w:p>
    <w:p w14:paraId="23D75569" w14:textId="77777777" w:rsidR="00081A68" w:rsidRDefault="00081A68" w:rsidP="00081A68">
      <w:pPr>
        <w:pStyle w:val="ListParagraph"/>
        <w:numPr>
          <w:ilvl w:val="0"/>
          <w:numId w:val="29"/>
        </w:numPr>
        <w:spacing w:before="0" w:after="160" w:line="259" w:lineRule="auto"/>
        <w:jc w:val="left"/>
      </w:pPr>
      <w:r>
        <w:t>Instructions for reset of buffer stop after collision.</w:t>
      </w:r>
    </w:p>
    <w:p w14:paraId="16F4720B" w14:textId="77777777" w:rsidR="00081A68" w:rsidRDefault="00081A68" w:rsidP="00081A68">
      <w:pPr>
        <w:pStyle w:val="ListParagraph"/>
        <w:numPr>
          <w:ilvl w:val="0"/>
          <w:numId w:val="29"/>
        </w:numPr>
        <w:spacing w:before="0" w:after="160" w:line="259" w:lineRule="auto"/>
        <w:jc w:val="left"/>
      </w:pPr>
      <w:r>
        <w:t>Finite element analysis of buffer stop frame.</w:t>
      </w:r>
    </w:p>
    <w:p w14:paraId="3AC7BBC1" w14:textId="77777777" w:rsidR="00081A68" w:rsidRDefault="00081A68" w:rsidP="00081A68">
      <w:pPr>
        <w:pStyle w:val="ListParagraph"/>
        <w:numPr>
          <w:ilvl w:val="0"/>
          <w:numId w:val="29"/>
        </w:numPr>
        <w:spacing w:before="0" w:after="160" w:line="259" w:lineRule="auto"/>
        <w:jc w:val="left"/>
      </w:pPr>
      <w:r>
        <w:t>Calculations for bolts within the frame assembly.</w:t>
      </w:r>
    </w:p>
    <w:p w14:paraId="1B7AB7F4" w14:textId="256011BC" w:rsidR="00081A68" w:rsidRDefault="00081A68" w:rsidP="00081A68">
      <w:pPr>
        <w:pStyle w:val="ListParagraph"/>
        <w:numPr>
          <w:ilvl w:val="0"/>
          <w:numId w:val="29"/>
        </w:numPr>
        <w:spacing w:before="0" w:after="160" w:line="259" w:lineRule="auto"/>
        <w:jc w:val="left"/>
      </w:pPr>
      <w:r>
        <w:lastRenderedPageBreak/>
        <w:t>Collision simulations for Z3, C2 and</w:t>
      </w:r>
      <w:r w:rsidR="001B0478">
        <w:t xml:space="preserve"> longer NGT</w:t>
      </w:r>
      <w:r>
        <w:t xml:space="preserve"> Class trams at both 10</w:t>
      </w:r>
      <w:r w:rsidR="00990BAF">
        <w:t>km/h</w:t>
      </w:r>
      <w:r>
        <w:t xml:space="preserve"> and 15</w:t>
      </w:r>
      <w:r w:rsidR="00990BAF">
        <w:t>km/h</w:t>
      </w:r>
      <w:r>
        <w:t>.</w:t>
      </w:r>
    </w:p>
    <w:p w14:paraId="4DEFC124" w14:textId="35EB27FF" w:rsidR="00081A68" w:rsidRDefault="00081A68" w:rsidP="00081A68">
      <w:pPr>
        <w:pStyle w:val="ListParagraph"/>
        <w:numPr>
          <w:ilvl w:val="0"/>
          <w:numId w:val="29"/>
        </w:numPr>
        <w:spacing w:before="0" w:after="160" w:line="259" w:lineRule="auto"/>
        <w:jc w:val="left"/>
      </w:pPr>
      <w:r>
        <w:t>Design risk assessment</w:t>
      </w:r>
      <w:r w:rsidR="00DF0DF3">
        <w:t xml:space="preserve"> undertaken</w:t>
      </w:r>
      <w:r>
        <w:t xml:space="preserve"> on Yarra Trams template</w:t>
      </w:r>
      <w:r w:rsidR="00125C53">
        <w:t xml:space="preserve"> and meets Yarra Trams </w:t>
      </w:r>
      <w:r w:rsidR="001C62CD" w:rsidRPr="001C62CD">
        <w:t>Enterprise Risk Management Manual</w:t>
      </w:r>
      <w:r w:rsidR="001C62CD">
        <w:t xml:space="preserve"> (</w:t>
      </w:r>
      <w:r w:rsidR="001C62CD" w:rsidRPr="001C62CD">
        <w:t>SS-016-MA-0002</w:t>
      </w:r>
      <w:r w:rsidR="001C62CD">
        <w:t>) requriements</w:t>
      </w:r>
      <w:r>
        <w:t>.</w:t>
      </w:r>
    </w:p>
    <w:p w14:paraId="01D15015" w14:textId="77777777" w:rsidR="00081A68" w:rsidRDefault="00081A68" w:rsidP="00081A68">
      <w:pPr>
        <w:pStyle w:val="ListParagraph"/>
        <w:numPr>
          <w:ilvl w:val="0"/>
          <w:numId w:val="29"/>
        </w:numPr>
        <w:spacing w:before="0" w:after="160" w:line="259" w:lineRule="auto"/>
        <w:jc w:val="left"/>
      </w:pPr>
      <w:r>
        <w:t>Material safety data sheets for any adhesives, fluids or oils used during assembly and maintenance.</w:t>
      </w:r>
    </w:p>
    <w:p w14:paraId="55F9EC7A" w14:textId="77777777" w:rsidR="00081A68" w:rsidRDefault="00081A68" w:rsidP="00081A68">
      <w:pPr>
        <w:pStyle w:val="ListParagraph"/>
        <w:numPr>
          <w:ilvl w:val="0"/>
          <w:numId w:val="29"/>
        </w:numPr>
        <w:spacing w:before="0" w:after="160" w:line="259" w:lineRule="auto"/>
        <w:jc w:val="left"/>
      </w:pPr>
      <w:r>
        <w:t>Paint and coating processes for buffer stops.</w:t>
      </w:r>
    </w:p>
    <w:p w14:paraId="6FF1DCA9" w14:textId="77777777" w:rsidR="00081A68" w:rsidRDefault="00081A68" w:rsidP="00081A68">
      <w:pPr>
        <w:pStyle w:val="ListParagraph"/>
        <w:numPr>
          <w:ilvl w:val="0"/>
          <w:numId w:val="29"/>
        </w:numPr>
        <w:spacing w:before="0" w:after="160" w:line="259" w:lineRule="auto"/>
        <w:jc w:val="left"/>
      </w:pPr>
      <w:r>
        <w:t>Material safety data sheets for painting and coating.</w:t>
      </w:r>
    </w:p>
    <w:p w14:paraId="2CAB3628" w14:textId="77777777" w:rsidR="00081A68" w:rsidRDefault="00081A68" w:rsidP="00081A68">
      <w:pPr>
        <w:pStyle w:val="ListParagraph"/>
        <w:numPr>
          <w:ilvl w:val="0"/>
          <w:numId w:val="29"/>
        </w:numPr>
        <w:spacing w:before="0" w:after="160" w:line="259" w:lineRule="auto"/>
        <w:jc w:val="left"/>
      </w:pPr>
      <w:r>
        <w:t>Manufacturer’s nameplate, including provision for Yarra Trams serial number, at design sign off.</w:t>
      </w:r>
    </w:p>
    <w:p w14:paraId="2BCB2E27" w14:textId="5A986247" w:rsidR="007E0DE7" w:rsidRPr="007E0DE7" w:rsidRDefault="007E0DE7" w:rsidP="00C427F2">
      <w:pPr>
        <w:pStyle w:val="Heading1"/>
        <w:keepNext/>
        <w:ind w:left="431" w:hanging="431"/>
      </w:pPr>
      <w:bookmarkStart w:id="39" w:name="_Toc33433171"/>
      <w:bookmarkStart w:id="40" w:name="_Toc37338429"/>
      <w:bookmarkStart w:id="41" w:name="_Toc122100969"/>
      <w:bookmarkEnd w:id="37"/>
      <w:bookmarkEnd w:id="38"/>
      <w:r w:rsidRPr="007E0DE7">
        <w:t>RELATED LEGISLATION &amp; DOCUMENTS</w:t>
      </w:r>
      <w:bookmarkEnd w:id="39"/>
      <w:bookmarkEnd w:id="40"/>
      <w:bookmarkEnd w:id="41"/>
    </w:p>
    <w:tbl>
      <w:tblPr>
        <w:tblW w:w="9639" w:type="dxa"/>
        <w:tblInd w:w="-5" w:type="dxa"/>
        <w:tblBorders>
          <w:top w:val="single" w:sz="4" w:space="0" w:color="007B4B"/>
          <w:left w:val="single" w:sz="4" w:space="0" w:color="007B4B"/>
          <w:bottom w:val="single" w:sz="4" w:space="0" w:color="007B4B"/>
          <w:right w:val="single" w:sz="4" w:space="0" w:color="007B4B"/>
          <w:insideH w:val="single" w:sz="4" w:space="0" w:color="007B4B"/>
          <w:insideV w:val="single" w:sz="4" w:space="0" w:color="007B4B"/>
        </w:tblBorders>
        <w:tblLayout w:type="fixed"/>
        <w:tblLook w:val="04A0" w:firstRow="1" w:lastRow="0" w:firstColumn="1" w:lastColumn="0" w:noHBand="0" w:noVBand="1"/>
      </w:tblPr>
      <w:tblGrid>
        <w:gridCol w:w="5954"/>
        <w:gridCol w:w="1843"/>
        <w:gridCol w:w="1842"/>
      </w:tblGrid>
      <w:tr w:rsidR="00883E89" w:rsidRPr="00011AE9" w14:paraId="1DFFE291" w14:textId="77777777" w:rsidTr="723982A2">
        <w:trPr>
          <w:tblHeader/>
        </w:trPr>
        <w:tc>
          <w:tcPr>
            <w:tcW w:w="5954" w:type="dxa"/>
            <w:shd w:val="clear" w:color="auto" w:fill="007B4B"/>
          </w:tcPr>
          <w:p w14:paraId="3E705D71" w14:textId="77777777" w:rsidR="00883E89" w:rsidRPr="00011AE9" w:rsidRDefault="00883E89" w:rsidP="004B1E07">
            <w:pPr>
              <w:pStyle w:val="TableHeaderFont"/>
              <w:jc w:val="center"/>
              <w:rPr>
                <w:rFonts w:asciiTheme="minorHAnsi" w:hAnsiTheme="minorHAnsi"/>
                <w:sz w:val="22"/>
              </w:rPr>
            </w:pPr>
            <w:r>
              <w:rPr>
                <w:rFonts w:asciiTheme="minorHAnsi" w:hAnsiTheme="minorHAnsi"/>
                <w:sz w:val="22"/>
              </w:rPr>
              <w:t>Document Title</w:t>
            </w:r>
          </w:p>
        </w:tc>
        <w:tc>
          <w:tcPr>
            <w:tcW w:w="1843" w:type="dxa"/>
            <w:shd w:val="clear" w:color="auto" w:fill="007B4B"/>
          </w:tcPr>
          <w:p w14:paraId="77BD7C3C" w14:textId="77777777" w:rsidR="00883E89" w:rsidRPr="00011AE9" w:rsidRDefault="00883E89">
            <w:pPr>
              <w:pStyle w:val="TableHeaderFont"/>
              <w:jc w:val="center"/>
              <w:rPr>
                <w:rFonts w:asciiTheme="minorHAnsi" w:hAnsiTheme="minorHAnsi"/>
                <w:sz w:val="22"/>
              </w:rPr>
            </w:pPr>
            <w:r>
              <w:rPr>
                <w:rFonts w:asciiTheme="minorHAnsi" w:hAnsiTheme="minorHAnsi"/>
                <w:sz w:val="22"/>
              </w:rPr>
              <w:t>N</w:t>
            </w:r>
            <w:r w:rsidRPr="00011AE9">
              <w:rPr>
                <w:rFonts w:asciiTheme="minorHAnsi" w:hAnsiTheme="minorHAnsi"/>
                <w:sz w:val="22"/>
              </w:rPr>
              <w:t>umber</w:t>
            </w:r>
          </w:p>
        </w:tc>
        <w:tc>
          <w:tcPr>
            <w:tcW w:w="1842" w:type="dxa"/>
            <w:shd w:val="clear" w:color="auto" w:fill="007B4B"/>
          </w:tcPr>
          <w:p w14:paraId="3B53EEE0" w14:textId="77777777" w:rsidR="00883E89" w:rsidRPr="00011AE9" w:rsidRDefault="00883E89">
            <w:pPr>
              <w:pStyle w:val="TableHeaderFont"/>
              <w:jc w:val="center"/>
              <w:rPr>
                <w:rFonts w:asciiTheme="minorHAnsi" w:hAnsiTheme="minorHAnsi"/>
                <w:sz w:val="22"/>
              </w:rPr>
            </w:pPr>
            <w:r>
              <w:rPr>
                <w:rFonts w:asciiTheme="minorHAnsi" w:hAnsiTheme="minorHAnsi"/>
                <w:sz w:val="22"/>
              </w:rPr>
              <w:t>Version</w:t>
            </w:r>
          </w:p>
        </w:tc>
      </w:tr>
      <w:tr w:rsidR="00883E89" w:rsidRPr="00011AE9" w14:paraId="738A521C" w14:textId="77777777" w:rsidTr="723982A2">
        <w:tc>
          <w:tcPr>
            <w:tcW w:w="5954" w:type="dxa"/>
          </w:tcPr>
          <w:p w14:paraId="7CA38A52" w14:textId="60193602" w:rsidR="00883E89" w:rsidRPr="00863562" w:rsidRDefault="00883E89" w:rsidP="0062411D">
            <w:pPr>
              <w:pStyle w:val="Tablefont"/>
              <w:rPr>
                <w:rFonts w:asciiTheme="minorHAnsi" w:hAnsiTheme="minorHAnsi"/>
              </w:rPr>
            </w:pPr>
            <w:r>
              <w:rPr>
                <w:rFonts w:asciiTheme="minorHAnsi" w:hAnsiTheme="minorHAnsi"/>
              </w:rPr>
              <w:t xml:space="preserve">Technical Notice - </w:t>
            </w:r>
            <w:r w:rsidRPr="00B13312">
              <w:rPr>
                <w:rFonts w:asciiTheme="minorHAnsi" w:hAnsiTheme="minorHAnsi"/>
              </w:rPr>
              <w:t xml:space="preserve">Buffer Stop </w:t>
            </w:r>
            <w:r w:rsidR="001E3558">
              <w:rPr>
                <w:rFonts w:asciiTheme="minorHAnsi" w:hAnsiTheme="minorHAnsi"/>
              </w:rPr>
              <w:t xml:space="preserve">Technical </w:t>
            </w:r>
            <w:r w:rsidR="00A34508" w:rsidRPr="00B13312">
              <w:rPr>
                <w:rFonts w:asciiTheme="minorHAnsi" w:hAnsiTheme="minorHAnsi"/>
              </w:rPr>
              <w:t>Risk Assessment</w:t>
            </w:r>
            <w:r w:rsidR="00DF6697">
              <w:rPr>
                <w:rFonts w:asciiTheme="minorHAnsi" w:hAnsiTheme="minorHAnsi"/>
              </w:rPr>
              <w:t xml:space="preserve"> Brief</w:t>
            </w:r>
          </w:p>
        </w:tc>
        <w:tc>
          <w:tcPr>
            <w:tcW w:w="1843" w:type="dxa"/>
          </w:tcPr>
          <w:p w14:paraId="28FE6E17" w14:textId="77777777" w:rsidR="00883E89" w:rsidRDefault="00883E89" w:rsidP="00553C6B">
            <w:pPr>
              <w:pStyle w:val="Tablefont"/>
              <w:jc w:val="left"/>
            </w:pPr>
          </w:p>
        </w:tc>
        <w:tc>
          <w:tcPr>
            <w:tcW w:w="1842" w:type="dxa"/>
          </w:tcPr>
          <w:p w14:paraId="43D23D66" w14:textId="0E060DE2" w:rsidR="00883E89" w:rsidRDefault="3909F4E7" w:rsidP="723982A2">
            <w:pPr>
              <w:pStyle w:val="Tablefont"/>
              <w:rPr>
                <w:rFonts w:asciiTheme="minorHAnsi" w:hAnsiTheme="minorHAnsi"/>
              </w:rPr>
            </w:pPr>
            <w:r w:rsidRPr="723982A2">
              <w:rPr>
                <w:rFonts w:asciiTheme="minorHAnsi" w:hAnsiTheme="minorHAnsi"/>
              </w:rPr>
              <w:t>11</w:t>
            </w:r>
            <w:r w:rsidRPr="723982A2">
              <w:rPr>
                <w:rFonts w:asciiTheme="minorHAnsi" w:hAnsiTheme="minorHAnsi"/>
                <w:vertAlign w:val="superscript"/>
              </w:rPr>
              <w:t>th</w:t>
            </w:r>
            <w:r w:rsidRPr="723982A2">
              <w:rPr>
                <w:rFonts w:asciiTheme="minorHAnsi" w:hAnsiTheme="minorHAnsi"/>
              </w:rPr>
              <w:t xml:space="preserve"> O</w:t>
            </w:r>
            <w:r w:rsidR="4B3B62F4" w:rsidRPr="723982A2">
              <w:rPr>
                <w:rFonts w:asciiTheme="minorHAnsi" w:hAnsiTheme="minorHAnsi"/>
              </w:rPr>
              <w:t>c</w:t>
            </w:r>
            <w:r w:rsidRPr="723982A2">
              <w:rPr>
                <w:rFonts w:asciiTheme="minorHAnsi" w:hAnsiTheme="minorHAnsi"/>
              </w:rPr>
              <w:t>tober 2022</w:t>
            </w:r>
          </w:p>
        </w:tc>
      </w:tr>
      <w:tr w:rsidR="00883E89" w:rsidRPr="00011AE9" w14:paraId="1451A52D" w14:textId="77777777" w:rsidTr="723982A2">
        <w:tc>
          <w:tcPr>
            <w:tcW w:w="5954" w:type="dxa"/>
          </w:tcPr>
          <w:p w14:paraId="1C7CF722" w14:textId="77777777" w:rsidR="00883E89" w:rsidRPr="00DB648E" w:rsidRDefault="00883E89" w:rsidP="0062411D">
            <w:pPr>
              <w:pStyle w:val="Tablefont"/>
              <w:rPr>
                <w:rFonts w:asciiTheme="minorHAnsi" w:hAnsiTheme="minorHAnsi"/>
              </w:rPr>
            </w:pPr>
            <w:r w:rsidRPr="00863562">
              <w:rPr>
                <w:rFonts w:asciiTheme="minorHAnsi" w:hAnsiTheme="minorHAnsi"/>
              </w:rPr>
              <w:t>Retroreflective materials and devices for road traffic control purposes Part 1: Retroreflective sheeting</w:t>
            </w:r>
          </w:p>
        </w:tc>
        <w:tc>
          <w:tcPr>
            <w:tcW w:w="1843" w:type="dxa"/>
          </w:tcPr>
          <w:p w14:paraId="012189AE" w14:textId="77777777" w:rsidR="00883E89" w:rsidRDefault="00883E89" w:rsidP="00553C6B">
            <w:pPr>
              <w:pStyle w:val="Tablefont"/>
              <w:jc w:val="left"/>
            </w:pPr>
            <w:r>
              <w:t>AS/NZS 1906.1</w:t>
            </w:r>
          </w:p>
        </w:tc>
        <w:tc>
          <w:tcPr>
            <w:tcW w:w="1842" w:type="dxa"/>
          </w:tcPr>
          <w:p w14:paraId="7EAB7FC5" w14:textId="77777777" w:rsidR="00883E89" w:rsidRPr="00011AE9" w:rsidRDefault="00883E89" w:rsidP="000B69D5">
            <w:pPr>
              <w:pStyle w:val="Tablefont"/>
              <w:rPr>
                <w:rFonts w:asciiTheme="minorHAnsi" w:hAnsiTheme="minorHAnsi"/>
              </w:rPr>
            </w:pPr>
            <w:r>
              <w:rPr>
                <w:rFonts w:asciiTheme="minorHAnsi" w:hAnsiTheme="minorHAnsi"/>
              </w:rPr>
              <w:t>2007</w:t>
            </w:r>
          </w:p>
        </w:tc>
      </w:tr>
      <w:tr w:rsidR="00883E89" w:rsidRPr="00011AE9" w14:paraId="4612883F" w14:textId="77777777" w:rsidTr="723982A2">
        <w:tc>
          <w:tcPr>
            <w:tcW w:w="5954" w:type="dxa"/>
          </w:tcPr>
          <w:p w14:paraId="1B3A7110" w14:textId="77777777" w:rsidR="00883E89" w:rsidRPr="00DB648E" w:rsidRDefault="00883E89" w:rsidP="000C39DC">
            <w:pPr>
              <w:pStyle w:val="Tablefont"/>
              <w:rPr>
                <w:rFonts w:asciiTheme="minorHAnsi" w:hAnsiTheme="minorHAnsi"/>
              </w:rPr>
            </w:pPr>
            <w:r w:rsidRPr="000C39DC">
              <w:rPr>
                <w:rFonts w:asciiTheme="minorHAnsi" w:hAnsiTheme="minorHAnsi"/>
              </w:rPr>
              <w:t>Retroreflective Materials</w:t>
            </w:r>
            <w:r>
              <w:rPr>
                <w:rFonts w:asciiTheme="minorHAnsi" w:hAnsiTheme="minorHAnsi"/>
              </w:rPr>
              <w:t xml:space="preserve"> </w:t>
            </w:r>
            <w:r w:rsidRPr="000C39DC">
              <w:rPr>
                <w:rFonts w:asciiTheme="minorHAnsi" w:hAnsiTheme="minorHAnsi"/>
              </w:rPr>
              <w:t>And Devices For Road</w:t>
            </w:r>
            <w:r>
              <w:rPr>
                <w:rFonts w:asciiTheme="minorHAnsi" w:hAnsiTheme="minorHAnsi"/>
              </w:rPr>
              <w:t xml:space="preserve"> </w:t>
            </w:r>
            <w:r w:rsidRPr="000C39DC">
              <w:rPr>
                <w:rFonts w:asciiTheme="minorHAnsi" w:hAnsiTheme="minorHAnsi"/>
              </w:rPr>
              <w:t>Traffic Control Purposes</w:t>
            </w:r>
          </w:p>
        </w:tc>
        <w:tc>
          <w:tcPr>
            <w:tcW w:w="1843" w:type="dxa"/>
          </w:tcPr>
          <w:p w14:paraId="2C1031C1" w14:textId="77777777" w:rsidR="00883E89" w:rsidRDefault="00883E89" w:rsidP="00553C6B">
            <w:pPr>
              <w:pStyle w:val="Tablefont"/>
              <w:jc w:val="left"/>
            </w:pPr>
            <w:r>
              <w:t>AS/NZS 1906.2</w:t>
            </w:r>
          </w:p>
        </w:tc>
        <w:tc>
          <w:tcPr>
            <w:tcW w:w="1842" w:type="dxa"/>
          </w:tcPr>
          <w:p w14:paraId="045182C6" w14:textId="77777777" w:rsidR="00883E89" w:rsidRPr="00011AE9" w:rsidRDefault="00883E89" w:rsidP="000B69D5">
            <w:pPr>
              <w:pStyle w:val="Tablefont"/>
              <w:rPr>
                <w:rFonts w:asciiTheme="minorHAnsi" w:hAnsiTheme="minorHAnsi"/>
              </w:rPr>
            </w:pPr>
            <w:r>
              <w:rPr>
                <w:rFonts w:asciiTheme="minorHAnsi" w:hAnsiTheme="minorHAnsi"/>
              </w:rPr>
              <w:t>2007</w:t>
            </w:r>
          </w:p>
        </w:tc>
      </w:tr>
      <w:tr w:rsidR="00883E89" w:rsidRPr="00011AE9" w14:paraId="045BBD2F" w14:textId="77777777" w:rsidTr="723982A2">
        <w:tc>
          <w:tcPr>
            <w:tcW w:w="5954" w:type="dxa"/>
          </w:tcPr>
          <w:p w14:paraId="5001BA11" w14:textId="77777777" w:rsidR="00883E89" w:rsidRPr="00DB648E" w:rsidRDefault="00883E89" w:rsidP="0062411D">
            <w:pPr>
              <w:pStyle w:val="Tablefont"/>
              <w:rPr>
                <w:rFonts w:asciiTheme="minorHAnsi" w:hAnsiTheme="minorHAnsi"/>
              </w:rPr>
            </w:pPr>
            <w:r>
              <w:rPr>
                <w:rFonts w:asciiTheme="minorHAnsi" w:hAnsiTheme="minorHAnsi"/>
              </w:rPr>
              <w:t>Steel Structural Welding</w:t>
            </w:r>
          </w:p>
        </w:tc>
        <w:tc>
          <w:tcPr>
            <w:tcW w:w="1843" w:type="dxa"/>
          </w:tcPr>
          <w:p w14:paraId="6D4C0E91" w14:textId="77777777" w:rsidR="00883E89" w:rsidRPr="00734D4E" w:rsidRDefault="00883E89" w:rsidP="00553C6B">
            <w:pPr>
              <w:pStyle w:val="Tablefont"/>
              <w:jc w:val="left"/>
              <w:rPr>
                <w:rFonts w:asciiTheme="minorHAnsi" w:hAnsiTheme="minorHAnsi"/>
              </w:rPr>
            </w:pPr>
            <w:r>
              <w:t>AS1554.1</w:t>
            </w:r>
          </w:p>
        </w:tc>
        <w:tc>
          <w:tcPr>
            <w:tcW w:w="1842" w:type="dxa"/>
          </w:tcPr>
          <w:p w14:paraId="19D7BC33" w14:textId="77777777" w:rsidR="00883E89" w:rsidRPr="00011AE9" w:rsidRDefault="00883E89" w:rsidP="000B69D5">
            <w:pPr>
              <w:pStyle w:val="Tablefont"/>
              <w:rPr>
                <w:rFonts w:asciiTheme="minorHAnsi" w:hAnsiTheme="minorHAnsi"/>
              </w:rPr>
            </w:pPr>
            <w:r>
              <w:rPr>
                <w:rFonts w:asciiTheme="minorHAnsi" w:hAnsiTheme="minorHAnsi"/>
              </w:rPr>
              <w:t>2014</w:t>
            </w:r>
          </w:p>
        </w:tc>
      </w:tr>
      <w:tr w:rsidR="00883E89" w:rsidRPr="00011AE9" w14:paraId="59DC467F" w14:textId="77777777" w:rsidTr="723982A2">
        <w:tc>
          <w:tcPr>
            <w:tcW w:w="5954" w:type="dxa"/>
          </w:tcPr>
          <w:p w14:paraId="4E756095" w14:textId="77777777" w:rsidR="00883E89" w:rsidRPr="00DB648E" w:rsidRDefault="00883E89" w:rsidP="0062411D">
            <w:pPr>
              <w:pStyle w:val="Tablefont"/>
              <w:rPr>
                <w:rFonts w:asciiTheme="minorHAnsi" w:hAnsiTheme="minorHAnsi"/>
              </w:rPr>
            </w:pPr>
            <w:r w:rsidRPr="006C65FE">
              <w:rPr>
                <w:rFonts w:asciiTheme="minorHAnsi" w:hAnsiTheme="minorHAnsi"/>
              </w:rPr>
              <w:t>Colour Standards for general purposes</w:t>
            </w:r>
          </w:p>
        </w:tc>
        <w:tc>
          <w:tcPr>
            <w:tcW w:w="1843" w:type="dxa"/>
          </w:tcPr>
          <w:p w14:paraId="080709ED" w14:textId="77777777" w:rsidR="00883E89" w:rsidRDefault="00883E89" w:rsidP="00553C6B">
            <w:pPr>
              <w:pStyle w:val="Tablefont"/>
              <w:jc w:val="left"/>
            </w:pPr>
            <w:r>
              <w:t>AS2700</w:t>
            </w:r>
          </w:p>
        </w:tc>
        <w:tc>
          <w:tcPr>
            <w:tcW w:w="1842" w:type="dxa"/>
          </w:tcPr>
          <w:p w14:paraId="11147BC1" w14:textId="77777777" w:rsidR="00883E89" w:rsidRPr="00011AE9" w:rsidRDefault="00883E89" w:rsidP="000B69D5">
            <w:pPr>
              <w:pStyle w:val="Tablefont"/>
              <w:rPr>
                <w:rFonts w:asciiTheme="minorHAnsi" w:hAnsiTheme="minorHAnsi"/>
              </w:rPr>
            </w:pPr>
            <w:r>
              <w:rPr>
                <w:rFonts w:asciiTheme="minorHAnsi" w:hAnsiTheme="minorHAnsi"/>
              </w:rPr>
              <w:t>2011</w:t>
            </w:r>
          </w:p>
        </w:tc>
      </w:tr>
      <w:tr w:rsidR="00883E89" w:rsidRPr="00011AE9" w14:paraId="1B573CFF" w14:textId="77777777" w:rsidTr="723982A2">
        <w:tc>
          <w:tcPr>
            <w:tcW w:w="5954" w:type="dxa"/>
          </w:tcPr>
          <w:p w14:paraId="7289567E" w14:textId="77777777" w:rsidR="00883E89" w:rsidRPr="0004037D" w:rsidRDefault="00883E89" w:rsidP="00734D4E">
            <w:pPr>
              <w:pStyle w:val="Tablefont"/>
              <w:rPr>
                <w:rFonts w:asciiTheme="minorHAnsi" w:hAnsiTheme="minorHAnsi"/>
              </w:rPr>
            </w:pPr>
            <w:r w:rsidRPr="0062411D">
              <w:rPr>
                <w:rFonts w:asciiTheme="minorHAnsi" w:hAnsiTheme="minorHAnsi"/>
              </w:rPr>
              <w:t>Interior Crashworthiness</w:t>
            </w:r>
          </w:p>
        </w:tc>
        <w:tc>
          <w:tcPr>
            <w:tcW w:w="1843" w:type="dxa"/>
          </w:tcPr>
          <w:p w14:paraId="19C8103E" w14:textId="77777777" w:rsidR="00883E89" w:rsidRPr="00553C6B" w:rsidRDefault="00883E89" w:rsidP="00553C6B">
            <w:pPr>
              <w:pStyle w:val="Tablefont"/>
              <w:jc w:val="left"/>
              <w:rPr>
                <w:rFonts w:asciiTheme="minorHAnsi" w:hAnsiTheme="minorHAnsi"/>
              </w:rPr>
            </w:pPr>
            <w:r w:rsidRPr="0062411D">
              <w:rPr>
                <w:rFonts w:asciiTheme="minorHAnsi" w:hAnsiTheme="minorHAnsi"/>
              </w:rPr>
              <w:t>AS7521</w:t>
            </w:r>
          </w:p>
        </w:tc>
        <w:tc>
          <w:tcPr>
            <w:tcW w:w="1842" w:type="dxa"/>
          </w:tcPr>
          <w:p w14:paraId="2B23E6BA" w14:textId="77777777" w:rsidR="00883E89" w:rsidRPr="00011AE9" w:rsidRDefault="00883E89" w:rsidP="000B69D5">
            <w:pPr>
              <w:pStyle w:val="Tablefont"/>
              <w:rPr>
                <w:rFonts w:asciiTheme="minorHAnsi" w:hAnsiTheme="minorHAnsi"/>
              </w:rPr>
            </w:pPr>
            <w:r w:rsidRPr="0062411D">
              <w:rPr>
                <w:rFonts w:asciiTheme="minorHAnsi" w:hAnsiTheme="minorHAnsi"/>
              </w:rPr>
              <w:t>2018</w:t>
            </w:r>
          </w:p>
        </w:tc>
      </w:tr>
      <w:tr w:rsidR="00883E89" w:rsidRPr="00011AE9" w14:paraId="70A1A9DE" w14:textId="77777777" w:rsidTr="723982A2">
        <w:tc>
          <w:tcPr>
            <w:tcW w:w="5954" w:type="dxa"/>
          </w:tcPr>
          <w:p w14:paraId="7CCBCACA" w14:textId="77777777" w:rsidR="00883E89" w:rsidRPr="00011AE9" w:rsidRDefault="00883E89" w:rsidP="000B69D5">
            <w:pPr>
              <w:pStyle w:val="Tablefont"/>
              <w:rPr>
                <w:rFonts w:asciiTheme="minorHAnsi" w:hAnsiTheme="minorHAnsi"/>
              </w:rPr>
            </w:pPr>
            <w:r w:rsidRPr="00F51EE0">
              <w:rPr>
                <w:rFonts w:asciiTheme="minorHAnsi" w:hAnsiTheme="minorHAnsi"/>
              </w:rPr>
              <w:t>Railway Structures</w:t>
            </w:r>
            <w:r>
              <w:rPr>
                <w:rFonts w:asciiTheme="minorHAnsi" w:hAnsiTheme="minorHAnsi"/>
              </w:rPr>
              <w:t xml:space="preserve"> – S3.5.8 Buffer Stops</w:t>
            </w:r>
          </w:p>
        </w:tc>
        <w:tc>
          <w:tcPr>
            <w:tcW w:w="1843" w:type="dxa"/>
          </w:tcPr>
          <w:p w14:paraId="312FA484" w14:textId="77777777" w:rsidR="00883E89" w:rsidRPr="00011AE9" w:rsidRDefault="00883E89" w:rsidP="000B69D5">
            <w:pPr>
              <w:pStyle w:val="Tablefont"/>
              <w:rPr>
                <w:rFonts w:asciiTheme="minorHAnsi" w:hAnsiTheme="minorHAnsi"/>
              </w:rPr>
            </w:pPr>
            <w:r w:rsidRPr="00EA33E8">
              <w:rPr>
                <w:rFonts w:asciiTheme="minorHAnsi" w:hAnsiTheme="minorHAnsi"/>
              </w:rPr>
              <w:t>AS7636</w:t>
            </w:r>
          </w:p>
        </w:tc>
        <w:tc>
          <w:tcPr>
            <w:tcW w:w="1842" w:type="dxa"/>
          </w:tcPr>
          <w:p w14:paraId="0BC71C9F" w14:textId="77777777" w:rsidR="00883E89" w:rsidRPr="00011AE9" w:rsidRDefault="00883E89" w:rsidP="000B69D5">
            <w:pPr>
              <w:pStyle w:val="Tablefont"/>
              <w:rPr>
                <w:rFonts w:asciiTheme="minorHAnsi" w:hAnsiTheme="minorHAnsi"/>
              </w:rPr>
            </w:pPr>
            <w:r>
              <w:rPr>
                <w:rFonts w:asciiTheme="minorHAnsi" w:hAnsiTheme="minorHAnsi"/>
              </w:rPr>
              <w:t>2022</w:t>
            </w:r>
          </w:p>
        </w:tc>
      </w:tr>
      <w:tr w:rsidR="00883E89" w:rsidRPr="00011AE9" w14:paraId="13526F45" w14:textId="77777777" w:rsidTr="723982A2">
        <w:tc>
          <w:tcPr>
            <w:tcW w:w="5954" w:type="dxa"/>
            <w:vAlign w:val="center"/>
          </w:tcPr>
          <w:p w14:paraId="04FEAD00" w14:textId="77777777" w:rsidR="00883E89" w:rsidRPr="00F51EE0" w:rsidRDefault="00883E89" w:rsidP="00493BA3">
            <w:pPr>
              <w:pStyle w:val="Tablefont"/>
              <w:jc w:val="left"/>
              <w:rPr>
                <w:rFonts w:asciiTheme="minorHAnsi" w:hAnsiTheme="minorHAnsi"/>
              </w:rPr>
            </w:pPr>
            <w:r w:rsidRPr="004422AF">
              <w:rPr>
                <w:rFonts w:asciiTheme="minorHAnsi" w:hAnsiTheme="minorHAnsi"/>
              </w:rPr>
              <w:t>Unauthorised Movement protection – Operational Requirements</w:t>
            </w:r>
          </w:p>
        </w:tc>
        <w:tc>
          <w:tcPr>
            <w:tcW w:w="1843" w:type="dxa"/>
          </w:tcPr>
          <w:p w14:paraId="393F9C83" w14:textId="77777777" w:rsidR="00883E89" w:rsidRPr="00EA33E8" w:rsidRDefault="00883E89" w:rsidP="000B69D5">
            <w:pPr>
              <w:pStyle w:val="Tablefont"/>
              <w:rPr>
                <w:rFonts w:asciiTheme="minorHAnsi" w:hAnsiTheme="minorHAnsi"/>
              </w:rPr>
            </w:pPr>
            <w:r w:rsidRPr="004B649E">
              <w:rPr>
                <w:rFonts w:asciiTheme="minorHAnsi" w:hAnsiTheme="minorHAnsi"/>
              </w:rPr>
              <w:t>AS7724</w:t>
            </w:r>
          </w:p>
        </w:tc>
        <w:tc>
          <w:tcPr>
            <w:tcW w:w="1842" w:type="dxa"/>
          </w:tcPr>
          <w:p w14:paraId="58641A51" w14:textId="77777777" w:rsidR="00883E89" w:rsidRPr="00011AE9" w:rsidRDefault="00883E89" w:rsidP="000B69D5">
            <w:pPr>
              <w:pStyle w:val="Tablefont"/>
              <w:rPr>
                <w:rFonts w:asciiTheme="minorHAnsi" w:hAnsiTheme="minorHAnsi"/>
              </w:rPr>
            </w:pPr>
            <w:r>
              <w:rPr>
                <w:rFonts w:asciiTheme="minorHAnsi" w:hAnsiTheme="minorHAnsi"/>
              </w:rPr>
              <w:t>2020</w:t>
            </w:r>
          </w:p>
        </w:tc>
      </w:tr>
      <w:tr w:rsidR="00883E89" w:rsidRPr="00011AE9" w14:paraId="7BE58136" w14:textId="77777777" w:rsidTr="723982A2">
        <w:tc>
          <w:tcPr>
            <w:tcW w:w="5954" w:type="dxa"/>
          </w:tcPr>
          <w:p w14:paraId="5C835560" w14:textId="77777777" w:rsidR="00883E89" w:rsidRPr="0062411D" w:rsidRDefault="00883E89" w:rsidP="0062411D">
            <w:pPr>
              <w:pStyle w:val="Tablefont"/>
              <w:rPr>
                <w:rFonts w:asciiTheme="minorHAnsi" w:hAnsiTheme="minorHAnsi"/>
              </w:rPr>
            </w:pPr>
            <w:r w:rsidRPr="00DB648E">
              <w:rPr>
                <w:rFonts w:asciiTheme="minorHAnsi" w:hAnsiTheme="minorHAnsi"/>
              </w:rPr>
              <w:t>Railway applications. Railway rolling stock. Buffers</w:t>
            </w:r>
          </w:p>
        </w:tc>
        <w:tc>
          <w:tcPr>
            <w:tcW w:w="1843" w:type="dxa"/>
          </w:tcPr>
          <w:p w14:paraId="356F1D44" w14:textId="77777777" w:rsidR="00883E89" w:rsidRPr="00553C6B" w:rsidRDefault="00883E89" w:rsidP="00553C6B">
            <w:pPr>
              <w:pStyle w:val="Tablefont"/>
              <w:jc w:val="left"/>
              <w:rPr>
                <w:rFonts w:asciiTheme="minorHAnsi" w:hAnsiTheme="minorHAnsi"/>
              </w:rPr>
            </w:pPr>
            <w:r w:rsidRPr="00734D4E">
              <w:rPr>
                <w:rFonts w:asciiTheme="minorHAnsi" w:hAnsiTheme="minorHAnsi"/>
              </w:rPr>
              <w:t xml:space="preserve">BS EN </w:t>
            </w:r>
            <w:r>
              <w:rPr>
                <w:rFonts w:asciiTheme="minorHAnsi" w:hAnsiTheme="minorHAnsi"/>
              </w:rPr>
              <w:t>1</w:t>
            </w:r>
            <w:r w:rsidRPr="00734D4E">
              <w:rPr>
                <w:rFonts w:asciiTheme="minorHAnsi" w:hAnsiTheme="minorHAnsi"/>
              </w:rPr>
              <w:t>5551</w:t>
            </w:r>
          </w:p>
        </w:tc>
        <w:tc>
          <w:tcPr>
            <w:tcW w:w="1842" w:type="dxa"/>
          </w:tcPr>
          <w:p w14:paraId="02C287EF" w14:textId="77777777" w:rsidR="00883E89" w:rsidRPr="00011AE9" w:rsidRDefault="00883E89" w:rsidP="000B69D5">
            <w:pPr>
              <w:pStyle w:val="Tablefont"/>
              <w:rPr>
                <w:rFonts w:asciiTheme="minorHAnsi" w:hAnsiTheme="minorHAnsi"/>
              </w:rPr>
            </w:pPr>
            <w:r w:rsidRPr="00734D4E">
              <w:rPr>
                <w:rFonts w:asciiTheme="minorHAnsi" w:hAnsiTheme="minorHAnsi"/>
              </w:rPr>
              <w:t>2022</w:t>
            </w:r>
          </w:p>
        </w:tc>
      </w:tr>
      <w:tr w:rsidR="00883E89" w:rsidRPr="00011AE9" w14:paraId="3A1F8484" w14:textId="77777777" w:rsidTr="723982A2">
        <w:tc>
          <w:tcPr>
            <w:tcW w:w="5954" w:type="dxa"/>
          </w:tcPr>
          <w:p w14:paraId="2E9AE6F6" w14:textId="77777777" w:rsidR="00883E89" w:rsidRPr="007F45A9" w:rsidRDefault="00883E89" w:rsidP="000B69D5">
            <w:pPr>
              <w:pStyle w:val="Tablefont"/>
              <w:rPr>
                <w:rFonts w:asciiTheme="minorHAnsi" w:hAnsiTheme="minorHAnsi"/>
              </w:rPr>
            </w:pPr>
            <w:r w:rsidRPr="0004037D">
              <w:rPr>
                <w:rFonts w:asciiTheme="minorHAnsi" w:hAnsiTheme="minorHAnsi"/>
              </w:rPr>
              <w:t>Infrastructure – Tram Track Design</w:t>
            </w:r>
            <w:r>
              <w:rPr>
                <w:rFonts w:asciiTheme="minorHAnsi" w:hAnsiTheme="minorHAnsi"/>
              </w:rPr>
              <w:t>; S 4.2.9</w:t>
            </w:r>
          </w:p>
        </w:tc>
        <w:tc>
          <w:tcPr>
            <w:tcW w:w="1843" w:type="dxa"/>
          </w:tcPr>
          <w:p w14:paraId="079B3CF8" w14:textId="77777777" w:rsidR="00883E89" w:rsidRPr="00BC121A" w:rsidRDefault="00883E89" w:rsidP="00553C6B">
            <w:pPr>
              <w:pStyle w:val="Tablefont"/>
              <w:jc w:val="left"/>
              <w:rPr>
                <w:rFonts w:asciiTheme="minorHAnsi" w:hAnsiTheme="minorHAnsi"/>
              </w:rPr>
            </w:pPr>
            <w:r w:rsidRPr="00553C6B">
              <w:rPr>
                <w:rFonts w:asciiTheme="minorHAnsi" w:hAnsiTheme="minorHAnsi"/>
              </w:rPr>
              <w:t>CE-021-ST-0035</w:t>
            </w:r>
          </w:p>
        </w:tc>
        <w:tc>
          <w:tcPr>
            <w:tcW w:w="1842" w:type="dxa"/>
          </w:tcPr>
          <w:p w14:paraId="697EA226" w14:textId="77777777" w:rsidR="00883E89" w:rsidRPr="00011AE9" w:rsidRDefault="00883E89" w:rsidP="000B69D5">
            <w:pPr>
              <w:pStyle w:val="Tablefont"/>
              <w:rPr>
                <w:rFonts w:asciiTheme="minorHAnsi" w:hAnsiTheme="minorHAnsi"/>
              </w:rPr>
            </w:pPr>
          </w:p>
        </w:tc>
      </w:tr>
      <w:tr w:rsidR="00883E89" w:rsidRPr="00011AE9" w14:paraId="5FD6496E" w14:textId="77777777" w:rsidTr="723982A2">
        <w:tc>
          <w:tcPr>
            <w:tcW w:w="5954" w:type="dxa"/>
          </w:tcPr>
          <w:p w14:paraId="662B8754" w14:textId="77777777" w:rsidR="00883E89" w:rsidRPr="00B00FF3" w:rsidRDefault="00883E89" w:rsidP="0062411D">
            <w:pPr>
              <w:pStyle w:val="Tablefont"/>
              <w:rPr>
                <w:rFonts w:asciiTheme="minorHAnsi" w:hAnsiTheme="minorHAnsi"/>
                <w:highlight w:val="yellow"/>
              </w:rPr>
            </w:pPr>
            <w:r w:rsidRPr="00A30E08">
              <w:t>Rail applications – Crashworthiness requirements for railway vehicle bodies</w:t>
            </w:r>
          </w:p>
        </w:tc>
        <w:tc>
          <w:tcPr>
            <w:tcW w:w="1843" w:type="dxa"/>
          </w:tcPr>
          <w:p w14:paraId="2EF39761" w14:textId="77777777" w:rsidR="00883E89" w:rsidRDefault="00883E89" w:rsidP="00553C6B">
            <w:pPr>
              <w:pStyle w:val="Tablefont"/>
              <w:jc w:val="left"/>
            </w:pPr>
            <w:r>
              <w:t>EN 15227</w:t>
            </w:r>
          </w:p>
        </w:tc>
        <w:tc>
          <w:tcPr>
            <w:tcW w:w="1842" w:type="dxa"/>
          </w:tcPr>
          <w:p w14:paraId="5203335D" w14:textId="77777777" w:rsidR="00883E89" w:rsidRPr="00011AE9" w:rsidRDefault="00883E89" w:rsidP="000B69D5">
            <w:pPr>
              <w:pStyle w:val="Tablefont"/>
              <w:rPr>
                <w:rFonts w:asciiTheme="minorHAnsi" w:hAnsiTheme="minorHAnsi"/>
              </w:rPr>
            </w:pPr>
          </w:p>
        </w:tc>
      </w:tr>
      <w:tr w:rsidR="00883E89" w:rsidRPr="00011AE9" w14:paraId="006BBDE7" w14:textId="77777777" w:rsidTr="723982A2">
        <w:tc>
          <w:tcPr>
            <w:tcW w:w="5954" w:type="dxa"/>
          </w:tcPr>
          <w:p w14:paraId="3ACBE836" w14:textId="77777777" w:rsidR="00883E89" w:rsidRPr="00DB648E" w:rsidRDefault="00883E89" w:rsidP="0062411D">
            <w:pPr>
              <w:pStyle w:val="Tablefont"/>
              <w:rPr>
                <w:rFonts w:asciiTheme="minorHAnsi" w:hAnsiTheme="minorHAnsi"/>
              </w:rPr>
            </w:pPr>
            <w:r w:rsidRPr="006E2A1E">
              <w:rPr>
                <w:rFonts w:asciiTheme="minorHAnsi" w:hAnsiTheme="minorHAnsi"/>
              </w:rPr>
              <w:t>Quality management systems - Requirements</w:t>
            </w:r>
          </w:p>
        </w:tc>
        <w:tc>
          <w:tcPr>
            <w:tcW w:w="1843" w:type="dxa"/>
          </w:tcPr>
          <w:p w14:paraId="3B9844FF" w14:textId="77777777" w:rsidR="00883E89" w:rsidRDefault="00883E89" w:rsidP="00553C6B">
            <w:pPr>
              <w:pStyle w:val="Tablefont"/>
              <w:jc w:val="left"/>
            </w:pPr>
            <w:r>
              <w:t>ISO 9001</w:t>
            </w:r>
          </w:p>
        </w:tc>
        <w:tc>
          <w:tcPr>
            <w:tcW w:w="1842" w:type="dxa"/>
          </w:tcPr>
          <w:p w14:paraId="5B9BBB42" w14:textId="77777777" w:rsidR="00883E89" w:rsidRPr="00011AE9" w:rsidRDefault="00883E89" w:rsidP="000B69D5">
            <w:pPr>
              <w:pStyle w:val="Tablefont"/>
              <w:rPr>
                <w:rFonts w:asciiTheme="minorHAnsi" w:hAnsiTheme="minorHAnsi"/>
              </w:rPr>
            </w:pPr>
            <w:r>
              <w:rPr>
                <w:rFonts w:asciiTheme="minorHAnsi" w:hAnsiTheme="minorHAnsi"/>
              </w:rPr>
              <w:t>2015</w:t>
            </w:r>
          </w:p>
        </w:tc>
      </w:tr>
      <w:tr w:rsidR="00883E89" w:rsidRPr="00011AE9" w14:paraId="4E5C18AC" w14:textId="77777777" w:rsidTr="723982A2">
        <w:tc>
          <w:tcPr>
            <w:tcW w:w="5954" w:type="dxa"/>
          </w:tcPr>
          <w:p w14:paraId="4061021D" w14:textId="77777777" w:rsidR="00883E89" w:rsidRPr="004422AF" w:rsidRDefault="00883E89" w:rsidP="000B69D5">
            <w:pPr>
              <w:pStyle w:val="Tablefont"/>
              <w:rPr>
                <w:rFonts w:asciiTheme="minorHAnsi" w:hAnsiTheme="minorHAnsi"/>
              </w:rPr>
            </w:pPr>
            <w:r w:rsidRPr="007F45A9">
              <w:rPr>
                <w:rFonts w:asciiTheme="minorHAnsi" w:hAnsiTheme="minorHAnsi"/>
              </w:rPr>
              <w:t>Network Technical Standard – Track and Structure – Tramway</w:t>
            </w:r>
          </w:p>
        </w:tc>
        <w:tc>
          <w:tcPr>
            <w:tcW w:w="1843" w:type="dxa"/>
          </w:tcPr>
          <w:p w14:paraId="649AD90B" w14:textId="3BE1C38F" w:rsidR="00883E89" w:rsidRPr="004B649E" w:rsidRDefault="00883E89" w:rsidP="00BC121A">
            <w:pPr>
              <w:pStyle w:val="Tablefont"/>
              <w:jc w:val="left"/>
              <w:rPr>
                <w:rFonts w:asciiTheme="minorHAnsi" w:hAnsiTheme="minorHAnsi"/>
              </w:rPr>
            </w:pPr>
            <w:r w:rsidRPr="00BC121A">
              <w:rPr>
                <w:rFonts w:asciiTheme="minorHAnsi" w:hAnsiTheme="minorHAnsi"/>
              </w:rPr>
              <w:t>PTV-NTS-</w:t>
            </w:r>
            <w:r>
              <w:rPr>
                <w:rFonts w:asciiTheme="minorHAnsi" w:hAnsiTheme="minorHAnsi"/>
              </w:rPr>
              <w:t xml:space="preserve"> </w:t>
            </w:r>
            <w:r w:rsidRPr="00BC121A">
              <w:rPr>
                <w:rFonts w:asciiTheme="minorHAnsi" w:hAnsiTheme="minorHAnsi"/>
              </w:rPr>
              <w:t>07</w:t>
            </w:r>
          </w:p>
        </w:tc>
        <w:tc>
          <w:tcPr>
            <w:tcW w:w="1842" w:type="dxa"/>
          </w:tcPr>
          <w:p w14:paraId="23855D61" w14:textId="2B60C1EA" w:rsidR="00883E89" w:rsidRPr="00011AE9" w:rsidRDefault="00493BA3" w:rsidP="000B69D5">
            <w:pPr>
              <w:pStyle w:val="Tablefont"/>
              <w:rPr>
                <w:rFonts w:asciiTheme="minorHAnsi" w:hAnsiTheme="minorHAnsi"/>
              </w:rPr>
            </w:pPr>
            <w:r>
              <w:rPr>
                <w:rFonts w:asciiTheme="minorHAnsi" w:hAnsiTheme="minorHAnsi"/>
              </w:rPr>
              <w:t>2019</w:t>
            </w:r>
          </w:p>
        </w:tc>
      </w:tr>
      <w:tr w:rsidR="00883E89" w:rsidRPr="00011AE9" w14:paraId="67167274" w14:textId="77777777" w:rsidTr="723982A2">
        <w:tc>
          <w:tcPr>
            <w:tcW w:w="5954" w:type="dxa"/>
          </w:tcPr>
          <w:p w14:paraId="3E2B4E6F" w14:textId="77777777" w:rsidR="00883E89" w:rsidRPr="00863562" w:rsidRDefault="00883E89" w:rsidP="0062411D">
            <w:pPr>
              <w:pStyle w:val="Tablefont"/>
              <w:rPr>
                <w:rFonts w:asciiTheme="minorHAnsi" w:hAnsiTheme="minorHAnsi"/>
              </w:rPr>
            </w:pPr>
            <w:r w:rsidRPr="001C62CD">
              <w:rPr>
                <w:rFonts w:asciiTheme="minorHAnsi" w:hAnsiTheme="minorHAnsi"/>
              </w:rPr>
              <w:t>Enterprise Risk Management Manual</w:t>
            </w:r>
            <w:r w:rsidRPr="001C62CD">
              <w:rPr>
                <w:rFonts w:asciiTheme="minorHAnsi" w:hAnsiTheme="minorHAnsi"/>
              </w:rPr>
              <w:tab/>
            </w:r>
          </w:p>
        </w:tc>
        <w:tc>
          <w:tcPr>
            <w:tcW w:w="1843" w:type="dxa"/>
          </w:tcPr>
          <w:p w14:paraId="1E6CCAE6" w14:textId="77777777" w:rsidR="00883E89" w:rsidRDefault="00883E89" w:rsidP="00553C6B">
            <w:pPr>
              <w:pStyle w:val="Tablefont"/>
              <w:jc w:val="left"/>
            </w:pPr>
            <w:r w:rsidRPr="001C62CD">
              <w:rPr>
                <w:rFonts w:asciiTheme="minorHAnsi" w:hAnsiTheme="minorHAnsi"/>
              </w:rPr>
              <w:t>SS-016-MA-0002</w:t>
            </w:r>
          </w:p>
        </w:tc>
        <w:tc>
          <w:tcPr>
            <w:tcW w:w="1842" w:type="dxa"/>
          </w:tcPr>
          <w:p w14:paraId="4EB09379" w14:textId="261983CB" w:rsidR="00883E89" w:rsidRDefault="00883E89" w:rsidP="000B69D5">
            <w:pPr>
              <w:pStyle w:val="Tablefont"/>
              <w:rPr>
                <w:rFonts w:asciiTheme="minorHAnsi" w:hAnsiTheme="minorHAnsi"/>
              </w:rPr>
            </w:pPr>
          </w:p>
        </w:tc>
      </w:tr>
    </w:tbl>
    <w:p w14:paraId="111F946B" w14:textId="77777777" w:rsidR="00B80243" w:rsidRDefault="00B80243" w:rsidP="00DA67AF">
      <w:bookmarkStart w:id="42" w:name="_Toc33433172"/>
    </w:p>
    <w:p w14:paraId="2BCB2E41" w14:textId="11A2D06E" w:rsidR="007E0DE7" w:rsidRPr="007E0DE7" w:rsidRDefault="007E0DE7" w:rsidP="00317E4C">
      <w:pPr>
        <w:pStyle w:val="Heading1"/>
        <w:numPr>
          <w:ilvl w:val="0"/>
          <w:numId w:val="0"/>
        </w:numPr>
        <w:ind w:left="432" w:hanging="432"/>
      </w:pPr>
      <w:bookmarkStart w:id="43" w:name="_Toc37338430"/>
      <w:bookmarkStart w:id="44" w:name="_Toc122100970"/>
      <w:r w:rsidRPr="007E0DE7">
        <w:t>DOCUMENT VERSION CONTROL</w:t>
      </w:r>
      <w:bookmarkEnd w:id="42"/>
      <w:bookmarkEnd w:id="43"/>
      <w:bookmarkEnd w:id="44"/>
    </w:p>
    <w:tbl>
      <w:tblPr>
        <w:tblW w:w="9639" w:type="dxa"/>
        <w:tblInd w:w="-5" w:type="dxa"/>
        <w:tblBorders>
          <w:top w:val="single" w:sz="4" w:space="0" w:color="007B4B"/>
          <w:left w:val="single" w:sz="4" w:space="0" w:color="007B4B"/>
          <w:bottom w:val="single" w:sz="4" w:space="0" w:color="007B4B"/>
          <w:right w:val="single" w:sz="4" w:space="0" w:color="007B4B"/>
          <w:insideH w:val="single" w:sz="4" w:space="0" w:color="007B4B"/>
          <w:insideV w:val="single" w:sz="4" w:space="0" w:color="007B4B"/>
        </w:tblBorders>
        <w:tblLook w:val="01E0" w:firstRow="1" w:lastRow="1" w:firstColumn="1" w:lastColumn="1" w:noHBand="0" w:noVBand="0"/>
      </w:tblPr>
      <w:tblGrid>
        <w:gridCol w:w="1966"/>
        <w:gridCol w:w="1408"/>
        <w:gridCol w:w="6265"/>
      </w:tblGrid>
      <w:tr w:rsidR="00EB6F27" w:rsidRPr="00DF6384" w14:paraId="2BCB2E45" w14:textId="77777777" w:rsidTr="00150D71">
        <w:trPr>
          <w:tblHeader/>
        </w:trPr>
        <w:tc>
          <w:tcPr>
            <w:tcW w:w="1966" w:type="dxa"/>
            <w:shd w:val="clear" w:color="auto" w:fill="007B4B"/>
          </w:tcPr>
          <w:p w14:paraId="2BCB2E42" w14:textId="77777777" w:rsidR="007E0DE7" w:rsidRPr="00DF6384" w:rsidRDefault="007E0DE7" w:rsidP="00761724">
            <w:pPr>
              <w:pStyle w:val="TableHeaderFont"/>
              <w:rPr>
                <w:rFonts w:asciiTheme="minorHAnsi" w:hAnsiTheme="minorHAnsi"/>
                <w:sz w:val="22"/>
                <w:szCs w:val="20"/>
              </w:rPr>
            </w:pPr>
            <w:r w:rsidRPr="00DF6384">
              <w:rPr>
                <w:rFonts w:asciiTheme="minorHAnsi" w:hAnsiTheme="minorHAnsi"/>
                <w:sz w:val="22"/>
                <w:szCs w:val="20"/>
              </w:rPr>
              <w:t>Version History</w:t>
            </w:r>
          </w:p>
        </w:tc>
        <w:tc>
          <w:tcPr>
            <w:tcW w:w="1408" w:type="dxa"/>
            <w:shd w:val="clear" w:color="auto" w:fill="007B4B"/>
          </w:tcPr>
          <w:p w14:paraId="2BCB2E43" w14:textId="77777777" w:rsidR="007E0DE7" w:rsidRPr="00DF6384" w:rsidRDefault="007E0DE7" w:rsidP="00761724">
            <w:pPr>
              <w:pStyle w:val="TableHeaderFont"/>
              <w:rPr>
                <w:rFonts w:asciiTheme="minorHAnsi" w:hAnsiTheme="minorHAnsi"/>
                <w:sz w:val="22"/>
                <w:szCs w:val="20"/>
              </w:rPr>
            </w:pPr>
            <w:r w:rsidRPr="00DF6384">
              <w:rPr>
                <w:rFonts w:asciiTheme="minorHAnsi" w:hAnsiTheme="minorHAnsi"/>
                <w:sz w:val="22"/>
                <w:szCs w:val="20"/>
              </w:rPr>
              <w:t>Date</w:t>
            </w:r>
          </w:p>
        </w:tc>
        <w:tc>
          <w:tcPr>
            <w:tcW w:w="6265" w:type="dxa"/>
            <w:shd w:val="clear" w:color="auto" w:fill="007B4B"/>
          </w:tcPr>
          <w:p w14:paraId="2BCB2E44" w14:textId="77777777" w:rsidR="007E0DE7" w:rsidRPr="00DF6384" w:rsidRDefault="007E0DE7" w:rsidP="00761724">
            <w:pPr>
              <w:pStyle w:val="TableHeaderFont"/>
              <w:rPr>
                <w:rFonts w:asciiTheme="minorHAnsi" w:hAnsiTheme="minorHAnsi"/>
                <w:sz w:val="22"/>
                <w:szCs w:val="20"/>
              </w:rPr>
            </w:pPr>
            <w:r w:rsidRPr="00DF6384">
              <w:rPr>
                <w:rFonts w:asciiTheme="minorHAnsi" w:hAnsiTheme="minorHAnsi"/>
                <w:sz w:val="22"/>
                <w:szCs w:val="20"/>
              </w:rPr>
              <w:t>Detail</w:t>
            </w:r>
          </w:p>
        </w:tc>
      </w:tr>
      <w:tr w:rsidR="007E0DE7" w:rsidRPr="00DF6384" w14:paraId="2BCB2E49" w14:textId="77777777" w:rsidTr="00150D71">
        <w:tc>
          <w:tcPr>
            <w:tcW w:w="1966" w:type="dxa"/>
          </w:tcPr>
          <w:p w14:paraId="2BCB2E46" w14:textId="169644D1" w:rsidR="007E0DE7" w:rsidRPr="00DF6384" w:rsidRDefault="0095262A" w:rsidP="00761724">
            <w:pPr>
              <w:pStyle w:val="Tablefont"/>
              <w:rPr>
                <w:rFonts w:asciiTheme="minorHAnsi" w:hAnsiTheme="minorHAnsi"/>
                <w:szCs w:val="20"/>
              </w:rPr>
            </w:pPr>
            <w:r>
              <w:rPr>
                <w:rFonts w:asciiTheme="minorHAnsi" w:hAnsiTheme="minorHAnsi"/>
                <w:szCs w:val="20"/>
              </w:rPr>
              <w:t>0.1</w:t>
            </w:r>
          </w:p>
        </w:tc>
        <w:tc>
          <w:tcPr>
            <w:tcW w:w="1408" w:type="dxa"/>
          </w:tcPr>
          <w:p w14:paraId="2BCB2E47" w14:textId="49B74CD4" w:rsidR="007E0DE7" w:rsidRPr="00DF6384" w:rsidRDefault="00994069" w:rsidP="00761724">
            <w:pPr>
              <w:pStyle w:val="Tablefont"/>
              <w:rPr>
                <w:rFonts w:asciiTheme="minorHAnsi" w:hAnsiTheme="minorHAnsi"/>
                <w:szCs w:val="20"/>
              </w:rPr>
            </w:pPr>
            <w:r>
              <w:rPr>
                <w:rFonts w:asciiTheme="minorHAnsi" w:hAnsiTheme="minorHAnsi"/>
                <w:szCs w:val="20"/>
              </w:rPr>
              <w:t>16/12/22</w:t>
            </w:r>
          </w:p>
        </w:tc>
        <w:tc>
          <w:tcPr>
            <w:tcW w:w="6265" w:type="dxa"/>
          </w:tcPr>
          <w:p w14:paraId="2BCB2E48" w14:textId="1B59990A" w:rsidR="007E0DE7" w:rsidRPr="00DF6384" w:rsidRDefault="00A27F4C" w:rsidP="00761724">
            <w:pPr>
              <w:pStyle w:val="Tablefont"/>
              <w:rPr>
                <w:rFonts w:asciiTheme="minorHAnsi" w:hAnsiTheme="minorHAnsi"/>
                <w:szCs w:val="20"/>
              </w:rPr>
            </w:pPr>
            <w:r>
              <w:rPr>
                <w:rFonts w:asciiTheme="minorHAnsi" w:hAnsiTheme="minorHAnsi"/>
                <w:szCs w:val="20"/>
              </w:rPr>
              <w:t xml:space="preserve">Draft </w:t>
            </w:r>
            <w:r w:rsidR="00994069">
              <w:rPr>
                <w:rFonts w:asciiTheme="minorHAnsi" w:hAnsiTheme="minorHAnsi"/>
                <w:szCs w:val="20"/>
              </w:rPr>
              <w:t>for comment and review</w:t>
            </w:r>
          </w:p>
        </w:tc>
      </w:tr>
      <w:tr w:rsidR="00D61BF7" w:rsidRPr="00DF6384" w14:paraId="5222AF35" w14:textId="77777777" w:rsidTr="00150D71">
        <w:tc>
          <w:tcPr>
            <w:tcW w:w="1966" w:type="dxa"/>
          </w:tcPr>
          <w:p w14:paraId="54DBCC39" w14:textId="5EB77AB2" w:rsidR="00D61BF7" w:rsidRDefault="00D61BF7" w:rsidP="00761724">
            <w:pPr>
              <w:pStyle w:val="Tablefont"/>
              <w:rPr>
                <w:rFonts w:asciiTheme="minorHAnsi" w:hAnsiTheme="minorHAnsi"/>
                <w:szCs w:val="20"/>
              </w:rPr>
            </w:pPr>
            <w:r>
              <w:rPr>
                <w:rFonts w:asciiTheme="minorHAnsi" w:hAnsiTheme="minorHAnsi"/>
                <w:szCs w:val="20"/>
              </w:rPr>
              <w:t>1.0</w:t>
            </w:r>
          </w:p>
        </w:tc>
        <w:tc>
          <w:tcPr>
            <w:tcW w:w="1408" w:type="dxa"/>
          </w:tcPr>
          <w:p w14:paraId="0F36887E" w14:textId="79D30C78" w:rsidR="00D61BF7" w:rsidRDefault="00D61BF7" w:rsidP="00761724">
            <w:pPr>
              <w:pStyle w:val="Tablefont"/>
              <w:rPr>
                <w:rFonts w:asciiTheme="minorHAnsi" w:hAnsiTheme="minorHAnsi"/>
                <w:szCs w:val="20"/>
              </w:rPr>
            </w:pPr>
            <w:r>
              <w:rPr>
                <w:rFonts w:asciiTheme="minorHAnsi" w:hAnsiTheme="minorHAnsi"/>
                <w:szCs w:val="20"/>
              </w:rPr>
              <w:t>16/01/23</w:t>
            </w:r>
          </w:p>
        </w:tc>
        <w:tc>
          <w:tcPr>
            <w:tcW w:w="6265" w:type="dxa"/>
          </w:tcPr>
          <w:p w14:paraId="3A1EFED3" w14:textId="124E4174" w:rsidR="00D61BF7" w:rsidRDefault="00D61BF7" w:rsidP="00761724">
            <w:pPr>
              <w:pStyle w:val="Tablefont"/>
              <w:rPr>
                <w:rFonts w:asciiTheme="minorHAnsi" w:hAnsiTheme="minorHAnsi"/>
                <w:szCs w:val="20"/>
              </w:rPr>
            </w:pPr>
            <w:r>
              <w:rPr>
                <w:rFonts w:asciiTheme="minorHAnsi" w:hAnsiTheme="minorHAnsi"/>
                <w:szCs w:val="20"/>
              </w:rPr>
              <w:t>Published Version</w:t>
            </w:r>
          </w:p>
        </w:tc>
      </w:tr>
      <w:tr w:rsidR="00DB483A" w:rsidRPr="00DF6384" w14:paraId="77A6F121" w14:textId="77777777" w:rsidTr="00150D71">
        <w:tc>
          <w:tcPr>
            <w:tcW w:w="1966" w:type="dxa"/>
          </w:tcPr>
          <w:p w14:paraId="1B51F199" w14:textId="296C940F" w:rsidR="00DB483A" w:rsidRDefault="00990966" w:rsidP="00761724">
            <w:pPr>
              <w:pStyle w:val="Tablefont"/>
              <w:rPr>
                <w:rFonts w:asciiTheme="minorHAnsi" w:hAnsiTheme="minorHAnsi"/>
                <w:szCs w:val="20"/>
              </w:rPr>
            </w:pPr>
            <w:r>
              <w:rPr>
                <w:rFonts w:asciiTheme="minorHAnsi" w:hAnsiTheme="minorHAnsi"/>
                <w:szCs w:val="20"/>
              </w:rPr>
              <w:t>2.0-3.0</w:t>
            </w:r>
          </w:p>
        </w:tc>
        <w:tc>
          <w:tcPr>
            <w:tcW w:w="1408" w:type="dxa"/>
          </w:tcPr>
          <w:p w14:paraId="31AE4716" w14:textId="1789E30D" w:rsidR="00DB483A" w:rsidRDefault="00990966" w:rsidP="00761724">
            <w:pPr>
              <w:pStyle w:val="Tablefont"/>
              <w:rPr>
                <w:rFonts w:asciiTheme="minorHAnsi" w:hAnsiTheme="minorHAnsi"/>
                <w:szCs w:val="20"/>
              </w:rPr>
            </w:pPr>
            <w:r>
              <w:rPr>
                <w:rFonts w:asciiTheme="minorHAnsi" w:hAnsiTheme="minorHAnsi"/>
                <w:szCs w:val="20"/>
              </w:rPr>
              <w:t>08/09/2023</w:t>
            </w:r>
          </w:p>
        </w:tc>
        <w:tc>
          <w:tcPr>
            <w:tcW w:w="6265" w:type="dxa"/>
          </w:tcPr>
          <w:p w14:paraId="05E9DBEE" w14:textId="12B02E65" w:rsidR="00DB483A" w:rsidRDefault="00990966" w:rsidP="00761724">
            <w:pPr>
              <w:pStyle w:val="Tablefont"/>
              <w:rPr>
                <w:rFonts w:asciiTheme="minorHAnsi" w:hAnsiTheme="minorHAnsi"/>
                <w:szCs w:val="20"/>
              </w:rPr>
            </w:pPr>
            <w:r>
              <w:rPr>
                <w:rFonts w:asciiTheme="minorHAnsi" w:hAnsiTheme="minorHAnsi"/>
                <w:szCs w:val="20"/>
              </w:rPr>
              <w:t>Major change</w:t>
            </w:r>
          </w:p>
        </w:tc>
      </w:tr>
      <w:tr w:rsidR="004E630F" w:rsidRPr="00DF6384" w14:paraId="6786DE51" w14:textId="77777777" w:rsidTr="00150D71">
        <w:tc>
          <w:tcPr>
            <w:tcW w:w="1966" w:type="dxa"/>
          </w:tcPr>
          <w:p w14:paraId="43BF303B" w14:textId="251D4FEA" w:rsidR="004E630F" w:rsidRDefault="004E257A" w:rsidP="004E257A">
            <w:pPr>
              <w:pStyle w:val="Tablefont"/>
              <w:tabs>
                <w:tab w:val="clear" w:pos="567"/>
                <w:tab w:val="right" w:pos="1750"/>
              </w:tabs>
              <w:rPr>
                <w:rFonts w:asciiTheme="minorHAnsi" w:hAnsiTheme="minorHAnsi"/>
                <w:szCs w:val="20"/>
              </w:rPr>
            </w:pPr>
            <w:r>
              <w:rPr>
                <w:rFonts w:asciiTheme="minorHAnsi" w:hAnsiTheme="minorHAnsi"/>
                <w:szCs w:val="20"/>
              </w:rPr>
              <w:t>3.01</w:t>
            </w:r>
            <w:r>
              <w:rPr>
                <w:rFonts w:asciiTheme="minorHAnsi" w:hAnsiTheme="minorHAnsi"/>
                <w:szCs w:val="20"/>
              </w:rPr>
              <w:tab/>
            </w:r>
          </w:p>
        </w:tc>
        <w:tc>
          <w:tcPr>
            <w:tcW w:w="1408" w:type="dxa"/>
          </w:tcPr>
          <w:p w14:paraId="18AA2300" w14:textId="45080393" w:rsidR="004E630F" w:rsidRDefault="004E257A" w:rsidP="00761724">
            <w:pPr>
              <w:pStyle w:val="Tablefont"/>
              <w:rPr>
                <w:rFonts w:asciiTheme="minorHAnsi" w:hAnsiTheme="minorHAnsi"/>
                <w:szCs w:val="20"/>
              </w:rPr>
            </w:pPr>
            <w:r>
              <w:rPr>
                <w:rFonts w:asciiTheme="minorHAnsi" w:hAnsiTheme="minorHAnsi"/>
                <w:szCs w:val="20"/>
              </w:rPr>
              <w:t>3/02/2026</w:t>
            </w:r>
          </w:p>
        </w:tc>
        <w:tc>
          <w:tcPr>
            <w:tcW w:w="6265" w:type="dxa"/>
          </w:tcPr>
          <w:p w14:paraId="520D6920" w14:textId="4902FB48" w:rsidR="004E630F" w:rsidRDefault="002A2DB1" w:rsidP="00761724">
            <w:pPr>
              <w:pStyle w:val="Tablefont"/>
              <w:rPr>
                <w:rFonts w:asciiTheme="minorHAnsi" w:hAnsiTheme="minorHAnsi"/>
                <w:szCs w:val="20"/>
              </w:rPr>
            </w:pPr>
            <w:r>
              <w:rPr>
                <w:rFonts w:asciiTheme="minorHAnsi" w:hAnsiTheme="minorHAnsi"/>
                <w:szCs w:val="20"/>
              </w:rPr>
              <w:t>Authorisor Update</w:t>
            </w:r>
          </w:p>
        </w:tc>
      </w:tr>
      <w:tr w:rsidR="004E630F" w:rsidRPr="00DF6384" w14:paraId="6E3662BC" w14:textId="77777777" w:rsidTr="00150D71">
        <w:tc>
          <w:tcPr>
            <w:tcW w:w="1966" w:type="dxa"/>
          </w:tcPr>
          <w:p w14:paraId="6FB46BA2" w14:textId="20589AF4" w:rsidR="004E630F" w:rsidRDefault="004E257A" w:rsidP="00761724">
            <w:pPr>
              <w:pStyle w:val="Tablefont"/>
              <w:rPr>
                <w:rFonts w:asciiTheme="minorHAnsi" w:hAnsiTheme="minorHAnsi"/>
                <w:szCs w:val="20"/>
              </w:rPr>
            </w:pPr>
            <w:r>
              <w:rPr>
                <w:rFonts w:asciiTheme="minorHAnsi" w:hAnsiTheme="minorHAnsi"/>
                <w:szCs w:val="20"/>
              </w:rPr>
              <w:lastRenderedPageBreak/>
              <w:t>3.02</w:t>
            </w:r>
          </w:p>
        </w:tc>
        <w:tc>
          <w:tcPr>
            <w:tcW w:w="1408" w:type="dxa"/>
          </w:tcPr>
          <w:p w14:paraId="77920B60" w14:textId="5437157D" w:rsidR="004E630F" w:rsidRDefault="00A231B8" w:rsidP="00761724">
            <w:pPr>
              <w:pStyle w:val="Tablefont"/>
              <w:rPr>
                <w:rFonts w:asciiTheme="minorHAnsi" w:hAnsiTheme="minorHAnsi"/>
                <w:szCs w:val="20"/>
              </w:rPr>
            </w:pPr>
            <w:r>
              <w:rPr>
                <w:rFonts w:asciiTheme="minorHAnsi" w:hAnsiTheme="minorHAnsi"/>
                <w:szCs w:val="20"/>
              </w:rPr>
              <w:t>24/06</w:t>
            </w:r>
            <w:r w:rsidR="004E257A">
              <w:rPr>
                <w:rFonts w:asciiTheme="minorHAnsi" w:hAnsiTheme="minorHAnsi"/>
                <w:szCs w:val="20"/>
              </w:rPr>
              <w:t>/2026</w:t>
            </w:r>
          </w:p>
        </w:tc>
        <w:tc>
          <w:tcPr>
            <w:tcW w:w="6265" w:type="dxa"/>
          </w:tcPr>
          <w:p w14:paraId="38CB66E0" w14:textId="762D9439" w:rsidR="004E257A" w:rsidRDefault="004E257A" w:rsidP="00A231B8">
            <w:pPr>
              <w:pStyle w:val="Tablefont"/>
              <w:jc w:val="left"/>
              <w:rPr>
                <w:rFonts w:asciiTheme="minorHAnsi" w:hAnsiTheme="minorHAnsi"/>
                <w:szCs w:val="20"/>
              </w:rPr>
            </w:pPr>
            <w:r>
              <w:rPr>
                <w:rFonts w:asciiTheme="minorHAnsi" w:hAnsiTheme="minorHAnsi"/>
                <w:szCs w:val="20"/>
              </w:rPr>
              <w:t xml:space="preserve">ST to SP change from </w:t>
            </w:r>
            <w:r w:rsidRPr="004E257A">
              <w:rPr>
                <w:rFonts w:asciiTheme="minorHAnsi" w:hAnsiTheme="minorHAnsi"/>
                <w:szCs w:val="20"/>
              </w:rPr>
              <w:t>CE-019-ST-0042</w:t>
            </w:r>
            <w:r>
              <w:rPr>
                <w:rFonts w:asciiTheme="minorHAnsi" w:hAnsiTheme="minorHAnsi"/>
                <w:szCs w:val="20"/>
              </w:rPr>
              <w:t xml:space="preserve"> to CE-019-SP-0042</w:t>
            </w:r>
            <w:r w:rsidR="0054669B">
              <w:rPr>
                <w:rFonts w:asciiTheme="minorHAnsi" w:hAnsiTheme="minorHAnsi"/>
                <w:szCs w:val="20"/>
              </w:rPr>
              <w:t xml:space="preserve"> and changed the </w:t>
            </w:r>
            <w:r w:rsidR="00787F56">
              <w:rPr>
                <w:rFonts w:asciiTheme="minorHAnsi" w:hAnsiTheme="minorHAnsi"/>
                <w:szCs w:val="20"/>
              </w:rPr>
              <w:t xml:space="preserve">YJM </w:t>
            </w:r>
            <w:r w:rsidR="0054669B">
              <w:rPr>
                <w:rFonts w:asciiTheme="minorHAnsi" w:hAnsiTheme="minorHAnsi"/>
                <w:szCs w:val="20"/>
              </w:rPr>
              <w:t>logo</w:t>
            </w:r>
            <w:r w:rsidR="00787F56">
              <w:rPr>
                <w:rFonts w:asciiTheme="minorHAnsi" w:hAnsiTheme="minorHAnsi"/>
                <w:szCs w:val="20"/>
              </w:rPr>
              <w:t>.</w:t>
            </w:r>
          </w:p>
        </w:tc>
      </w:tr>
    </w:tbl>
    <w:p w14:paraId="2D6EC022" w14:textId="60942CD4" w:rsidR="00A118E9" w:rsidRPr="007E0DE7" w:rsidRDefault="00A118E9" w:rsidP="006E7D88"/>
    <w:sectPr w:rsidR="00A118E9" w:rsidRPr="007E0DE7" w:rsidSect="00707494">
      <w:pgSz w:w="11900" w:h="16840" w:code="9"/>
      <w:pgMar w:top="1871" w:right="1134" w:bottom="1644"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759178" w14:textId="77777777" w:rsidR="008A460C" w:rsidRDefault="008A460C" w:rsidP="00407905">
      <w:r>
        <w:separator/>
      </w:r>
    </w:p>
  </w:endnote>
  <w:endnote w:type="continuationSeparator" w:id="0">
    <w:p w14:paraId="7F708ED7" w14:textId="77777777" w:rsidR="008A460C" w:rsidRDefault="008A460C" w:rsidP="00407905">
      <w:r>
        <w:continuationSeparator/>
      </w:r>
    </w:p>
  </w:endnote>
  <w:endnote w:type="continuationNotice" w:id="1">
    <w:p w14:paraId="4C9DEC57" w14:textId="77777777" w:rsidR="008A460C" w:rsidRDefault="008A460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D9AF91" w14:textId="78684176" w:rsidR="002A434C" w:rsidRDefault="002A434C">
    <w:pPr>
      <w:pStyle w:val="Footer"/>
    </w:pPr>
    <w:r>
      <w:rPr>
        <w:noProof/>
      </w:rPr>
      <mc:AlternateContent>
        <mc:Choice Requires="wps">
          <w:drawing>
            <wp:anchor distT="0" distB="0" distL="0" distR="0" simplePos="0" relativeHeight="251658245" behindDoc="0" locked="0" layoutInCell="1" allowOverlap="1" wp14:anchorId="52A43B5C" wp14:editId="0C0D313B">
              <wp:simplePos x="635" y="635"/>
              <wp:positionH relativeFrom="page">
                <wp:align>center</wp:align>
              </wp:positionH>
              <wp:positionV relativeFrom="page">
                <wp:align>bottom</wp:align>
              </wp:positionV>
              <wp:extent cx="622300" cy="452755"/>
              <wp:effectExtent l="0" t="0" r="6350" b="0"/>
              <wp:wrapNone/>
              <wp:docPr id="732728480"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52755"/>
                      </a:xfrm>
                      <a:prstGeom prst="rect">
                        <a:avLst/>
                      </a:prstGeom>
                      <a:noFill/>
                      <a:ln>
                        <a:noFill/>
                      </a:ln>
                    </wps:spPr>
                    <wps:txbx>
                      <w:txbxContent>
                        <w:p w14:paraId="7A2CEABC" w14:textId="2836179C" w:rsidR="002A434C" w:rsidRPr="002A434C" w:rsidRDefault="002A434C" w:rsidP="002A434C">
                          <w:pPr>
                            <w:spacing w:after="0"/>
                            <w:rPr>
                              <w:rFonts w:ascii="Aptos" w:eastAsia="Aptos" w:hAnsi="Aptos" w:cs="Aptos"/>
                              <w:noProof/>
                              <w:color w:val="FF0000"/>
                              <w:sz w:val="24"/>
                            </w:rPr>
                          </w:pPr>
                          <w:r w:rsidRPr="002A434C">
                            <w:rPr>
                              <w:rFonts w:ascii="Aptos" w:eastAsia="Aptos" w:hAnsi="Aptos" w:cs="Aptos"/>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w:pict>
            <v:shapetype id="_x0000_t202" coordsize="21600,21600" o:spt="202" path="m,l,21600r21600,l21600,xe" w14:anchorId="52A43B5C">
              <v:stroke joinstyle="miter"/>
              <v:path gradientshapeok="t" o:connecttype="rect"/>
            </v:shapetype>
            <v:shape id="_x0000_s1033" style="position:absolute;margin-left:0;margin-top:0;width:49pt;height:35.65pt;z-index:251658245;visibility:visible;mso-wrap-style:none;mso-wrap-distance-left:0;mso-wrap-distance-top:0;mso-wrap-distance-right:0;mso-wrap-distance-bottom:0;mso-position-horizontal:center;mso-position-horizontal-relative:page;mso-position-vertical:bottom;mso-position-vertical-relative:page;v-text-anchor:bottom" alt="OFFICIAL"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">
              <v:textbox style="mso-fit-shape-to-text:t" inset="0,0,0,15pt">
                <w:txbxContent>
                  <w:p w:rsidRPr="002A434C" w:rsidR="002A434C" w:rsidP="002A434C" w:rsidRDefault="002A434C" w14:paraId="7A2CEABC" w14:textId="2836179C">
                    <w:pPr>
                      <w:spacing w:after="0"/>
                      <w:rPr>
                        <w:rFonts w:ascii="Aptos" w:hAnsi="Aptos" w:eastAsia="Aptos" w:cs="Aptos"/>
                        <w:noProof/>
                        <w:color w:val="FF0000"/>
                        <w:sz w:val="24"/>
                      </w:rPr>
                    </w:pPr>
                    <w:r w:rsidRPr="002A434C">
                      <w:rPr>
                        <w:rFonts w:ascii="Aptos" w:hAnsi="Aptos" w:eastAsia="Aptos" w:cs="Aptos"/>
                        <w:noProof/>
                        <w:color w:val="FF0000"/>
                        <w:sz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9F50AA" w14:textId="11F2F50D" w:rsidR="00761724" w:rsidRPr="00005D31" w:rsidRDefault="002A434C" w:rsidP="004B1E07">
    <w:pPr>
      <w:pStyle w:val="Footer"/>
      <w:rPr>
        <w:rStyle w:val="PageNumber"/>
        <w:sz w:val="16"/>
        <w:szCs w:val="22"/>
      </w:rPr>
    </w:pPr>
    <w:r>
      <w:rPr>
        <w:noProof/>
        <w:sz w:val="16"/>
        <w:szCs w:val="22"/>
      </w:rPr>
      <mc:AlternateContent>
        <mc:Choice Requires="wps">
          <w:drawing>
            <wp:anchor distT="0" distB="0" distL="0" distR="0" simplePos="0" relativeHeight="251658246" behindDoc="0" locked="0" layoutInCell="1" allowOverlap="1" wp14:anchorId="5331B05E" wp14:editId="3B94AF0A">
              <wp:simplePos x="635" y="635"/>
              <wp:positionH relativeFrom="page">
                <wp:align>center</wp:align>
              </wp:positionH>
              <wp:positionV relativeFrom="page">
                <wp:align>bottom</wp:align>
              </wp:positionV>
              <wp:extent cx="622300" cy="452755"/>
              <wp:effectExtent l="0" t="0" r="6350" b="0"/>
              <wp:wrapNone/>
              <wp:docPr id="1560638865"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52755"/>
                      </a:xfrm>
                      <a:prstGeom prst="rect">
                        <a:avLst/>
                      </a:prstGeom>
                      <a:noFill/>
                      <a:ln>
                        <a:noFill/>
                      </a:ln>
                    </wps:spPr>
                    <wps:txbx>
                      <w:txbxContent>
                        <w:p w14:paraId="679298B9" w14:textId="7DF9EB43" w:rsidR="002A434C" w:rsidRPr="002A434C" w:rsidRDefault="002A434C" w:rsidP="002A434C">
                          <w:pPr>
                            <w:spacing w:after="0"/>
                            <w:rPr>
                              <w:rFonts w:ascii="Aptos" w:eastAsia="Aptos" w:hAnsi="Aptos" w:cs="Aptos"/>
                              <w:noProof/>
                              <w:color w:val="FF0000"/>
                              <w:sz w:val="24"/>
                            </w:rPr>
                          </w:pPr>
                          <w:r w:rsidRPr="002A434C">
                            <w:rPr>
                              <w:rFonts w:ascii="Aptos" w:eastAsia="Aptos" w:hAnsi="Aptos" w:cs="Aptos"/>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w:pict>
            <v:shapetype id="_x0000_t202" coordsize="21600,21600" o:spt="202" path="m,l,21600r21600,l21600,xe" w14:anchorId="5331B05E">
              <v:stroke joinstyle="miter"/>
              <v:path gradientshapeok="t" o:connecttype="rect"/>
            </v:shapetype>
            <v:shape id="Text Box 6" style="position:absolute;margin-left:0;margin-top:0;width:49pt;height:35.65pt;z-index:251658246;visibility:visible;mso-wrap-style:none;mso-wrap-distance-left:0;mso-wrap-distance-top:0;mso-wrap-distance-right:0;mso-wrap-distance-bottom:0;mso-position-horizontal:center;mso-position-horizontal-relative:page;mso-position-vertical:bottom;mso-position-vertical-relative:page;v-text-anchor:bottom" alt="OFFICIAL" o:spid="_x0000_s103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">
              <v:textbox style="mso-fit-shape-to-text:t" inset="0,0,0,15pt">
                <w:txbxContent>
                  <w:p w:rsidRPr="002A434C" w:rsidR="002A434C" w:rsidP="002A434C" w:rsidRDefault="002A434C" w14:paraId="679298B9" w14:textId="7DF9EB43">
                    <w:pPr>
                      <w:spacing w:after="0"/>
                      <w:rPr>
                        <w:rFonts w:ascii="Aptos" w:hAnsi="Aptos" w:eastAsia="Aptos" w:cs="Aptos"/>
                        <w:noProof/>
                        <w:color w:val="FF0000"/>
                        <w:sz w:val="24"/>
                      </w:rPr>
                    </w:pPr>
                    <w:r w:rsidRPr="002A434C">
                      <w:rPr>
                        <w:rFonts w:ascii="Aptos" w:hAnsi="Aptos" w:eastAsia="Aptos" w:cs="Aptos"/>
                        <w:noProof/>
                        <w:color w:val="FF0000"/>
                        <w:sz w:val="24"/>
                      </w:rPr>
                      <w:t>OFFICIAL</w:t>
                    </w:r>
                  </w:p>
                </w:txbxContent>
              </v:textbox>
              <w10:wrap anchorx="page" anchory="page"/>
            </v:shape>
          </w:pict>
        </mc:Fallback>
      </mc:AlternateContent>
    </w:r>
    <w:r w:rsidR="00761724" w:rsidRPr="00005D31">
      <w:rPr>
        <w:rStyle w:val="PageNumber"/>
        <w:sz w:val="16"/>
        <w:szCs w:val="22"/>
      </w:rPr>
      <w:t xml:space="preserve">Document Number: </w:t>
    </w:r>
    <w:sdt>
      <w:sdtPr>
        <w:rPr>
          <w:rStyle w:val="PageNumber"/>
          <w:sz w:val="16"/>
          <w:szCs w:val="22"/>
        </w:rPr>
        <w:alias w:val="Document Number"/>
        <w:tag w:val="CDMSDocumentNumber"/>
        <w:id w:val="-1932190555"/>
        <w:placeholder>
          <w:docPart w:val="51651D28483141A8A268B54F1FE3D363"/>
        </w:placeholder>
        <w:dataBinding w:prefixMappings="xmlns:ns0='http://schemas.microsoft.com/office/2006/metadata/properties' xmlns:ns1='http://www.w3.org/2001/XMLSchema-instance' xmlns:ns2='http://schemas.microsoft.com/office/infopath/2007/PartnerControls' xmlns:ns3='68593c66-38e1-4137-ab99-741ea6ea2622' xmlns:ns4='ac97533f-1294-478f-8634-1f8d7a692391' xmlns:ns5='http://schemas.microsoft.com/sharepoint/v4' " w:xpath="/ns0:properties[1]/documentManagement[1]/ns3:CDMSDocumentNumber[1]" w:storeItemID="{C2C91FE0-DAA4-48D5-9C5A-1CCB4977E6EE}"/>
        <w:text/>
      </w:sdtPr>
      <w:sdtEndPr>
        <w:rPr>
          <w:rStyle w:val="PageNumber"/>
        </w:rPr>
      </w:sdtEndPr>
      <w:sdtContent>
        <w:r w:rsidR="006A7C8C">
          <w:rPr>
            <w:rStyle w:val="PageNumber"/>
            <w:sz w:val="16"/>
            <w:szCs w:val="22"/>
          </w:rPr>
          <w:t>CE-019-SP-0042</w:t>
        </w:r>
      </w:sdtContent>
    </w:sdt>
    <w:r w:rsidR="00761724" w:rsidRPr="00005D31">
      <w:rPr>
        <w:rStyle w:val="PageNumber"/>
        <w:sz w:val="16"/>
        <w:szCs w:val="22"/>
      </w:rPr>
      <w:ptab w:relativeTo="margin" w:alignment="right" w:leader="none"/>
    </w:r>
    <w:r w:rsidR="00761724" w:rsidRPr="00005D31">
      <w:rPr>
        <w:rStyle w:val="PageNumber"/>
        <w:sz w:val="16"/>
        <w:szCs w:val="22"/>
      </w:rPr>
      <w:t xml:space="preserve"> Document Author: </w:t>
    </w:r>
    <w:sdt>
      <w:sdtPr>
        <w:rPr>
          <w:sz w:val="16"/>
          <w:szCs w:val="22"/>
        </w:rPr>
        <w:alias w:val="Document Author"/>
        <w:tag w:val="DocOwner"/>
        <w:id w:val="-1991394796"/>
        <w:dataBinding w:prefixMappings="xmlns:ns0='http://schemas.microsoft.com/office/2006/metadata/properties' xmlns:ns1='http://www.w3.org/2001/XMLSchema-instance' xmlns:ns2='http://schemas.microsoft.com/office/infopath/2007/PartnerControls' xmlns:ns3='68593c66-38e1-4137-ab99-741ea6ea2622' xmlns:ns4='ac97533f-1294-478f-8634-1f8d7a692391' xmlns:ns5='http://schemas.microsoft.com/sharepoint/v4' " w:xpath="/ns0:properties[1]/documentManagement[1]/ns3:DocOwner[1]/ns3:UserInfo[1]/ns3:DisplayName[1]" w:storeItemID="{C2C91FE0-DAA4-48D5-9C5A-1CCB4977E6EE}"/>
        <w:text/>
      </w:sdtPr>
      <w:sdtEndPr/>
      <w:sdtContent>
        <w:r w:rsidR="00FA6E9F">
          <w:rPr>
            <w:sz w:val="16"/>
            <w:szCs w:val="22"/>
          </w:rPr>
          <w:t>Dianne Banks</w:t>
        </w:r>
      </w:sdtContent>
    </w:sdt>
  </w:p>
  <w:p w14:paraId="54E65356" w14:textId="06001E35" w:rsidR="00761724" w:rsidRPr="00005D31" w:rsidRDefault="00761724" w:rsidP="004B1E07">
    <w:pPr>
      <w:pStyle w:val="Footer"/>
      <w:rPr>
        <w:rStyle w:val="PageNumber"/>
        <w:sz w:val="16"/>
        <w:szCs w:val="22"/>
      </w:rPr>
    </w:pPr>
    <w:r w:rsidRPr="00005D31">
      <w:rPr>
        <w:rStyle w:val="PageNumber"/>
        <w:sz w:val="16"/>
        <w:szCs w:val="22"/>
      </w:rPr>
      <w:t xml:space="preserve">Version: </w:t>
    </w:r>
    <w:sdt>
      <w:sdtPr>
        <w:rPr>
          <w:rStyle w:val="PageNumber"/>
          <w:sz w:val="16"/>
          <w:szCs w:val="22"/>
        </w:rPr>
        <w:alias w:val="Revision Number"/>
        <w:tag w:val="RevisionNumber"/>
        <w:id w:val="191811847"/>
        <w:dataBinding w:prefixMappings="xmlns:ns0='http://schemas.microsoft.com/office/2006/metadata/properties' xmlns:ns1='http://www.w3.org/2001/XMLSchema-instance' xmlns:ns2='http://schemas.microsoft.com/office/infopath/2007/PartnerControls' xmlns:ns3='68593c66-38e1-4137-ab99-741ea6ea2622' xmlns:ns4='ac97533f-1294-478f-8634-1f8d7a692391' xmlns:ns5='http://schemas.microsoft.com/sharepoint/v4' " w:xpath="/ns0:properties[1]/documentManagement[1]/ns3:RevisionNumber[1]" w:storeItemID="{C2C91FE0-DAA4-48D5-9C5A-1CCB4977E6EE}"/>
        <w:text/>
      </w:sdtPr>
      <w:sdtEndPr>
        <w:rPr>
          <w:rStyle w:val="PageNumber"/>
        </w:rPr>
      </w:sdtEndPr>
      <w:sdtContent>
        <w:r w:rsidR="00353A9E">
          <w:rPr>
            <w:rStyle w:val="PageNumber"/>
            <w:sz w:val="16"/>
            <w:szCs w:val="22"/>
          </w:rPr>
          <w:t>3.02</w:t>
        </w:r>
      </w:sdtContent>
    </w:sdt>
    <w:r w:rsidRPr="00005D31">
      <w:rPr>
        <w:rStyle w:val="PageNumber"/>
        <w:sz w:val="16"/>
        <w:szCs w:val="22"/>
      </w:rPr>
      <w:ptab w:relativeTo="margin" w:alignment="right" w:leader="none"/>
    </w:r>
    <w:r w:rsidRPr="00005D31">
      <w:rPr>
        <w:rStyle w:val="PageNumber"/>
        <w:sz w:val="16"/>
        <w:szCs w:val="22"/>
      </w:rPr>
      <w:t xml:space="preserve">Document Authoriser: </w:t>
    </w:r>
    <w:sdt>
      <w:sdtPr>
        <w:rPr>
          <w:rStyle w:val="PageNumber"/>
          <w:sz w:val="16"/>
          <w:szCs w:val="22"/>
        </w:rPr>
        <w:alias w:val="First Document Authoriser"/>
        <w:tag w:val="FirstApprover"/>
        <w:id w:val="-366221465"/>
        <w:dataBinding w:prefixMappings="xmlns:ns0='http://schemas.microsoft.com/office/2006/metadata/properties' xmlns:ns1='http://www.w3.org/2001/XMLSchema-instance' xmlns:ns2='http://schemas.microsoft.com/office/infopath/2007/PartnerControls' xmlns:ns3='68593c66-38e1-4137-ab99-741ea6ea2622' xmlns:ns4='ac97533f-1294-478f-8634-1f8d7a692391' xmlns:ns5='http://schemas.microsoft.com/sharepoint/v4' " w:xpath="/ns0:properties[1]/documentManagement[1]/ns3:FirstApprover[1]/ns3:UserInfo[1]/ns3:DisplayName[1]" w:storeItemID="{C2C91FE0-DAA4-48D5-9C5A-1CCB4977E6EE}"/>
        <w:text/>
      </w:sdtPr>
      <w:sdtEndPr>
        <w:rPr>
          <w:rStyle w:val="PageNumber"/>
        </w:rPr>
      </w:sdtEndPr>
      <w:sdtContent>
        <w:r w:rsidR="002A434C">
          <w:rPr>
            <w:rStyle w:val="PageNumber"/>
            <w:sz w:val="16"/>
            <w:szCs w:val="22"/>
          </w:rPr>
          <w:t>Cherie Lee</w:t>
        </w:r>
      </w:sdtContent>
    </w:sdt>
  </w:p>
  <w:p w14:paraId="2317F252" w14:textId="7CFD4C8D" w:rsidR="00761724" w:rsidRPr="00005D31" w:rsidRDefault="00761724" w:rsidP="004B1E07">
    <w:pPr>
      <w:pStyle w:val="Footer"/>
      <w:rPr>
        <w:rStyle w:val="PageNumber"/>
        <w:sz w:val="16"/>
        <w:szCs w:val="22"/>
      </w:rPr>
    </w:pPr>
    <w:r w:rsidRPr="00005D31">
      <w:rPr>
        <w:rStyle w:val="PageNumber"/>
        <w:sz w:val="16"/>
        <w:szCs w:val="22"/>
      </w:rPr>
      <w:t xml:space="preserve">Date Published: </w:t>
    </w:r>
    <w:sdt>
      <w:sdtPr>
        <w:rPr>
          <w:rStyle w:val="PageNumber"/>
          <w:sz w:val="16"/>
          <w:szCs w:val="22"/>
        </w:rPr>
        <w:alias w:val="Date Published"/>
        <w:tag w:val="DatePublished"/>
        <w:id w:val="-324676094"/>
        <w:placeholder>
          <w:docPart w:val="14AC89DD0B094FBA99B9DB0A29F1E44C"/>
        </w:placeholder>
        <w:dataBinding w:prefixMappings="xmlns:ns0='http://schemas.microsoft.com/office/2006/metadata/properties' xmlns:ns1='http://www.w3.org/2001/XMLSchema-instance' xmlns:ns2='http://schemas.microsoft.com/office/infopath/2007/PartnerControls' xmlns:ns3='68593c66-38e1-4137-ab99-741ea6ea2622' xmlns:ns4='ac97533f-1294-478f-8634-1f8d7a692391' xmlns:ns5='http://schemas.microsoft.com/sharepoint/v4' " w:xpath="/ns0:properties[1]/documentManagement[1]/ns3:DatePublished[1]" w:storeItemID="{C2C91FE0-DAA4-48D5-9C5A-1CCB4977E6EE}"/>
        <w:date w:fullDate="2026-06-24T16:56:00Z">
          <w:dateFormat w:val="d/MM/yyyy"/>
          <w:lid w:val="en-AU"/>
          <w:storeMappedDataAs w:val="dateTime"/>
          <w:calendar w:val="gregorian"/>
        </w:date>
      </w:sdtPr>
      <w:sdtEndPr>
        <w:rPr>
          <w:rStyle w:val="PageNumber"/>
        </w:rPr>
      </w:sdtEndPr>
      <w:sdtContent>
        <w:r w:rsidR="00353A9E">
          <w:rPr>
            <w:rStyle w:val="PageNumber"/>
            <w:sz w:val="16"/>
            <w:szCs w:val="22"/>
            <w:lang w:val="en-AU"/>
          </w:rPr>
          <w:t>24/06/2026</w:t>
        </w:r>
      </w:sdtContent>
    </w:sdt>
    <w:r w:rsidRPr="00005D31">
      <w:rPr>
        <w:rStyle w:val="PageNumber"/>
        <w:sz w:val="16"/>
        <w:szCs w:val="22"/>
      </w:rPr>
      <w:ptab w:relativeTo="margin" w:alignment="center" w:leader="none"/>
    </w:r>
    <w:r w:rsidRPr="00005D31">
      <w:rPr>
        <w:rStyle w:val="PageNumber"/>
        <w:sz w:val="16"/>
        <w:szCs w:val="22"/>
      </w:rPr>
      <w:ptab w:relativeTo="margin" w:alignment="right" w:leader="none"/>
    </w:r>
    <w:r w:rsidRPr="00005D31">
      <w:rPr>
        <w:rStyle w:val="PageNumber"/>
        <w:sz w:val="16"/>
        <w:szCs w:val="22"/>
      </w:rPr>
      <w:t xml:space="preserve">Doc ID: </w:t>
    </w:r>
    <w:sdt>
      <w:sdtPr>
        <w:rPr>
          <w:rStyle w:val="PageNumber"/>
          <w:sz w:val="16"/>
          <w:szCs w:val="22"/>
        </w:rPr>
        <w:alias w:val="Working Document ID"/>
        <w:tag w:val="WorkingDocumentID"/>
        <w:id w:val="-61566868"/>
        <w:placeholder>
          <w:docPart w:val="C6C3218322F6486FA0DF0F12C2885E89"/>
        </w:placeholder>
        <w:dataBinding w:prefixMappings="xmlns:ns0='http://schemas.microsoft.com/office/2006/metadata/properties' xmlns:ns1='http://www.w3.org/2001/XMLSchema-instance' xmlns:ns2='http://schemas.microsoft.com/office/infopath/2007/PartnerControls' xmlns:ns3='68593c66-38e1-4137-ab99-741ea6ea2622' xmlns:ns4='ac97533f-1294-478f-8634-1f8d7a692391' xmlns:ns5='http://schemas.microsoft.com/sharepoint/v4' " w:xpath="/ns0:properties[1]/documentManagement[1]/ns3:WorkingDocumentID[1]" w:storeItemID="{C2C91FE0-DAA4-48D5-9C5A-1CCB4977E6EE}"/>
        <w:text/>
      </w:sdtPr>
      <w:sdtEndPr>
        <w:rPr>
          <w:rStyle w:val="PageNumber"/>
        </w:rPr>
      </w:sdtEndPr>
      <w:sdtContent>
        <w:r w:rsidR="00964A05">
          <w:rPr>
            <w:rStyle w:val="PageNumber"/>
            <w:sz w:val="16"/>
            <w:szCs w:val="22"/>
          </w:rPr>
          <w:t>CDMS-313846386-7832</w:t>
        </w:r>
      </w:sdtContent>
    </w:sdt>
  </w:p>
  <w:p w14:paraId="68B7F2BA" w14:textId="77777777" w:rsidR="00761724" w:rsidRPr="00005D31" w:rsidRDefault="00761724" w:rsidP="00005D31">
    <w:pPr>
      <w:pStyle w:val="Footer"/>
      <w:tabs>
        <w:tab w:val="clear" w:pos="9026"/>
        <w:tab w:val="right" w:pos="9348"/>
      </w:tabs>
      <w:jc w:val="right"/>
      <w:rPr>
        <w:rStyle w:val="PageNumber"/>
        <w:sz w:val="16"/>
        <w:szCs w:val="22"/>
      </w:rPr>
    </w:pPr>
    <w:r w:rsidRPr="00005D31">
      <w:rPr>
        <w:rStyle w:val="PageNumber"/>
        <w:sz w:val="16"/>
        <w:szCs w:val="22"/>
      </w:rPr>
      <w:tab/>
    </w:r>
    <w:r w:rsidRPr="00005D31">
      <w:rPr>
        <w:rStyle w:val="PageNumber"/>
        <w:sz w:val="16"/>
        <w:szCs w:val="22"/>
      </w:rPr>
      <w:tab/>
    </w:r>
    <w:r w:rsidRPr="00005D31">
      <w:rPr>
        <w:sz w:val="16"/>
        <w:szCs w:val="22"/>
      </w:rPr>
      <w:t xml:space="preserve">Page </w:t>
    </w:r>
    <w:r w:rsidRPr="00005D31">
      <w:rPr>
        <w:rStyle w:val="PageNumber"/>
        <w:sz w:val="16"/>
        <w:szCs w:val="22"/>
      </w:rPr>
      <w:fldChar w:fldCharType="begin"/>
    </w:r>
    <w:r w:rsidRPr="00005D31">
      <w:rPr>
        <w:rStyle w:val="PageNumber"/>
        <w:sz w:val="16"/>
        <w:szCs w:val="22"/>
      </w:rPr>
      <w:instrText xml:space="preserve"> PAGE </w:instrText>
    </w:r>
    <w:r w:rsidRPr="00005D31">
      <w:rPr>
        <w:rStyle w:val="PageNumber"/>
        <w:sz w:val="16"/>
        <w:szCs w:val="22"/>
      </w:rPr>
      <w:fldChar w:fldCharType="separate"/>
    </w:r>
    <w:r w:rsidRPr="00005D31">
      <w:rPr>
        <w:rStyle w:val="PageNumber"/>
        <w:sz w:val="16"/>
        <w:szCs w:val="22"/>
      </w:rPr>
      <w:t>1</w:t>
    </w:r>
    <w:r w:rsidRPr="00005D31">
      <w:rPr>
        <w:rStyle w:val="PageNumber"/>
        <w:sz w:val="16"/>
        <w:szCs w:val="22"/>
      </w:rPr>
      <w:fldChar w:fldCharType="end"/>
    </w:r>
    <w:r w:rsidRPr="00005D31">
      <w:rPr>
        <w:rStyle w:val="PageNumber"/>
        <w:sz w:val="16"/>
        <w:szCs w:val="22"/>
      </w:rPr>
      <w:t xml:space="preserve"> of </w:t>
    </w:r>
    <w:r w:rsidRPr="00005D31">
      <w:rPr>
        <w:rStyle w:val="PageNumber"/>
        <w:sz w:val="16"/>
        <w:szCs w:val="22"/>
      </w:rPr>
      <w:fldChar w:fldCharType="begin"/>
    </w:r>
    <w:r w:rsidRPr="00005D31">
      <w:rPr>
        <w:rStyle w:val="PageNumber"/>
        <w:sz w:val="16"/>
        <w:szCs w:val="22"/>
      </w:rPr>
      <w:instrText xml:space="preserve"> NUMPAGES </w:instrText>
    </w:r>
    <w:r w:rsidRPr="00005D31">
      <w:rPr>
        <w:rStyle w:val="PageNumber"/>
        <w:sz w:val="16"/>
        <w:szCs w:val="22"/>
      </w:rPr>
      <w:fldChar w:fldCharType="separate"/>
    </w:r>
    <w:r w:rsidRPr="00005D31">
      <w:rPr>
        <w:rStyle w:val="PageNumber"/>
        <w:sz w:val="16"/>
        <w:szCs w:val="22"/>
      </w:rPr>
      <w:t>1</w:t>
    </w:r>
    <w:r w:rsidRPr="00005D31">
      <w:rPr>
        <w:rStyle w:val="PageNumber"/>
        <w:sz w:val="16"/>
        <w:szCs w:val="22"/>
      </w:rPr>
      <w:fldChar w:fldCharType="end"/>
    </w:r>
  </w:p>
  <w:p w14:paraId="2BCB2E81" w14:textId="00641AF8" w:rsidR="00761724" w:rsidRPr="00005D31" w:rsidRDefault="00761724" w:rsidP="004B1E07">
    <w:pPr>
      <w:pStyle w:val="Footer"/>
      <w:jc w:val="center"/>
      <w:rPr>
        <w:b/>
        <w:color w:val="FF0000"/>
        <w:sz w:val="22"/>
        <w:szCs w:val="32"/>
      </w:rPr>
    </w:pPr>
    <w:r w:rsidRPr="00005D31">
      <w:rPr>
        <w:b/>
        <w:color w:val="FF0000"/>
        <w:sz w:val="22"/>
        <w:szCs w:val="32"/>
      </w:rPr>
      <w:t>Uncontrolled when printed</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A3C8B5" w14:textId="318CB429" w:rsidR="002A434C" w:rsidRDefault="002A434C">
    <w:pPr>
      <w:pStyle w:val="Footer"/>
    </w:pPr>
    <w:r>
      <w:rPr>
        <w:noProof/>
      </w:rPr>
      <mc:AlternateContent>
        <mc:Choice Requires="wps">
          <w:drawing>
            <wp:anchor distT="0" distB="0" distL="0" distR="0" simplePos="0" relativeHeight="251658244" behindDoc="0" locked="0" layoutInCell="1" allowOverlap="1" wp14:anchorId="7DE85937" wp14:editId="402FFBF7">
              <wp:simplePos x="635" y="635"/>
              <wp:positionH relativeFrom="page">
                <wp:align>center</wp:align>
              </wp:positionH>
              <wp:positionV relativeFrom="page">
                <wp:align>bottom</wp:align>
              </wp:positionV>
              <wp:extent cx="622300" cy="452755"/>
              <wp:effectExtent l="0" t="0" r="6350" b="0"/>
              <wp:wrapNone/>
              <wp:docPr id="828490803"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52755"/>
                      </a:xfrm>
                      <a:prstGeom prst="rect">
                        <a:avLst/>
                      </a:prstGeom>
                      <a:noFill/>
                      <a:ln>
                        <a:noFill/>
                      </a:ln>
                    </wps:spPr>
                    <wps:txbx>
                      <w:txbxContent>
                        <w:p w14:paraId="66F51F64" w14:textId="64C22035" w:rsidR="002A434C" w:rsidRPr="002A434C" w:rsidRDefault="002A434C" w:rsidP="002A434C">
                          <w:pPr>
                            <w:spacing w:after="0"/>
                            <w:rPr>
                              <w:rFonts w:ascii="Aptos" w:eastAsia="Aptos" w:hAnsi="Aptos" w:cs="Aptos"/>
                              <w:noProof/>
                              <w:color w:val="FF0000"/>
                              <w:sz w:val="24"/>
                            </w:rPr>
                          </w:pPr>
                          <w:r w:rsidRPr="002A434C">
                            <w:rPr>
                              <w:rFonts w:ascii="Aptos" w:eastAsia="Aptos" w:hAnsi="Aptos" w:cs="Aptos"/>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w:pict>
            <v:shapetype id="_x0000_t202" coordsize="21600,21600" o:spt="202" path="m,l,21600r21600,l21600,xe" w14:anchorId="7DE85937">
              <v:stroke joinstyle="miter"/>
              <v:path gradientshapeok="t" o:connecttype="rect"/>
            </v:shapetype>
            <v:shape id="Text Box 4" style="position:absolute;margin-left:0;margin-top:0;width:49pt;height:35.65pt;z-index:251658244;visibility:visible;mso-wrap-style:none;mso-wrap-distance-left:0;mso-wrap-distance-top:0;mso-wrap-distance-right:0;mso-wrap-distance-bottom:0;mso-position-horizontal:center;mso-position-horizontal-relative:page;mso-position-vertical:bottom;mso-position-vertical-relative:page;v-text-anchor:bottom" alt="OFFICIAL" o:spid="_x0000_s110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">
              <v:textbox style="mso-fit-shape-to-text:t" inset="0,0,0,15pt">
                <w:txbxContent>
                  <w:p w:rsidRPr="002A434C" w:rsidR="002A434C" w:rsidP="002A434C" w:rsidRDefault="002A434C" w14:paraId="66F51F64" w14:textId="64C22035">
                    <w:pPr>
                      <w:spacing w:after="0"/>
                      <w:rPr>
                        <w:rFonts w:ascii="Aptos" w:hAnsi="Aptos" w:eastAsia="Aptos" w:cs="Aptos"/>
                        <w:noProof/>
                        <w:color w:val="FF0000"/>
                        <w:sz w:val="24"/>
                      </w:rPr>
                    </w:pPr>
                    <w:r w:rsidRPr="002A434C">
                      <w:rPr>
                        <w:rFonts w:ascii="Aptos" w:hAnsi="Aptos" w:eastAsia="Aptos" w:cs="Aptos"/>
                        <w:noProof/>
                        <w:color w:val="FF0000"/>
                        <w:sz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9C113F" w14:textId="77777777" w:rsidR="008A460C" w:rsidRDefault="008A460C" w:rsidP="00407905">
      <w:r>
        <w:separator/>
      </w:r>
    </w:p>
  </w:footnote>
  <w:footnote w:type="continuationSeparator" w:id="0">
    <w:p w14:paraId="2D2A2A44" w14:textId="77777777" w:rsidR="008A460C" w:rsidRDefault="008A460C" w:rsidP="00407905">
      <w:r>
        <w:continuationSeparator/>
      </w:r>
    </w:p>
  </w:footnote>
  <w:footnote w:type="continuationNotice" w:id="1">
    <w:p w14:paraId="4947971E" w14:textId="77777777" w:rsidR="008A460C" w:rsidRDefault="008A460C">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001B74" w14:textId="5617064B" w:rsidR="002A434C" w:rsidRDefault="002A434C">
    <w:pPr>
      <w:pStyle w:val="Header"/>
    </w:pPr>
    <w:r>
      <w:rPr>
        <w:noProof/>
      </w:rPr>
      <mc:AlternateContent>
        <mc:Choice Requires="wps">
          <w:drawing>
            <wp:anchor distT="0" distB="0" distL="0" distR="0" simplePos="0" relativeHeight="251658242" behindDoc="0" locked="0" layoutInCell="1" allowOverlap="1" wp14:anchorId="4C5951D3" wp14:editId="30FD9DE8">
              <wp:simplePos x="635" y="635"/>
              <wp:positionH relativeFrom="page">
                <wp:align>center</wp:align>
              </wp:positionH>
              <wp:positionV relativeFrom="page">
                <wp:align>top</wp:align>
              </wp:positionV>
              <wp:extent cx="622300" cy="452755"/>
              <wp:effectExtent l="0" t="0" r="6350" b="4445"/>
              <wp:wrapNone/>
              <wp:docPr id="1904374144"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52755"/>
                      </a:xfrm>
                      <a:prstGeom prst="rect">
                        <a:avLst/>
                      </a:prstGeom>
                      <a:noFill/>
                      <a:ln>
                        <a:noFill/>
                      </a:ln>
                    </wps:spPr>
                    <wps:txbx>
                      <w:txbxContent>
                        <w:p w14:paraId="3BB40780" w14:textId="04909464" w:rsidR="002A434C" w:rsidRPr="002A434C" w:rsidRDefault="002A434C" w:rsidP="002A434C">
                          <w:pPr>
                            <w:spacing w:after="0"/>
                            <w:rPr>
                              <w:rFonts w:ascii="Aptos" w:eastAsia="Aptos" w:hAnsi="Aptos" w:cs="Aptos"/>
                              <w:noProof/>
                              <w:color w:val="FF0000"/>
                              <w:sz w:val="24"/>
                            </w:rPr>
                          </w:pPr>
                          <w:r w:rsidRPr="002A434C">
                            <w:rPr>
                              <w:rFonts w:ascii="Aptos" w:eastAsia="Aptos" w:hAnsi="Aptos" w:cs="Aptos"/>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w:pict>
            <v:shapetype id="_x0000_t202" coordsize="21600,21600" o:spt="202" path="m,l,21600r21600,l21600,xe" w14:anchorId="4C5951D3">
              <v:stroke joinstyle="miter"/>
              <v:path gradientshapeok="t" o:connecttype="rect"/>
            </v:shapetype>
            <v:shape id="Text Box 2" style="position:absolute;left:0;text-align:left;margin-left:0;margin-top:0;width:49pt;height:35.65pt;z-index:251658242;visibility:visible;mso-wrap-style:none;mso-wrap-distance-left:0;mso-wrap-distance-top:0;mso-wrap-distance-right:0;mso-wrap-distance-bottom:0;mso-position-horizontal:center;mso-position-horizontal-relative:page;mso-position-vertical:top;mso-position-vertical-relative:page;v-text-anchor:top" alt="OFFICIAL"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">
              <v:textbox style="mso-fit-shape-to-text:t" inset="0,15pt,0,0">
                <w:txbxContent>
                  <w:p w:rsidRPr="002A434C" w:rsidR="002A434C" w:rsidP="002A434C" w:rsidRDefault="002A434C" w14:paraId="3BB40780" w14:textId="04909464">
                    <w:pPr>
                      <w:spacing w:after="0"/>
                      <w:rPr>
                        <w:rFonts w:ascii="Aptos" w:hAnsi="Aptos" w:eastAsia="Aptos" w:cs="Aptos"/>
                        <w:noProof/>
                        <w:color w:val="FF0000"/>
                        <w:sz w:val="24"/>
                      </w:rPr>
                    </w:pPr>
                    <w:r w:rsidRPr="002A434C">
                      <w:rPr>
                        <w:rFonts w:ascii="Aptos" w:hAnsi="Aptos" w:eastAsia="Aptos" w:cs="Aptos"/>
                        <w:noProof/>
                        <w:color w:val="FF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923" w:type="dxa"/>
      <w:tblInd w:w="-147"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086"/>
      <w:gridCol w:w="6835"/>
      <w:gridCol w:w="2002"/>
    </w:tblGrid>
    <w:tr w:rsidR="00761724" w14:paraId="133149BD" w14:textId="77777777" w:rsidTr="00DF6384">
      <w:tc>
        <w:tcPr>
          <w:tcW w:w="1086" w:type="dxa"/>
          <w:vAlign w:val="center"/>
        </w:tcPr>
        <w:p w14:paraId="65EED7AC" w14:textId="609F472E" w:rsidR="00761724" w:rsidRDefault="002A434C" w:rsidP="00DF6384">
          <w:pPr>
            <w:pStyle w:val="Header"/>
            <w:tabs>
              <w:tab w:val="clear" w:pos="4513"/>
              <w:tab w:val="clear" w:pos="9026"/>
              <w:tab w:val="center" w:pos="7088"/>
            </w:tabs>
            <w:spacing w:after="0"/>
            <w:rPr>
              <w:sz w:val="28"/>
              <w:szCs w:val="28"/>
            </w:rPr>
          </w:pPr>
          <w:r>
            <w:rPr>
              <w:noProof/>
              <w:lang w:val="en-AU" w:eastAsia="en-AU"/>
            </w:rPr>
            <mc:AlternateContent>
              <mc:Choice Requires="wps">
                <w:drawing>
                  <wp:anchor distT="0" distB="0" distL="0" distR="0" simplePos="0" relativeHeight="251658243" behindDoc="0" locked="0" layoutInCell="1" allowOverlap="1" wp14:anchorId="597A86B4" wp14:editId="058F5670">
                    <wp:simplePos x="635" y="635"/>
                    <wp:positionH relativeFrom="page">
                      <wp:align>center</wp:align>
                    </wp:positionH>
                    <wp:positionV relativeFrom="page">
                      <wp:align>top</wp:align>
                    </wp:positionV>
                    <wp:extent cx="622300" cy="452755"/>
                    <wp:effectExtent l="0" t="0" r="6350" b="4445"/>
                    <wp:wrapNone/>
                    <wp:docPr id="504202224"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52755"/>
                            </a:xfrm>
                            <a:prstGeom prst="rect">
                              <a:avLst/>
                            </a:prstGeom>
                            <a:noFill/>
                            <a:ln>
                              <a:noFill/>
                            </a:ln>
                          </wps:spPr>
                          <wps:txbx>
                            <w:txbxContent>
                              <w:p w14:paraId="4EEB2BA6" w14:textId="2EF65DCA" w:rsidR="002A434C" w:rsidRPr="002A434C" w:rsidRDefault="002A434C" w:rsidP="002A434C">
                                <w:pPr>
                                  <w:spacing w:after="0"/>
                                  <w:rPr>
                                    <w:rFonts w:ascii="Aptos" w:eastAsia="Aptos" w:hAnsi="Aptos" w:cs="Aptos"/>
                                    <w:noProof/>
                                    <w:color w:val="FF0000"/>
                                    <w:sz w:val="24"/>
                                  </w:rPr>
                                </w:pPr>
                                <w:r w:rsidRPr="002A434C">
                                  <w:rPr>
                                    <w:rFonts w:ascii="Aptos" w:eastAsia="Aptos" w:hAnsi="Aptos" w:cs="Aptos"/>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14="http://schemas.microsoft.com/office/drawing/2010/main" xmlns:pic="http://schemas.openxmlformats.org/drawingml/2006/picture" xmlns:aclsh="http://schemas.microsoft.com/office/drawing/2020/classificationShape" xmlns:a="http://schemas.openxmlformats.org/drawingml/2006/main">
                <w:pict>
                  <v:shapetype id="_x0000_t202" coordsize="21600,21600" o:spt="202" path="m,l,21600r21600,l21600,xe" w14:anchorId="597A86B4">
                    <v:stroke joinstyle="miter"/>
                    <v:path gradientshapeok="t" o:connecttype="rect"/>
                  </v:shapetype>
                  <v:shape id="Text Box 3" style="position:absolute;left:0;text-align:left;margin-left:0;margin-top:0;width:49pt;height:35.65pt;z-index:251658243;visibility:visible;mso-wrap-style:none;mso-wrap-distance-left:0;mso-wrap-distance-top:0;mso-wrap-distance-right:0;mso-wrap-distance-bottom:0;mso-position-horizontal:center;mso-position-horizontal-relative:page;mso-position-vertical:top;mso-position-vertical-relative:page;v-text-anchor:top" alt="OFFICIAL" o:spid="_x0000_s103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">
                    <v:textbox style="mso-fit-shape-to-text:t" inset="0,15pt,0,0">
                      <w:txbxContent>
                        <w:p w:rsidRPr="002A434C" w:rsidR="002A434C" w:rsidP="002A434C" w:rsidRDefault="002A434C" w14:paraId="4EEB2BA6" w14:textId="2EF65DCA">
                          <w:pPr>
                            <w:spacing w:after="0"/>
                            <w:rPr>
                              <w:rFonts w:ascii="Aptos" w:hAnsi="Aptos" w:eastAsia="Aptos" w:cs="Aptos"/>
                              <w:noProof/>
                              <w:color w:val="FF0000"/>
                              <w:sz w:val="24"/>
                            </w:rPr>
                          </w:pPr>
                          <w:r w:rsidRPr="002A434C">
                            <w:rPr>
                              <w:rFonts w:ascii="Aptos" w:hAnsi="Aptos" w:eastAsia="Aptos" w:cs="Aptos"/>
                              <w:noProof/>
                              <w:color w:val="FF0000"/>
                              <w:sz w:val="24"/>
                            </w:rPr>
                            <w:t>OFFICIAL</w:t>
                          </w:r>
                        </w:p>
                      </w:txbxContent>
                    </v:textbox>
                    <w10:wrap anchorx="page" anchory="page"/>
                  </v:shape>
                </w:pict>
              </mc:Fallback>
            </mc:AlternateContent>
          </w:r>
          <w:r w:rsidR="00761724">
            <w:rPr>
              <w:noProof/>
              <w:lang w:val="en-AU" w:eastAsia="en-AU"/>
            </w:rPr>
            <w:drawing>
              <wp:inline distT="0" distB="0" distL="0" distR="0" wp14:anchorId="7D74D4C5" wp14:editId="06138D38">
                <wp:extent cx="548640" cy="548640"/>
                <wp:effectExtent l="0" t="0" r="381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8640" cy="548640"/>
                        </a:xfrm>
                        <a:prstGeom prst="rect">
                          <a:avLst/>
                        </a:prstGeom>
                        <a:noFill/>
                        <a:ln>
                          <a:noFill/>
                        </a:ln>
                      </pic:spPr>
                    </pic:pic>
                  </a:graphicData>
                </a:graphic>
              </wp:inline>
            </w:drawing>
          </w:r>
        </w:p>
      </w:tc>
      <w:tc>
        <w:tcPr>
          <w:tcW w:w="6835" w:type="dxa"/>
          <w:vAlign w:val="center"/>
        </w:tcPr>
        <w:p w14:paraId="16D4CA9D" w14:textId="4006E2E2" w:rsidR="00761724" w:rsidRPr="00DF6384" w:rsidRDefault="008A460C" w:rsidP="00DF6384">
          <w:pPr>
            <w:pStyle w:val="Header"/>
            <w:tabs>
              <w:tab w:val="clear" w:pos="4513"/>
              <w:tab w:val="clear" w:pos="9026"/>
              <w:tab w:val="center" w:pos="7088"/>
            </w:tabs>
            <w:spacing w:after="0"/>
            <w:rPr>
              <w:sz w:val="28"/>
              <w:szCs w:val="28"/>
            </w:rPr>
          </w:pPr>
          <w:sdt>
            <w:sdtPr>
              <w:rPr>
                <w:rFonts w:cstheme="minorHAnsi"/>
                <w:b/>
                <w:sz w:val="28"/>
                <w:szCs w:val="36"/>
              </w:rPr>
              <w:alias w:val="Title"/>
              <w:id w:val="-1012906625"/>
              <w:placeholder>
                <w:docPart w:val="6545DF000BC94E21A8667D989E19096C"/>
              </w:placeholder>
              <w:dataBinding w:prefixMappings="xmlns:ns0='http://purl.org/dc/elements/1.1/' xmlns:ns1='http://schemas.openxmlformats.org/package/2006/metadata/core-properties' " w:xpath="/ns1:coreProperties[1]/ns0:title[1]" w:storeItemID="{6C3C8BC8-F283-45AE-878A-BAB7291924A1}"/>
              <w:text/>
            </w:sdtPr>
            <w:sdtEndPr/>
            <w:sdtContent>
              <w:r w:rsidR="0003258D">
                <w:rPr>
                  <w:rFonts w:cstheme="minorHAnsi"/>
                  <w:b/>
                  <w:sz w:val="28"/>
                  <w:szCs w:val="36"/>
                </w:rPr>
                <w:t>Infrastructure - Specification - Buffer Stops</w:t>
              </w:r>
            </w:sdtContent>
          </w:sdt>
        </w:p>
      </w:tc>
      <w:tc>
        <w:tcPr>
          <w:tcW w:w="2002" w:type="dxa"/>
          <w:vAlign w:val="center"/>
        </w:tcPr>
        <w:p w14:paraId="7C6D9670" w14:textId="63D24090" w:rsidR="00761724" w:rsidRDefault="00761724" w:rsidP="00DF6384">
          <w:pPr>
            <w:pStyle w:val="Header"/>
            <w:tabs>
              <w:tab w:val="clear" w:pos="4513"/>
              <w:tab w:val="clear" w:pos="9026"/>
              <w:tab w:val="center" w:pos="7088"/>
            </w:tabs>
            <w:spacing w:after="0"/>
            <w:jc w:val="right"/>
            <w:rPr>
              <w:sz w:val="28"/>
              <w:szCs w:val="28"/>
            </w:rPr>
          </w:pPr>
          <w:r w:rsidRPr="00F101BE">
            <w:rPr>
              <w:noProof/>
              <w:lang w:val="en-AU" w:eastAsia="en-AU"/>
            </w:rPr>
            <w:drawing>
              <wp:inline distT="0" distB="0" distL="0" distR="0" wp14:anchorId="1403B99E" wp14:editId="6DF4AC0D">
                <wp:extent cx="1134498" cy="20451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YarraTrams_logo_Mono.jpg"/>
                        <pic:cNvPicPr/>
                      </pic:nvPicPr>
                      <pic:blipFill>
                        <a:blip r:embed="rId2">
                          <a:extLst>
                            <a:ext uri="{28A0092B-C50C-407E-A947-70E740481C1C}">
                              <a14:useLocalDpi xmlns:a14="http://schemas.microsoft.com/office/drawing/2010/main" val="0"/>
                            </a:ext>
                          </a:extLst>
                        </a:blip>
                        <a:stretch>
                          <a:fillRect/>
                        </a:stretch>
                      </pic:blipFill>
                      <pic:spPr>
                        <a:xfrm>
                          <a:off x="0" y="0"/>
                          <a:ext cx="1215455" cy="219105"/>
                        </a:xfrm>
                        <a:prstGeom prst="rect">
                          <a:avLst/>
                        </a:prstGeom>
                      </pic:spPr>
                    </pic:pic>
                  </a:graphicData>
                </a:graphic>
              </wp:inline>
            </w:drawing>
          </w:r>
        </w:p>
      </w:tc>
    </w:tr>
  </w:tbl>
  <w:p w14:paraId="357D39B3" w14:textId="54BCB6A4" w:rsidR="00761724" w:rsidRPr="00DF6384" w:rsidRDefault="00761724" w:rsidP="00DF6384">
    <w:pPr>
      <w:pStyle w:val="Header"/>
      <w:tabs>
        <w:tab w:val="clear" w:pos="4513"/>
        <w:tab w:val="clear" w:pos="9026"/>
        <w:tab w:val="center" w:pos="7088"/>
      </w:tabs>
      <w:spacing w:after="0"/>
      <w:rPr>
        <w:sz w:val="14"/>
        <w:szCs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CB2E82" w14:textId="6EB8CB43" w:rsidR="00761724" w:rsidRDefault="002A434C" w:rsidP="001217CC">
    <w:pPr>
      <w:pStyle w:val="Header"/>
    </w:pPr>
    <w:r>
      <w:rPr>
        <w:noProof/>
      </w:rPr>
      <mc:AlternateContent>
        <mc:Choice Requires="wps">
          <w:drawing>
            <wp:anchor distT="0" distB="0" distL="0" distR="0" simplePos="0" relativeHeight="251658241" behindDoc="0" locked="0" layoutInCell="1" allowOverlap="1" wp14:anchorId="425AB5E9" wp14:editId="4E05A636">
              <wp:simplePos x="635" y="635"/>
              <wp:positionH relativeFrom="page">
                <wp:align>center</wp:align>
              </wp:positionH>
              <wp:positionV relativeFrom="page">
                <wp:align>top</wp:align>
              </wp:positionV>
              <wp:extent cx="622300" cy="452755"/>
              <wp:effectExtent l="0" t="0" r="6350" b="4445"/>
              <wp:wrapNone/>
              <wp:docPr id="212179205"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52755"/>
                      </a:xfrm>
                      <a:prstGeom prst="rect">
                        <a:avLst/>
                      </a:prstGeom>
                      <a:noFill/>
                      <a:ln>
                        <a:noFill/>
                      </a:ln>
                    </wps:spPr>
                    <wps:txbx>
                      <w:txbxContent>
                        <w:p w14:paraId="3F251815" w14:textId="0D19ABB5" w:rsidR="002A434C" w:rsidRPr="002A434C" w:rsidRDefault="002A434C" w:rsidP="002A434C">
                          <w:pPr>
                            <w:spacing w:after="0"/>
                            <w:rPr>
                              <w:rFonts w:ascii="Aptos" w:eastAsia="Aptos" w:hAnsi="Aptos" w:cs="Aptos"/>
                              <w:noProof/>
                              <w:color w:val="FF0000"/>
                              <w:sz w:val="24"/>
                            </w:rPr>
                          </w:pPr>
                          <w:r w:rsidRPr="002A434C">
                            <w:rPr>
                              <w:rFonts w:ascii="Aptos" w:eastAsia="Aptos" w:hAnsi="Aptos" w:cs="Aptos"/>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pic="http://schemas.openxmlformats.org/drawingml/2006/picture" xmlns:a14="http://schemas.microsoft.com/office/drawing/2010/main" xmlns:aclsh="http://schemas.microsoft.com/office/drawing/2020/classificationShape" xmlns:a="http://schemas.openxmlformats.org/drawingml/2006/main">
          <w:pict>
            <v:shapetype id="_x0000_t202" coordsize="21600,21600" o:spt="202" path="m,l,21600r21600,l21600,xe" w14:anchorId="425AB5E9">
              <v:stroke joinstyle="miter"/>
              <v:path gradientshapeok="t" o:connecttype="rect"/>
            </v:shapetype>
            <v:shape id="Text Box 1" style="position:absolute;left:0;text-align:left;margin-left:0;margin-top:0;width:49pt;height:35.65pt;z-index:251658241;visibility:visible;mso-wrap-style:none;mso-wrap-distance-left:0;mso-wrap-distance-top:0;mso-wrap-distance-right:0;mso-wrap-distance-bottom:0;mso-position-horizontal:center;mso-position-horizontal-relative:page;mso-position-vertical:top;mso-position-vertical-relative:page;v-text-anchor:top" alt="OFFICIAL" o:spid="_x0000_s1035"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">
              <v:textbox style="mso-fit-shape-to-text:t" inset="0,15pt,0,0">
                <w:txbxContent>
                  <w:p w:rsidRPr="002A434C" w:rsidR="002A434C" w:rsidP="002A434C" w:rsidRDefault="002A434C" w14:paraId="3F251815" w14:textId="0D19ABB5">
                    <w:pPr>
                      <w:spacing w:after="0"/>
                      <w:rPr>
                        <w:rFonts w:ascii="Aptos" w:hAnsi="Aptos" w:eastAsia="Aptos" w:cs="Aptos"/>
                        <w:noProof/>
                        <w:color w:val="FF0000"/>
                        <w:sz w:val="24"/>
                      </w:rPr>
                    </w:pPr>
                    <w:r w:rsidRPr="002A434C">
                      <w:rPr>
                        <w:rFonts w:ascii="Aptos" w:hAnsi="Aptos" w:eastAsia="Aptos" w:cs="Aptos"/>
                        <w:noProof/>
                        <w:color w:val="FF0000"/>
                        <w:sz w:val="24"/>
                      </w:rPr>
                      <w:t>OFFICIAL</w:t>
                    </w:r>
                  </w:p>
                </w:txbxContent>
              </v:textbox>
              <w10:wrap anchorx="page" anchory="page"/>
            </v:shape>
          </w:pict>
        </mc:Fallback>
      </mc:AlternateContent>
    </w:r>
    <w:r w:rsidR="00D734B0">
      <w:rPr>
        <w:noProof/>
      </w:rPr>
      <mc:AlternateContent>
        <mc:Choice Requires="wpg">
          <w:drawing>
            <wp:anchor distT="0" distB="0" distL="114300" distR="114300" simplePos="0" relativeHeight="251658240" behindDoc="0" locked="0" layoutInCell="1" allowOverlap="1" wp14:anchorId="3BEDA701" wp14:editId="0DF18CD9">
              <wp:simplePos x="0" y="0"/>
              <wp:positionH relativeFrom="margin">
                <wp:align>center</wp:align>
              </wp:positionH>
              <wp:positionV relativeFrom="paragraph">
                <wp:posOffset>-177800</wp:posOffset>
              </wp:positionV>
              <wp:extent cx="7078980" cy="9893300"/>
              <wp:effectExtent l="0" t="0" r="7620" b="0"/>
              <wp:wrapNone/>
              <wp:docPr id="73" name="Group 73"/>
              <wp:cNvGraphicFramePr/>
              <a:graphic xmlns:a="http://schemas.openxmlformats.org/drawingml/2006/main">
                <a:graphicData uri="http://schemas.microsoft.com/office/word/2010/wordprocessingGroup">
                  <wpg:wgp>
                    <wpg:cNvGrpSpPr/>
                    <wpg:grpSpPr>
                      <a:xfrm>
                        <a:off x="0" y="0"/>
                        <a:ext cx="7078980" cy="9893300"/>
                        <a:chOff x="0" y="0"/>
                        <a:chExt cx="7078980" cy="9893300"/>
                      </a:xfrm>
                    </wpg:grpSpPr>
                    <wpg:grpSp>
                      <wpg:cNvPr id="74" name="Group 129"/>
                      <wpg:cNvGrpSpPr>
                        <a:grpSpLocks noChangeAspect="1"/>
                      </wpg:cNvGrpSpPr>
                      <wpg:grpSpPr>
                        <a:xfrm>
                          <a:off x="31750" y="0"/>
                          <a:ext cx="6978007" cy="9324000"/>
                          <a:chOff x="0" y="0"/>
                          <a:chExt cx="7120255" cy="9514205"/>
                        </a:xfrm>
                      </wpg:grpSpPr>
                      <wpg:grpSp>
                        <wpg:cNvPr id="75" name="Group 75"/>
                        <wpg:cNvGrpSpPr/>
                        <wpg:grpSpPr>
                          <a:xfrm>
                            <a:off x="0" y="0"/>
                            <a:ext cx="7120255" cy="9514205"/>
                            <a:chOff x="0" y="0"/>
                            <a:chExt cx="7120255" cy="9514205"/>
                          </a:xfrm>
                        </wpg:grpSpPr>
                        <wpg:grpSp>
                          <wpg:cNvPr id="76" name="Group 76"/>
                          <wpg:cNvGrpSpPr/>
                          <wpg:grpSpPr>
                            <a:xfrm>
                              <a:off x="0" y="0"/>
                              <a:ext cx="7120255" cy="9514205"/>
                              <a:chOff x="0" y="0"/>
                              <a:chExt cx="7120255" cy="9514205"/>
                            </a:xfrm>
                          </wpg:grpSpPr>
                          <wps:wsp>
                            <wps:cNvPr id="78" name="Freeform 5"/>
                            <wps:cNvSpPr>
                              <a:spLocks noEditPoints="1"/>
                            </wps:cNvSpPr>
                            <wps:spPr bwMode="auto">
                              <a:xfrm>
                                <a:off x="4893945" y="9215120"/>
                                <a:ext cx="137795" cy="158750"/>
                              </a:xfrm>
                              <a:custGeom>
                                <a:avLst/>
                                <a:gdLst>
                                  <a:gd name="T0" fmla="*/ 34 w 143"/>
                                  <a:gd name="T1" fmla="*/ 30 h 165"/>
                                  <a:gd name="T2" fmla="*/ 34 w 143"/>
                                  <a:gd name="T3" fmla="*/ 30 h 165"/>
                                  <a:gd name="T4" fmla="*/ 34 w 143"/>
                                  <a:gd name="T5" fmla="*/ 135 h 165"/>
                                  <a:gd name="T6" fmla="*/ 59 w 143"/>
                                  <a:gd name="T7" fmla="*/ 138 h 165"/>
                                  <a:gd name="T8" fmla="*/ 109 w 143"/>
                                  <a:gd name="T9" fmla="*/ 82 h 165"/>
                                  <a:gd name="T10" fmla="*/ 59 w 143"/>
                                  <a:gd name="T11" fmla="*/ 27 h 165"/>
                                  <a:gd name="T12" fmla="*/ 34 w 143"/>
                                  <a:gd name="T13" fmla="*/ 30 h 165"/>
                                  <a:gd name="T14" fmla="*/ 59 w 143"/>
                                  <a:gd name="T15" fmla="*/ 165 h 165"/>
                                  <a:gd name="T16" fmla="*/ 59 w 143"/>
                                  <a:gd name="T17" fmla="*/ 165 h 165"/>
                                  <a:gd name="T18" fmla="*/ 0 w 143"/>
                                  <a:gd name="T19" fmla="*/ 155 h 165"/>
                                  <a:gd name="T20" fmla="*/ 0 w 143"/>
                                  <a:gd name="T21" fmla="*/ 10 h 165"/>
                                  <a:gd name="T22" fmla="*/ 59 w 143"/>
                                  <a:gd name="T23" fmla="*/ 0 h 165"/>
                                  <a:gd name="T24" fmla="*/ 143 w 143"/>
                                  <a:gd name="T25" fmla="*/ 82 h 165"/>
                                  <a:gd name="T26" fmla="*/ 59 w 143"/>
                                  <a:gd name="T27" fmla="*/ 165 h 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43" h="165">
                                    <a:moveTo>
                                      <a:pt x="34" y="30"/>
                                    </a:moveTo>
                                    <a:lnTo>
                                      <a:pt x="34" y="30"/>
                                    </a:lnTo>
                                    <a:lnTo>
                                      <a:pt x="34" y="135"/>
                                    </a:lnTo>
                                    <a:cubicBezTo>
                                      <a:pt x="43" y="137"/>
                                      <a:pt x="51" y="138"/>
                                      <a:pt x="59" y="138"/>
                                    </a:cubicBezTo>
                                    <a:cubicBezTo>
                                      <a:pt x="96" y="138"/>
                                      <a:pt x="109" y="112"/>
                                      <a:pt x="109" y="82"/>
                                    </a:cubicBezTo>
                                    <a:cubicBezTo>
                                      <a:pt x="109" y="54"/>
                                      <a:pt x="96" y="27"/>
                                      <a:pt x="59" y="27"/>
                                    </a:cubicBezTo>
                                    <a:cubicBezTo>
                                      <a:pt x="51" y="27"/>
                                      <a:pt x="43" y="28"/>
                                      <a:pt x="34" y="30"/>
                                    </a:cubicBezTo>
                                    <a:close/>
                                    <a:moveTo>
                                      <a:pt x="59" y="165"/>
                                    </a:moveTo>
                                    <a:lnTo>
                                      <a:pt x="59" y="165"/>
                                    </a:lnTo>
                                    <a:cubicBezTo>
                                      <a:pt x="38" y="165"/>
                                      <a:pt x="22" y="162"/>
                                      <a:pt x="0" y="155"/>
                                    </a:cubicBezTo>
                                    <a:lnTo>
                                      <a:pt x="0" y="10"/>
                                    </a:lnTo>
                                    <a:cubicBezTo>
                                      <a:pt x="22" y="3"/>
                                      <a:pt x="38" y="0"/>
                                      <a:pt x="59" y="0"/>
                                    </a:cubicBezTo>
                                    <a:cubicBezTo>
                                      <a:pt x="119" y="0"/>
                                      <a:pt x="143" y="38"/>
                                      <a:pt x="143" y="82"/>
                                    </a:cubicBezTo>
                                    <a:cubicBezTo>
                                      <a:pt x="143" y="127"/>
                                      <a:pt x="119" y="165"/>
                                      <a:pt x="59" y="165"/>
                                    </a:cubicBez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s:wsp>
                            <wps:cNvPr id="79" name="Freeform 6"/>
                            <wps:cNvSpPr>
                              <a:spLocks noEditPoints="1"/>
                            </wps:cNvSpPr>
                            <wps:spPr bwMode="auto">
                              <a:xfrm>
                                <a:off x="5039995" y="9259570"/>
                                <a:ext cx="111760" cy="114300"/>
                              </a:xfrm>
                              <a:custGeom>
                                <a:avLst/>
                                <a:gdLst>
                                  <a:gd name="T0" fmla="*/ 58 w 116"/>
                                  <a:gd name="T1" fmla="*/ 94 h 119"/>
                                  <a:gd name="T2" fmla="*/ 58 w 116"/>
                                  <a:gd name="T3" fmla="*/ 94 h 119"/>
                                  <a:gd name="T4" fmla="*/ 84 w 116"/>
                                  <a:gd name="T5" fmla="*/ 60 h 119"/>
                                  <a:gd name="T6" fmla="*/ 58 w 116"/>
                                  <a:gd name="T7" fmla="*/ 25 h 119"/>
                                  <a:gd name="T8" fmla="*/ 32 w 116"/>
                                  <a:gd name="T9" fmla="*/ 60 h 119"/>
                                  <a:gd name="T10" fmla="*/ 58 w 116"/>
                                  <a:gd name="T11" fmla="*/ 94 h 119"/>
                                  <a:gd name="T12" fmla="*/ 116 w 116"/>
                                  <a:gd name="T13" fmla="*/ 60 h 119"/>
                                  <a:gd name="T14" fmla="*/ 116 w 116"/>
                                  <a:gd name="T15" fmla="*/ 60 h 119"/>
                                  <a:gd name="T16" fmla="*/ 58 w 116"/>
                                  <a:gd name="T17" fmla="*/ 119 h 119"/>
                                  <a:gd name="T18" fmla="*/ 0 w 116"/>
                                  <a:gd name="T19" fmla="*/ 60 h 119"/>
                                  <a:gd name="T20" fmla="*/ 58 w 116"/>
                                  <a:gd name="T21" fmla="*/ 0 h 119"/>
                                  <a:gd name="T22" fmla="*/ 116 w 116"/>
                                  <a:gd name="T23" fmla="*/ 60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16" h="119">
                                    <a:moveTo>
                                      <a:pt x="58" y="94"/>
                                    </a:moveTo>
                                    <a:lnTo>
                                      <a:pt x="58" y="94"/>
                                    </a:lnTo>
                                    <a:cubicBezTo>
                                      <a:pt x="75" y="94"/>
                                      <a:pt x="84" y="82"/>
                                      <a:pt x="84" y="60"/>
                                    </a:cubicBezTo>
                                    <a:cubicBezTo>
                                      <a:pt x="84" y="37"/>
                                      <a:pt x="75" y="25"/>
                                      <a:pt x="58" y="25"/>
                                    </a:cubicBezTo>
                                    <a:cubicBezTo>
                                      <a:pt x="40" y="25"/>
                                      <a:pt x="32" y="37"/>
                                      <a:pt x="32" y="60"/>
                                    </a:cubicBezTo>
                                    <a:cubicBezTo>
                                      <a:pt x="32" y="82"/>
                                      <a:pt x="40" y="94"/>
                                      <a:pt x="58" y="94"/>
                                    </a:cubicBezTo>
                                    <a:close/>
                                    <a:moveTo>
                                      <a:pt x="116" y="60"/>
                                    </a:moveTo>
                                    <a:lnTo>
                                      <a:pt x="116" y="60"/>
                                    </a:lnTo>
                                    <a:cubicBezTo>
                                      <a:pt x="116" y="94"/>
                                      <a:pt x="95" y="119"/>
                                      <a:pt x="58" y="119"/>
                                    </a:cubicBezTo>
                                    <a:cubicBezTo>
                                      <a:pt x="20" y="119"/>
                                      <a:pt x="0" y="94"/>
                                      <a:pt x="0" y="60"/>
                                    </a:cubicBezTo>
                                    <a:cubicBezTo>
                                      <a:pt x="0" y="26"/>
                                      <a:pt x="20" y="0"/>
                                      <a:pt x="58" y="0"/>
                                    </a:cubicBezTo>
                                    <a:cubicBezTo>
                                      <a:pt x="95" y="0"/>
                                      <a:pt x="116" y="26"/>
                                      <a:pt x="116" y="60"/>
                                    </a:cubicBez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s:wsp>
                            <wps:cNvPr id="80" name="Freeform 7"/>
                            <wps:cNvSpPr>
                              <a:spLocks/>
                            </wps:cNvSpPr>
                            <wps:spPr bwMode="auto">
                              <a:xfrm>
                                <a:off x="5155565" y="9263380"/>
                                <a:ext cx="161290" cy="108585"/>
                              </a:xfrm>
                              <a:custGeom>
                                <a:avLst/>
                                <a:gdLst>
                                  <a:gd name="T0" fmla="*/ 168 w 168"/>
                                  <a:gd name="T1" fmla="*/ 12 h 113"/>
                                  <a:gd name="T2" fmla="*/ 168 w 168"/>
                                  <a:gd name="T3" fmla="*/ 12 h 113"/>
                                  <a:gd name="T4" fmla="*/ 148 w 168"/>
                                  <a:gd name="T5" fmla="*/ 81 h 113"/>
                                  <a:gd name="T6" fmla="*/ 131 w 168"/>
                                  <a:gd name="T7" fmla="*/ 113 h 113"/>
                                  <a:gd name="T8" fmla="*/ 113 w 168"/>
                                  <a:gd name="T9" fmla="*/ 113 h 113"/>
                                  <a:gd name="T10" fmla="*/ 94 w 168"/>
                                  <a:gd name="T11" fmla="*/ 81 h 113"/>
                                  <a:gd name="T12" fmla="*/ 85 w 168"/>
                                  <a:gd name="T13" fmla="*/ 63 h 113"/>
                                  <a:gd name="T14" fmla="*/ 75 w 168"/>
                                  <a:gd name="T15" fmla="*/ 81 h 113"/>
                                  <a:gd name="T16" fmla="*/ 56 w 168"/>
                                  <a:gd name="T17" fmla="*/ 113 h 113"/>
                                  <a:gd name="T18" fmla="*/ 38 w 168"/>
                                  <a:gd name="T19" fmla="*/ 113 h 113"/>
                                  <a:gd name="T20" fmla="*/ 20 w 168"/>
                                  <a:gd name="T21" fmla="*/ 81 h 113"/>
                                  <a:gd name="T22" fmla="*/ 0 w 168"/>
                                  <a:gd name="T23" fmla="*/ 12 h 113"/>
                                  <a:gd name="T24" fmla="*/ 0 w 168"/>
                                  <a:gd name="T25" fmla="*/ 0 h 113"/>
                                  <a:gd name="T26" fmla="*/ 31 w 168"/>
                                  <a:gd name="T27" fmla="*/ 0 h 113"/>
                                  <a:gd name="T28" fmla="*/ 31 w 168"/>
                                  <a:gd name="T29" fmla="*/ 12 h 113"/>
                                  <a:gd name="T30" fmla="*/ 43 w 168"/>
                                  <a:gd name="T31" fmla="*/ 64 h 113"/>
                                  <a:gd name="T32" fmla="*/ 50 w 168"/>
                                  <a:gd name="T33" fmla="*/ 77 h 113"/>
                                  <a:gd name="T34" fmla="*/ 57 w 168"/>
                                  <a:gd name="T35" fmla="*/ 64 h 113"/>
                                  <a:gd name="T36" fmla="*/ 70 w 168"/>
                                  <a:gd name="T37" fmla="*/ 12 h 113"/>
                                  <a:gd name="T38" fmla="*/ 70 w 168"/>
                                  <a:gd name="T39" fmla="*/ 0 h 113"/>
                                  <a:gd name="T40" fmla="*/ 99 w 168"/>
                                  <a:gd name="T41" fmla="*/ 0 h 113"/>
                                  <a:gd name="T42" fmla="*/ 99 w 168"/>
                                  <a:gd name="T43" fmla="*/ 12 h 113"/>
                                  <a:gd name="T44" fmla="*/ 112 w 168"/>
                                  <a:gd name="T45" fmla="*/ 64 h 113"/>
                                  <a:gd name="T46" fmla="*/ 119 w 168"/>
                                  <a:gd name="T47" fmla="*/ 76 h 113"/>
                                  <a:gd name="T48" fmla="*/ 126 w 168"/>
                                  <a:gd name="T49" fmla="*/ 64 h 113"/>
                                  <a:gd name="T50" fmla="*/ 139 w 168"/>
                                  <a:gd name="T51" fmla="*/ 12 h 113"/>
                                  <a:gd name="T52" fmla="*/ 139 w 168"/>
                                  <a:gd name="T53" fmla="*/ 0 h 113"/>
                                  <a:gd name="T54" fmla="*/ 168 w 168"/>
                                  <a:gd name="T55" fmla="*/ 0 h 113"/>
                                  <a:gd name="T56" fmla="*/ 168 w 168"/>
                                  <a:gd name="T57" fmla="*/ 12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68" h="113">
                                    <a:moveTo>
                                      <a:pt x="168" y="12"/>
                                    </a:moveTo>
                                    <a:lnTo>
                                      <a:pt x="168" y="12"/>
                                    </a:lnTo>
                                    <a:cubicBezTo>
                                      <a:pt x="168" y="42"/>
                                      <a:pt x="160" y="62"/>
                                      <a:pt x="148" y="81"/>
                                    </a:cubicBezTo>
                                    <a:lnTo>
                                      <a:pt x="131" y="113"/>
                                    </a:lnTo>
                                    <a:lnTo>
                                      <a:pt x="113" y="113"/>
                                    </a:lnTo>
                                    <a:lnTo>
                                      <a:pt x="94" y="81"/>
                                    </a:lnTo>
                                    <a:cubicBezTo>
                                      <a:pt x="90" y="76"/>
                                      <a:pt x="87" y="69"/>
                                      <a:pt x="85" y="63"/>
                                    </a:cubicBezTo>
                                    <a:cubicBezTo>
                                      <a:pt x="82" y="69"/>
                                      <a:pt x="79" y="76"/>
                                      <a:pt x="75" y="81"/>
                                    </a:cubicBezTo>
                                    <a:lnTo>
                                      <a:pt x="56" y="113"/>
                                    </a:lnTo>
                                    <a:lnTo>
                                      <a:pt x="38" y="113"/>
                                    </a:lnTo>
                                    <a:lnTo>
                                      <a:pt x="20" y="81"/>
                                    </a:lnTo>
                                    <a:cubicBezTo>
                                      <a:pt x="9" y="62"/>
                                      <a:pt x="0" y="42"/>
                                      <a:pt x="0" y="12"/>
                                    </a:cubicBezTo>
                                    <a:lnTo>
                                      <a:pt x="0" y="0"/>
                                    </a:lnTo>
                                    <a:lnTo>
                                      <a:pt x="31" y="0"/>
                                    </a:lnTo>
                                    <a:lnTo>
                                      <a:pt x="31" y="12"/>
                                    </a:lnTo>
                                    <a:cubicBezTo>
                                      <a:pt x="31" y="34"/>
                                      <a:pt x="36" y="51"/>
                                      <a:pt x="43" y="64"/>
                                    </a:cubicBezTo>
                                    <a:lnTo>
                                      <a:pt x="50" y="77"/>
                                    </a:lnTo>
                                    <a:lnTo>
                                      <a:pt x="57" y="64"/>
                                    </a:lnTo>
                                    <a:cubicBezTo>
                                      <a:pt x="65" y="50"/>
                                      <a:pt x="70" y="34"/>
                                      <a:pt x="70" y="12"/>
                                    </a:cubicBezTo>
                                    <a:lnTo>
                                      <a:pt x="70" y="0"/>
                                    </a:lnTo>
                                    <a:lnTo>
                                      <a:pt x="99" y="0"/>
                                    </a:lnTo>
                                    <a:lnTo>
                                      <a:pt x="99" y="12"/>
                                    </a:lnTo>
                                    <a:cubicBezTo>
                                      <a:pt x="99" y="34"/>
                                      <a:pt x="104" y="50"/>
                                      <a:pt x="112" y="64"/>
                                    </a:cubicBezTo>
                                    <a:lnTo>
                                      <a:pt x="119" y="76"/>
                                    </a:lnTo>
                                    <a:lnTo>
                                      <a:pt x="126" y="64"/>
                                    </a:lnTo>
                                    <a:cubicBezTo>
                                      <a:pt x="133" y="51"/>
                                      <a:pt x="139" y="34"/>
                                      <a:pt x="139" y="12"/>
                                    </a:cubicBezTo>
                                    <a:lnTo>
                                      <a:pt x="139" y="0"/>
                                    </a:lnTo>
                                    <a:lnTo>
                                      <a:pt x="168" y="0"/>
                                    </a:lnTo>
                                    <a:lnTo>
                                      <a:pt x="168" y="12"/>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s:wsp>
                            <wps:cNvPr id="81" name="Freeform 8"/>
                            <wps:cNvSpPr>
                              <a:spLocks/>
                            </wps:cNvSpPr>
                            <wps:spPr bwMode="auto">
                              <a:xfrm>
                                <a:off x="5328285" y="9259570"/>
                                <a:ext cx="102870" cy="112395"/>
                              </a:xfrm>
                              <a:custGeom>
                                <a:avLst/>
                                <a:gdLst>
                                  <a:gd name="T0" fmla="*/ 107 w 107"/>
                                  <a:gd name="T1" fmla="*/ 49 h 117"/>
                                  <a:gd name="T2" fmla="*/ 107 w 107"/>
                                  <a:gd name="T3" fmla="*/ 49 h 117"/>
                                  <a:gd name="T4" fmla="*/ 107 w 107"/>
                                  <a:gd name="T5" fmla="*/ 117 h 117"/>
                                  <a:gd name="T6" fmla="*/ 75 w 107"/>
                                  <a:gd name="T7" fmla="*/ 117 h 117"/>
                                  <a:gd name="T8" fmla="*/ 75 w 107"/>
                                  <a:gd name="T9" fmla="*/ 48 h 117"/>
                                  <a:gd name="T10" fmla="*/ 54 w 107"/>
                                  <a:gd name="T11" fmla="*/ 25 h 117"/>
                                  <a:gd name="T12" fmla="*/ 31 w 107"/>
                                  <a:gd name="T13" fmla="*/ 33 h 117"/>
                                  <a:gd name="T14" fmla="*/ 31 w 107"/>
                                  <a:gd name="T15" fmla="*/ 117 h 117"/>
                                  <a:gd name="T16" fmla="*/ 0 w 107"/>
                                  <a:gd name="T17" fmla="*/ 117 h 117"/>
                                  <a:gd name="T18" fmla="*/ 0 w 107"/>
                                  <a:gd name="T19" fmla="*/ 18 h 117"/>
                                  <a:gd name="T20" fmla="*/ 57 w 107"/>
                                  <a:gd name="T21" fmla="*/ 0 h 117"/>
                                  <a:gd name="T22" fmla="*/ 107 w 107"/>
                                  <a:gd name="T23" fmla="*/ 49 h 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07" h="117">
                                    <a:moveTo>
                                      <a:pt x="107" y="49"/>
                                    </a:moveTo>
                                    <a:lnTo>
                                      <a:pt x="107" y="49"/>
                                    </a:lnTo>
                                    <a:lnTo>
                                      <a:pt x="107" y="117"/>
                                    </a:lnTo>
                                    <a:lnTo>
                                      <a:pt x="75" y="117"/>
                                    </a:lnTo>
                                    <a:lnTo>
                                      <a:pt x="75" y="48"/>
                                    </a:lnTo>
                                    <a:cubicBezTo>
                                      <a:pt x="75" y="34"/>
                                      <a:pt x="68" y="25"/>
                                      <a:pt x="54" y="25"/>
                                    </a:cubicBezTo>
                                    <a:cubicBezTo>
                                      <a:pt x="46" y="25"/>
                                      <a:pt x="38" y="28"/>
                                      <a:pt x="31" y="33"/>
                                    </a:cubicBezTo>
                                    <a:lnTo>
                                      <a:pt x="31" y="117"/>
                                    </a:lnTo>
                                    <a:lnTo>
                                      <a:pt x="0" y="117"/>
                                    </a:lnTo>
                                    <a:lnTo>
                                      <a:pt x="0" y="18"/>
                                    </a:lnTo>
                                    <a:cubicBezTo>
                                      <a:pt x="16" y="6"/>
                                      <a:pt x="36" y="0"/>
                                      <a:pt x="57" y="0"/>
                                    </a:cubicBezTo>
                                    <a:cubicBezTo>
                                      <a:pt x="93" y="0"/>
                                      <a:pt x="107" y="21"/>
                                      <a:pt x="107" y="49"/>
                                    </a:cubicBez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s:wsp>
                            <wps:cNvPr id="82" name="Freeform 9"/>
                            <wps:cNvSpPr>
                              <a:spLocks noEditPoints="1"/>
                            </wps:cNvSpPr>
                            <wps:spPr bwMode="auto">
                              <a:xfrm>
                                <a:off x="5442585" y="9259570"/>
                                <a:ext cx="106045" cy="114300"/>
                              </a:xfrm>
                              <a:custGeom>
                                <a:avLst/>
                                <a:gdLst>
                                  <a:gd name="T0" fmla="*/ 31 w 110"/>
                                  <a:gd name="T1" fmla="*/ 47 h 119"/>
                                  <a:gd name="T2" fmla="*/ 31 w 110"/>
                                  <a:gd name="T3" fmla="*/ 47 h 119"/>
                                  <a:gd name="T4" fmla="*/ 83 w 110"/>
                                  <a:gd name="T5" fmla="*/ 47 h 119"/>
                                  <a:gd name="T6" fmla="*/ 58 w 110"/>
                                  <a:gd name="T7" fmla="*/ 22 h 119"/>
                                  <a:gd name="T8" fmla="*/ 31 w 110"/>
                                  <a:gd name="T9" fmla="*/ 47 h 119"/>
                                  <a:gd name="T10" fmla="*/ 110 w 110"/>
                                  <a:gd name="T11" fmla="*/ 52 h 119"/>
                                  <a:gd name="T12" fmla="*/ 110 w 110"/>
                                  <a:gd name="T13" fmla="*/ 52 h 119"/>
                                  <a:gd name="T14" fmla="*/ 109 w 110"/>
                                  <a:gd name="T15" fmla="*/ 66 h 119"/>
                                  <a:gd name="T16" fmla="*/ 31 w 110"/>
                                  <a:gd name="T17" fmla="*/ 66 h 119"/>
                                  <a:gd name="T18" fmla="*/ 67 w 110"/>
                                  <a:gd name="T19" fmla="*/ 95 h 119"/>
                                  <a:gd name="T20" fmla="*/ 102 w 110"/>
                                  <a:gd name="T21" fmla="*/ 84 h 119"/>
                                  <a:gd name="T22" fmla="*/ 102 w 110"/>
                                  <a:gd name="T23" fmla="*/ 109 h 119"/>
                                  <a:gd name="T24" fmla="*/ 63 w 110"/>
                                  <a:gd name="T25" fmla="*/ 119 h 119"/>
                                  <a:gd name="T26" fmla="*/ 0 w 110"/>
                                  <a:gd name="T27" fmla="*/ 56 h 119"/>
                                  <a:gd name="T28" fmla="*/ 58 w 110"/>
                                  <a:gd name="T29" fmla="*/ 0 h 119"/>
                                  <a:gd name="T30" fmla="*/ 110 w 110"/>
                                  <a:gd name="T31" fmla="*/ 52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10" h="119">
                                    <a:moveTo>
                                      <a:pt x="31" y="47"/>
                                    </a:moveTo>
                                    <a:lnTo>
                                      <a:pt x="31" y="47"/>
                                    </a:lnTo>
                                    <a:lnTo>
                                      <a:pt x="83" y="47"/>
                                    </a:lnTo>
                                    <a:cubicBezTo>
                                      <a:pt x="82" y="31"/>
                                      <a:pt x="73" y="22"/>
                                      <a:pt x="58" y="22"/>
                                    </a:cubicBezTo>
                                    <a:cubicBezTo>
                                      <a:pt x="44" y="22"/>
                                      <a:pt x="34" y="30"/>
                                      <a:pt x="31" y="47"/>
                                    </a:cubicBezTo>
                                    <a:close/>
                                    <a:moveTo>
                                      <a:pt x="110" y="52"/>
                                    </a:moveTo>
                                    <a:lnTo>
                                      <a:pt x="110" y="52"/>
                                    </a:lnTo>
                                    <a:cubicBezTo>
                                      <a:pt x="110" y="58"/>
                                      <a:pt x="109" y="61"/>
                                      <a:pt x="109" y="66"/>
                                    </a:cubicBezTo>
                                    <a:lnTo>
                                      <a:pt x="31" y="66"/>
                                    </a:lnTo>
                                    <a:cubicBezTo>
                                      <a:pt x="35" y="85"/>
                                      <a:pt x="47" y="95"/>
                                      <a:pt x="67" y="95"/>
                                    </a:cubicBezTo>
                                    <a:cubicBezTo>
                                      <a:pt x="81" y="95"/>
                                      <a:pt x="91" y="91"/>
                                      <a:pt x="102" y="84"/>
                                    </a:cubicBezTo>
                                    <a:lnTo>
                                      <a:pt x="102" y="109"/>
                                    </a:lnTo>
                                    <a:cubicBezTo>
                                      <a:pt x="92" y="115"/>
                                      <a:pt x="80" y="119"/>
                                      <a:pt x="63" y="119"/>
                                    </a:cubicBezTo>
                                    <a:cubicBezTo>
                                      <a:pt x="24" y="119"/>
                                      <a:pt x="0" y="94"/>
                                      <a:pt x="0" y="56"/>
                                    </a:cubicBezTo>
                                    <a:cubicBezTo>
                                      <a:pt x="0" y="26"/>
                                      <a:pt x="22" y="0"/>
                                      <a:pt x="58" y="0"/>
                                    </a:cubicBezTo>
                                    <a:cubicBezTo>
                                      <a:pt x="88" y="0"/>
                                      <a:pt x="110" y="21"/>
                                      <a:pt x="110" y="52"/>
                                    </a:cubicBez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s:wsp>
                            <wps:cNvPr id="83" name="Freeform 10"/>
                            <wps:cNvSpPr>
                              <a:spLocks/>
                            </wps:cNvSpPr>
                            <wps:spPr bwMode="auto">
                              <a:xfrm>
                                <a:off x="5561965" y="9259570"/>
                                <a:ext cx="72390" cy="112395"/>
                              </a:xfrm>
                              <a:custGeom>
                                <a:avLst/>
                                <a:gdLst>
                                  <a:gd name="T0" fmla="*/ 75 w 75"/>
                                  <a:gd name="T1" fmla="*/ 4 h 117"/>
                                  <a:gd name="T2" fmla="*/ 75 w 75"/>
                                  <a:gd name="T3" fmla="*/ 4 h 117"/>
                                  <a:gd name="T4" fmla="*/ 75 w 75"/>
                                  <a:gd name="T5" fmla="*/ 31 h 117"/>
                                  <a:gd name="T6" fmla="*/ 55 w 75"/>
                                  <a:gd name="T7" fmla="*/ 27 h 117"/>
                                  <a:gd name="T8" fmla="*/ 32 w 75"/>
                                  <a:gd name="T9" fmla="*/ 33 h 117"/>
                                  <a:gd name="T10" fmla="*/ 32 w 75"/>
                                  <a:gd name="T11" fmla="*/ 117 h 117"/>
                                  <a:gd name="T12" fmla="*/ 0 w 75"/>
                                  <a:gd name="T13" fmla="*/ 117 h 117"/>
                                  <a:gd name="T14" fmla="*/ 0 w 75"/>
                                  <a:gd name="T15" fmla="*/ 18 h 117"/>
                                  <a:gd name="T16" fmla="*/ 50 w 75"/>
                                  <a:gd name="T17" fmla="*/ 0 h 117"/>
                                  <a:gd name="T18" fmla="*/ 75 w 75"/>
                                  <a:gd name="T19" fmla="*/ 4 h 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5" h="117">
                                    <a:moveTo>
                                      <a:pt x="75" y="4"/>
                                    </a:moveTo>
                                    <a:lnTo>
                                      <a:pt x="75" y="4"/>
                                    </a:lnTo>
                                    <a:lnTo>
                                      <a:pt x="75" y="31"/>
                                    </a:lnTo>
                                    <a:cubicBezTo>
                                      <a:pt x="69" y="28"/>
                                      <a:pt x="63" y="27"/>
                                      <a:pt x="55" y="27"/>
                                    </a:cubicBezTo>
                                    <a:cubicBezTo>
                                      <a:pt x="46" y="27"/>
                                      <a:pt x="39" y="29"/>
                                      <a:pt x="32" y="33"/>
                                    </a:cubicBezTo>
                                    <a:lnTo>
                                      <a:pt x="32" y="117"/>
                                    </a:lnTo>
                                    <a:lnTo>
                                      <a:pt x="0" y="117"/>
                                    </a:lnTo>
                                    <a:lnTo>
                                      <a:pt x="0" y="18"/>
                                    </a:lnTo>
                                    <a:cubicBezTo>
                                      <a:pt x="12" y="7"/>
                                      <a:pt x="31" y="0"/>
                                      <a:pt x="50" y="0"/>
                                    </a:cubicBezTo>
                                    <a:cubicBezTo>
                                      <a:pt x="59" y="0"/>
                                      <a:pt x="67" y="1"/>
                                      <a:pt x="75" y="4"/>
                                    </a:cubicBez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s:wsp>
                            <wps:cNvPr id="84" name="Freeform 11"/>
                            <wps:cNvSpPr>
                              <a:spLocks/>
                            </wps:cNvSpPr>
                            <wps:spPr bwMode="auto">
                              <a:xfrm>
                                <a:off x="4893945" y="9047480"/>
                                <a:ext cx="129540" cy="157480"/>
                              </a:xfrm>
                              <a:custGeom>
                                <a:avLst/>
                                <a:gdLst>
                                  <a:gd name="T0" fmla="*/ 34 w 135"/>
                                  <a:gd name="T1" fmla="*/ 0 h 164"/>
                                  <a:gd name="T2" fmla="*/ 34 w 135"/>
                                  <a:gd name="T3" fmla="*/ 0 h 164"/>
                                  <a:gd name="T4" fmla="*/ 34 w 135"/>
                                  <a:gd name="T5" fmla="*/ 69 h 164"/>
                                  <a:gd name="T6" fmla="*/ 95 w 135"/>
                                  <a:gd name="T7" fmla="*/ 0 h 164"/>
                                  <a:gd name="T8" fmla="*/ 134 w 135"/>
                                  <a:gd name="T9" fmla="*/ 0 h 164"/>
                                  <a:gd name="T10" fmla="*/ 70 w 135"/>
                                  <a:gd name="T11" fmla="*/ 72 h 164"/>
                                  <a:gd name="T12" fmla="*/ 98 w 135"/>
                                  <a:gd name="T13" fmla="*/ 109 h 164"/>
                                  <a:gd name="T14" fmla="*/ 135 w 135"/>
                                  <a:gd name="T15" fmla="*/ 133 h 164"/>
                                  <a:gd name="T16" fmla="*/ 135 w 135"/>
                                  <a:gd name="T17" fmla="*/ 160 h 164"/>
                                  <a:gd name="T18" fmla="*/ 71 w 135"/>
                                  <a:gd name="T19" fmla="*/ 126 h 164"/>
                                  <a:gd name="T20" fmla="*/ 46 w 135"/>
                                  <a:gd name="T21" fmla="*/ 93 h 164"/>
                                  <a:gd name="T22" fmla="*/ 34 w 135"/>
                                  <a:gd name="T23" fmla="*/ 101 h 164"/>
                                  <a:gd name="T24" fmla="*/ 34 w 135"/>
                                  <a:gd name="T25" fmla="*/ 160 h 164"/>
                                  <a:gd name="T26" fmla="*/ 0 w 135"/>
                                  <a:gd name="T27" fmla="*/ 160 h 164"/>
                                  <a:gd name="T28" fmla="*/ 0 w 135"/>
                                  <a:gd name="T29" fmla="*/ 0 h 164"/>
                                  <a:gd name="T30" fmla="*/ 34 w 135"/>
                                  <a:gd name="T31" fmla="*/ 0 h 1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35" h="164">
                                    <a:moveTo>
                                      <a:pt x="34" y="0"/>
                                    </a:moveTo>
                                    <a:lnTo>
                                      <a:pt x="34" y="0"/>
                                    </a:lnTo>
                                    <a:lnTo>
                                      <a:pt x="34" y="69"/>
                                    </a:lnTo>
                                    <a:lnTo>
                                      <a:pt x="95" y="0"/>
                                    </a:lnTo>
                                    <a:lnTo>
                                      <a:pt x="134" y="0"/>
                                    </a:lnTo>
                                    <a:lnTo>
                                      <a:pt x="70" y="72"/>
                                    </a:lnTo>
                                    <a:lnTo>
                                      <a:pt x="98" y="109"/>
                                    </a:lnTo>
                                    <a:cubicBezTo>
                                      <a:pt x="114" y="129"/>
                                      <a:pt x="122" y="133"/>
                                      <a:pt x="135" y="133"/>
                                    </a:cubicBezTo>
                                    <a:lnTo>
                                      <a:pt x="135" y="160"/>
                                    </a:lnTo>
                                    <a:cubicBezTo>
                                      <a:pt x="109" y="164"/>
                                      <a:pt x="92" y="154"/>
                                      <a:pt x="71" y="126"/>
                                    </a:cubicBezTo>
                                    <a:lnTo>
                                      <a:pt x="46" y="93"/>
                                    </a:lnTo>
                                    <a:lnTo>
                                      <a:pt x="34" y="101"/>
                                    </a:lnTo>
                                    <a:lnTo>
                                      <a:pt x="34" y="160"/>
                                    </a:lnTo>
                                    <a:lnTo>
                                      <a:pt x="0" y="160"/>
                                    </a:lnTo>
                                    <a:lnTo>
                                      <a:pt x="0" y="0"/>
                                    </a:lnTo>
                                    <a:lnTo>
                                      <a:pt x="34" y="0"/>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s:wsp>
                            <wps:cNvPr id="85" name="Freeform 12"/>
                            <wps:cNvSpPr>
                              <a:spLocks noEditPoints="1"/>
                            </wps:cNvSpPr>
                            <wps:spPr bwMode="auto">
                              <a:xfrm>
                                <a:off x="5023485" y="9088755"/>
                                <a:ext cx="106045" cy="114300"/>
                              </a:xfrm>
                              <a:custGeom>
                                <a:avLst/>
                                <a:gdLst>
                                  <a:gd name="T0" fmla="*/ 31 w 110"/>
                                  <a:gd name="T1" fmla="*/ 47 h 119"/>
                                  <a:gd name="T2" fmla="*/ 31 w 110"/>
                                  <a:gd name="T3" fmla="*/ 47 h 119"/>
                                  <a:gd name="T4" fmla="*/ 83 w 110"/>
                                  <a:gd name="T5" fmla="*/ 47 h 119"/>
                                  <a:gd name="T6" fmla="*/ 58 w 110"/>
                                  <a:gd name="T7" fmla="*/ 22 h 119"/>
                                  <a:gd name="T8" fmla="*/ 31 w 110"/>
                                  <a:gd name="T9" fmla="*/ 47 h 119"/>
                                  <a:gd name="T10" fmla="*/ 110 w 110"/>
                                  <a:gd name="T11" fmla="*/ 52 h 119"/>
                                  <a:gd name="T12" fmla="*/ 110 w 110"/>
                                  <a:gd name="T13" fmla="*/ 52 h 119"/>
                                  <a:gd name="T14" fmla="*/ 109 w 110"/>
                                  <a:gd name="T15" fmla="*/ 66 h 119"/>
                                  <a:gd name="T16" fmla="*/ 31 w 110"/>
                                  <a:gd name="T17" fmla="*/ 66 h 119"/>
                                  <a:gd name="T18" fmla="*/ 67 w 110"/>
                                  <a:gd name="T19" fmla="*/ 94 h 119"/>
                                  <a:gd name="T20" fmla="*/ 102 w 110"/>
                                  <a:gd name="T21" fmla="*/ 84 h 119"/>
                                  <a:gd name="T22" fmla="*/ 102 w 110"/>
                                  <a:gd name="T23" fmla="*/ 109 h 119"/>
                                  <a:gd name="T24" fmla="*/ 64 w 110"/>
                                  <a:gd name="T25" fmla="*/ 119 h 119"/>
                                  <a:gd name="T26" fmla="*/ 0 w 110"/>
                                  <a:gd name="T27" fmla="*/ 56 h 119"/>
                                  <a:gd name="T28" fmla="*/ 58 w 110"/>
                                  <a:gd name="T29" fmla="*/ 0 h 119"/>
                                  <a:gd name="T30" fmla="*/ 110 w 110"/>
                                  <a:gd name="T31" fmla="*/ 52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10" h="119">
                                    <a:moveTo>
                                      <a:pt x="31" y="47"/>
                                    </a:moveTo>
                                    <a:lnTo>
                                      <a:pt x="31" y="47"/>
                                    </a:lnTo>
                                    <a:lnTo>
                                      <a:pt x="83" y="47"/>
                                    </a:lnTo>
                                    <a:cubicBezTo>
                                      <a:pt x="82" y="30"/>
                                      <a:pt x="73" y="22"/>
                                      <a:pt x="58" y="22"/>
                                    </a:cubicBezTo>
                                    <a:cubicBezTo>
                                      <a:pt x="44" y="22"/>
                                      <a:pt x="34" y="29"/>
                                      <a:pt x="31" y="47"/>
                                    </a:cubicBezTo>
                                    <a:close/>
                                    <a:moveTo>
                                      <a:pt x="110" y="52"/>
                                    </a:moveTo>
                                    <a:lnTo>
                                      <a:pt x="110" y="52"/>
                                    </a:lnTo>
                                    <a:cubicBezTo>
                                      <a:pt x="110" y="58"/>
                                      <a:pt x="109" y="61"/>
                                      <a:pt x="109" y="66"/>
                                    </a:cubicBezTo>
                                    <a:lnTo>
                                      <a:pt x="31" y="66"/>
                                    </a:lnTo>
                                    <a:cubicBezTo>
                                      <a:pt x="35" y="85"/>
                                      <a:pt x="47" y="94"/>
                                      <a:pt x="67" y="94"/>
                                    </a:cubicBezTo>
                                    <a:cubicBezTo>
                                      <a:pt x="81" y="94"/>
                                      <a:pt x="91" y="91"/>
                                      <a:pt x="102" y="84"/>
                                    </a:cubicBezTo>
                                    <a:lnTo>
                                      <a:pt x="102" y="109"/>
                                    </a:lnTo>
                                    <a:cubicBezTo>
                                      <a:pt x="92" y="115"/>
                                      <a:pt x="80" y="119"/>
                                      <a:pt x="64" y="119"/>
                                    </a:cubicBezTo>
                                    <a:cubicBezTo>
                                      <a:pt x="24" y="119"/>
                                      <a:pt x="0" y="94"/>
                                      <a:pt x="0" y="56"/>
                                    </a:cubicBezTo>
                                    <a:cubicBezTo>
                                      <a:pt x="0" y="25"/>
                                      <a:pt x="22" y="0"/>
                                      <a:pt x="58" y="0"/>
                                    </a:cubicBezTo>
                                    <a:cubicBezTo>
                                      <a:pt x="88" y="0"/>
                                      <a:pt x="110" y="21"/>
                                      <a:pt x="110" y="52"/>
                                    </a:cubicBez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s:wsp>
                            <wps:cNvPr id="86" name="Freeform 13"/>
                            <wps:cNvSpPr>
                              <a:spLocks noEditPoints="1"/>
                            </wps:cNvSpPr>
                            <wps:spPr bwMode="auto">
                              <a:xfrm>
                                <a:off x="5140325" y="9088755"/>
                                <a:ext cx="111125" cy="114300"/>
                              </a:xfrm>
                              <a:custGeom>
                                <a:avLst/>
                                <a:gdLst>
                                  <a:gd name="T0" fmla="*/ 59 w 116"/>
                                  <a:gd name="T1" fmla="*/ 94 h 119"/>
                                  <a:gd name="T2" fmla="*/ 59 w 116"/>
                                  <a:gd name="T3" fmla="*/ 94 h 119"/>
                                  <a:gd name="T4" fmla="*/ 84 w 116"/>
                                  <a:gd name="T5" fmla="*/ 59 h 119"/>
                                  <a:gd name="T6" fmla="*/ 59 w 116"/>
                                  <a:gd name="T7" fmla="*/ 24 h 119"/>
                                  <a:gd name="T8" fmla="*/ 33 w 116"/>
                                  <a:gd name="T9" fmla="*/ 59 h 119"/>
                                  <a:gd name="T10" fmla="*/ 59 w 116"/>
                                  <a:gd name="T11" fmla="*/ 94 h 119"/>
                                  <a:gd name="T12" fmla="*/ 116 w 116"/>
                                  <a:gd name="T13" fmla="*/ 59 h 119"/>
                                  <a:gd name="T14" fmla="*/ 116 w 116"/>
                                  <a:gd name="T15" fmla="*/ 59 h 119"/>
                                  <a:gd name="T16" fmla="*/ 59 w 116"/>
                                  <a:gd name="T17" fmla="*/ 119 h 119"/>
                                  <a:gd name="T18" fmla="*/ 0 w 116"/>
                                  <a:gd name="T19" fmla="*/ 59 h 119"/>
                                  <a:gd name="T20" fmla="*/ 59 w 116"/>
                                  <a:gd name="T21" fmla="*/ 0 h 119"/>
                                  <a:gd name="T22" fmla="*/ 116 w 116"/>
                                  <a:gd name="T23" fmla="*/ 59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16" h="119">
                                    <a:moveTo>
                                      <a:pt x="59" y="94"/>
                                    </a:moveTo>
                                    <a:lnTo>
                                      <a:pt x="59" y="94"/>
                                    </a:lnTo>
                                    <a:cubicBezTo>
                                      <a:pt x="76" y="94"/>
                                      <a:pt x="84" y="82"/>
                                      <a:pt x="84" y="59"/>
                                    </a:cubicBezTo>
                                    <a:cubicBezTo>
                                      <a:pt x="84" y="37"/>
                                      <a:pt x="76" y="24"/>
                                      <a:pt x="59" y="24"/>
                                    </a:cubicBezTo>
                                    <a:cubicBezTo>
                                      <a:pt x="41" y="24"/>
                                      <a:pt x="33" y="37"/>
                                      <a:pt x="33" y="59"/>
                                    </a:cubicBezTo>
                                    <a:cubicBezTo>
                                      <a:pt x="33" y="82"/>
                                      <a:pt x="41" y="94"/>
                                      <a:pt x="59" y="94"/>
                                    </a:cubicBezTo>
                                    <a:close/>
                                    <a:moveTo>
                                      <a:pt x="116" y="59"/>
                                    </a:moveTo>
                                    <a:lnTo>
                                      <a:pt x="116" y="59"/>
                                    </a:lnTo>
                                    <a:cubicBezTo>
                                      <a:pt x="116" y="93"/>
                                      <a:pt x="96" y="119"/>
                                      <a:pt x="59" y="119"/>
                                    </a:cubicBezTo>
                                    <a:cubicBezTo>
                                      <a:pt x="21" y="119"/>
                                      <a:pt x="0" y="93"/>
                                      <a:pt x="0" y="59"/>
                                    </a:cubicBezTo>
                                    <a:cubicBezTo>
                                      <a:pt x="0" y="25"/>
                                      <a:pt x="21" y="0"/>
                                      <a:pt x="59" y="0"/>
                                    </a:cubicBezTo>
                                    <a:cubicBezTo>
                                      <a:pt x="96" y="0"/>
                                      <a:pt x="116" y="25"/>
                                      <a:pt x="116" y="59"/>
                                    </a:cubicBez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s:wsp>
                            <wps:cNvPr id="87" name="Freeform 14"/>
                            <wps:cNvSpPr>
                              <a:spLocks/>
                            </wps:cNvSpPr>
                            <wps:spPr bwMode="auto">
                              <a:xfrm>
                                <a:off x="5264150" y="9047480"/>
                                <a:ext cx="52705" cy="155575"/>
                              </a:xfrm>
                              <a:custGeom>
                                <a:avLst/>
                                <a:gdLst>
                                  <a:gd name="T0" fmla="*/ 31 w 55"/>
                                  <a:gd name="T1" fmla="*/ 123 h 162"/>
                                  <a:gd name="T2" fmla="*/ 31 w 55"/>
                                  <a:gd name="T3" fmla="*/ 123 h 162"/>
                                  <a:gd name="T4" fmla="*/ 43 w 55"/>
                                  <a:gd name="T5" fmla="*/ 136 h 162"/>
                                  <a:gd name="T6" fmla="*/ 55 w 55"/>
                                  <a:gd name="T7" fmla="*/ 133 h 162"/>
                                  <a:gd name="T8" fmla="*/ 55 w 55"/>
                                  <a:gd name="T9" fmla="*/ 157 h 162"/>
                                  <a:gd name="T10" fmla="*/ 34 w 55"/>
                                  <a:gd name="T11" fmla="*/ 162 h 162"/>
                                  <a:gd name="T12" fmla="*/ 0 w 55"/>
                                  <a:gd name="T13" fmla="*/ 123 h 162"/>
                                  <a:gd name="T14" fmla="*/ 0 w 55"/>
                                  <a:gd name="T15" fmla="*/ 0 h 162"/>
                                  <a:gd name="T16" fmla="*/ 31 w 55"/>
                                  <a:gd name="T17" fmla="*/ 0 h 162"/>
                                  <a:gd name="T18" fmla="*/ 31 w 55"/>
                                  <a:gd name="T19" fmla="*/ 123 h 1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5" h="162">
                                    <a:moveTo>
                                      <a:pt x="31" y="123"/>
                                    </a:moveTo>
                                    <a:lnTo>
                                      <a:pt x="31" y="123"/>
                                    </a:lnTo>
                                    <a:cubicBezTo>
                                      <a:pt x="31" y="133"/>
                                      <a:pt x="35" y="136"/>
                                      <a:pt x="43" y="136"/>
                                    </a:cubicBezTo>
                                    <a:cubicBezTo>
                                      <a:pt x="48" y="136"/>
                                      <a:pt x="52" y="135"/>
                                      <a:pt x="55" y="133"/>
                                    </a:cubicBezTo>
                                    <a:lnTo>
                                      <a:pt x="55" y="157"/>
                                    </a:lnTo>
                                    <a:cubicBezTo>
                                      <a:pt x="50" y="160"/>
                                      <a:pt x="44" y="162"/>
                                      <a:pt x="34" y="162"/>
                                    </a:cubicBezTo>
                                    <a:cubicBezTo>
                                      <a:pt x="16" y="162"/>
                                      <a:pt x="0" y="154"/>
                                      <a:pt x="0" y="123"/>
                                    </a:cubicBezTo>
                                    <a:lnTo>
                                      <a:pt x="0" y="0"/>
                                    </a:lnTo>
                                    <a:lnTo>
                                      <a:pt x="31" y="0"/>
                                    </a:lnTo>
                                    <a:lnTo>
                                      <a:pt x="31" y="123"/>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s:wsp>
                            <wps:cNvPr id="88" name="Freeform 15"/>
                            <wps:cNvSpPr>
                              <a:spLocks noEditPoints="1"/>
                            </wps:cNvSpPr>
                            <wps:spPr bwMode="auto">
                              <a:xfrm>
                                <a:off x="5329555" y="9045575"/>
                                <a:ext cx="34290" cy="155575"/>
                              </a:xfrm>
                              <a:custGeom>
                                <a:avLst/>
                                <a:gdLst>
                                  <a:gd name="T0" fmla="*/ 34 w 36"/>
                                  <a:gd name="T1" fmla="*/ 162 h 162"/>
                                  <a:gd name="T2" fmla="*/ 34 w 36"/>
                                  <a:gd name="T3" fmla="*/ 162 h 162"/>
                                  <a:gd name="T4" fmla="*/ 2 w 36"/>
                                  <a:gd name="T5" fmla="*/ 162 h 162"/>
                                  <a:gd name="T6" fmla="*/ 2 w 36"/>
                                  <a:gd name="T7" fmla="*/ 52 h 162"/>
                                  <a:gd name="T8" fmla="*/ 34 w 36"/>
                                  <a:gd name="T9" fmla="*/ 52 h 162"/>
                                  <a:gd name="T10" fmla="*/ 34 w 36"/>
                                  <a:gd name="T11" fmla="*/ 162 h 162"/>
                                  <a:gd name="T12" fmla="*/ 18 w 36"/>
                                  <a:gd name="T13" fmla="*/ 36 h 162"/>
                                  <a:gd name="T14" fmla="*/ 18 w 36"/>
                                  <a:gd name="T15" fmla="*/ 36 h 162"/>
                                  <a:gd name="T16" fmla="*/ 0 w 36"/>
                                  <a:gd name="T17" fmla="*/ 18 h 162"/>
                                  <a:gd name="T18" fmla="*/ 18 w 36"/>
                                  <a:gd name="T19" fmla="*/ 0 h 162"/>
                                  <a:gd name="T20" fmla="*/ 36 w 36"/>
                                  <a:gd name="T21" fmla="*/ 18 h 162"/>
                                  <a:gd name="T22" fmla="*/ 18 w 36"/>
                                  <a:gd name="T23" fmla="*/ 36 h 1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62">
                                    <a:moveTo>
                                      <a:pt x="34" y="162"/>
                                    </a:moveTo>
                                    <a:lnTo>
                                      <a:pt x="34" y="162"/>
                                    </a:lnTo>
                                    <a:lnTo>
                                      <a:pt x="2" y="162"/>
                                    </a:lnTo>
                                    <a:lnTo>
                                      <a:pt x="2" y="52"/>
                                    </a:lnTo>
                                    <a:lnTo>
                                      <a:pt x="34" y="52"/>
                                    </a:lnTo>
                                    <a:lnTo>
                                      <a:pt x="34" y="162"/>
                                    </a:lnTo>
                                    <a:close/>
                                    <a:moveTo>
                                      <a:pt x="18" y="36"/>
                                    </a:moveTo>
                                    <a:lnTo>
                                      <a:pt x="18" y="36"/>
                                    </a:lnTo>
                                    <a:cubicBezTo>
                                      <a:pt x="8" y="36"/>
                                      <a:pt x="0" y="28"/>
                                      <a:pt x="0" y="18"/>
                                    </a:cubicBezTo>
                                    <a:cubicBezTo>
                                      <a:pt x="0" y="8"/>
                                      <a:pt x="8" y="0"/>
                                      <a:pt x="18" y="0"/>
                                    </a:cubicBezTo>
                                    <a:cubicBezTo>
                                      <a:pt x="28" y="0"/>
                                      <a:pt x="36" y="8"/>
                                      <a:pt x="36" y="18"/>
                                    </a:cubicBezTo>
                                    <a:cubicBezTo>
                                      <a:pt x="36" y="28"/>
                                      <a:pt x="28" y="36"/>
                                      <a:pt x="18" y="36"/>
                                    </a:cubicBez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s:wsp>
                            <wps:cNvPr id="89" name="Freeform 16"/>
                            <wps:cNvSpPr>
                              <a:spLocks/>
                            </wps:cNvSpPr>
                            <wps:spPr bwMode="auto">
                              <a:xfrm>
                                <a:off x="5381625" y="9088755"/>
                                <a:ext cx="88900" cy="114300"/>
                              </a:xfrm>
                              <a:custGeom>
                                <a:avLst/>
                                <a:gdLst>
                                  <a:gd name="T0" fmla="*/ 85 w 93"/>
                                  <a:gd name="T1" fmla="*/ 7 h 119"/>
                                  <a:gd name="T2" fmla="*/ 85 w 93"/>
                                  <a:gd name="T3" fmla="*/ 7 h 119"/>
                                  <a:gd name="T4" fmla="*/ 85 w 93"/>
                                  <a:gd name="T5" fmla="*/ 31 h 119"/>
                                  <a:gd name="T6" fmla="*/ 51 w 93"/>
                                  <a:gd name="T7" fmla="*/ 23 h 119"/>
                                  <a:gd name="T8" fmla="*/ 31 w 93"/>
                                  <a:gd name="T9" fmla="*/ 35 h 119"/>
                                  <a:gd name="T10" fmla="*/ 93 w 93"/>
                                  <a:gd name="T11" fmla="*/ 78 h 119"/>
                                  <a:gd name="T12" fmla="*/ 40 w 93"/>
                                  <a:gd name="T13" fmla="*/ 119 h 119"/>
                                  <a:gd name="T14" fmla="*/ 0 w 93"/>
                                  <a:gd name="T15" fmla="*/ 108 h 119"/>
                                  <a:gd name="T16" fmla="*/ 0 w 93"/>
                                  <a:gd name="T17" fmla="*/ 83 h 119"/>
                                  <a:gd name="T18" fmla="*/ 43 w 93"/>
                                  <a:gd name="T19" fmla="*/ 96 h 119"/>
                                  <a:gd name="T20" fmla="*/ 63 w 93"/>
                                  <a:gd name="T21" fmla="*/ 82 h 119"/>
                                  <a:gd name="T22" fmla="*/ 1 w 93"/>
                                  <a:gd name="T23" fmla="*/ 38 h 119"/>
                                  <a:gd name="T24" fmla="*/ 51 w 93"/>
                                  <a:gd name="T25" fmla="*/ 0 h 119"/>
                                  <a:gd name="T26" fmla="*/ 85 w 93"/>
                                  <a:gd name="T27" fmla="*/ 7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93" h="119">
                                    <a:moveTo>
                                      <a:pt x="85" y="7"/>
                                    </a:moveTo>
                                    <a:lnTo>
                                      <a:pt x="85" y="7"/>
                                    </a:lnTo>
                                    <a:lnTo>
                                      <a:pt x="85" y="31"/>
                                    </a:lnTo>
                                    <a:cubicBezTo>
                                      <a:pt x="72" y="26"/>
                                      <a:pt x="63" y="23"/>
                                      <a:pt x="51" y="23"/>
                                    </a:cubicBezTo>
                                    <a:cubicBezTo>
                                      <a:pt x="38" y="23"/>
                                      <a:pt x="31" y="28"/>
                                      <a:pt x="31" y="35"/>
                                    </a:cubicBezTo>
                                    <a:cubicBezTo>
                                      <a:pt x="31" y="51"/>
                                      <a:pt x="93" y="39"/>
                                      <a:pt x="93" y="78"/>
                                    </a:cubicBezTo>
                                    <a:cubicBezTo>
                                      <a:pt x="93" y="101"/>
                                      <a:pt x="79" y="119"/>
                                      <a:pt x="40" y="119"/>
                                    </a:cubicBezTo>
                                    <a:cubicBezTo>
                                      <a:pt x="23" y="119"/>
                                      <a:pt x="8" y="114"/>
                                      <a:pt x="0" y="108"/>
                                    </a:cubicBezTo>
                                    <a:lnTo>
                                      <a:pt x="0" y="83"/>
                                    </a:lnTo>
                                    <a:cubicBezTo>
                                      <a:pt x="14" y="91"/>
                                      <a:pt x="30" y="96"/>
                                      <a:pt x="43" y="96"/>
                                    </a:cubicBezTo>
                                    <a:cubicBezTo>
                                      <a:pt x="57" y="96"/>
                                      <a:pt x="63" y="90"/>
                                      <a:pt x="63" y="82"/>
                                    </a:cubicBezTo>
                                    <a:cubicBezTo>
                                      <a:pt x="63" y="65"/>
                                      <a:pt x="1" y="79"/>
                                      <a:pt x="1" y="38"/>
                                    </a:cubicBezTo>
                                    <a:cubicBezTo>
                                      <a:pt x="1" y="17"/>
                                      <a:pt x="20" y="0"/>
                                      <a:pt x="51" y="0"/>
                                    </a:cubicBezTo>
                                    <a:cubicBezTo>
                                      <a:pt x="65" y="0"/>
                                      <a:pt x="76" y="2"/>
                                      <a:pt x="85" y="7"/>
                                    </a:cubicBez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s:wsp>
                            <wps:cNvPr id="90" name="Freeform 17"/>
                            <wps:cNvSpPr>
                              <a:spLocks/>
                            </wps:cNvSpPr>
                            <wps:spPr bwMode="auto">
                              <a:xfrm>
                                <a:off x="4663440" y="9086850"/>
                                <a:ext cx="123190" cy="245745"/>
                              </a:xfrm>
                              <a:custGeom>
                                <a:avLst/>
                                <a:gdLst>
                                  <a:gd name="T0" fmla="*/ 0 w 128"/>
                                  <a:gd name="T1" fmla="*/ 256 h 256"/>
                                  <a:gd name="T2" fmla="*/ 0 w 128"/>
                                  <a:gd name="T3" fmla="*/ 256 h 256"/>
                                  <a:gd name="T4" fmla="*/ 128 w 128"/>
                                  <a:gd name="T5" fmla="*/ 128 h 256"/>
                                  <a:gd name="T6" fmla="*/ 0 w 128"/>
                                  <a:gd name="T7" fmla="*/ 0 h 256"/>
                                  <a:gd name="T8" fmla="*/ 0 w 128"/>
                                  <a:gd name="T9" fmla="*/ 256 h 256"/>
                                </a:gdLst>
                                <a:ahLst/>
                                <a:cxnLst>
                                  <a:cxn ang="0">
                                    <a:pos x="T0" y="T1"/>
                                  </a:cxn>
                                  <a:cxn ang="0">
                                    <a:pos x="T2" y="T3"/>
                                  </a:cxn>
                                  <a:cxn ang="0">
                                    <a:pos x="T4" y="T5"/>
                                  </a:cxn>
                                  <a:cxn ang="0">
                                    <a:pos x="T6" y="T7"/>
                                  </a:cxn>
                                  <a:cxn ang="0">
                                    <a:pos x="T8" y="T9"/>
                                  </a:cxn>
                                </a:cxnLst>
                                <a:rect l="0" t="0" r="r" b="b"/>
                                <a:pathLst>
                                  <a:path w="128" h="256">
                                    <a:moveTo>
                                      <a:pt x="0" y="256"/>
                                    </a:moveTo>
                                    <a:lnTo>
                                      <a:pt x="0" y="256"/>
                                    </a:lnTo>
                                    <a:cubicBezTo>
                                      <a:pt x="71" y="256"/>
                                      <a:pt x="128" y="199"/>
                                      <a:pt x="128" y="128"/>
                                    </a:cubicBezTo>
                                    <a:cubicBezTo>
                                      <a:pt x="128" y="57"/>
                                      <a:pt x="71" y="0"/>
                                      <a:pt x="0" y="0"/>
                                    </a:cubicBezTo>
                                    <a:lnTo>
                                      <a:pt x="0" y="256"/>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s:wsp>
                            <wps:cNvPr id="91" name="Freeform 18"/>
                            <wps:cNvSpPr>
                              <a:spLocks/>
                            </wps:cNvSpPr>
                            <wps:spPr bwMode="auto">
                              <a:xfrm>
                                <a:off x="4506595" y="9047480"/>
                                <a:ext cx="147320" cy="157480"/>
                              </a:xfrm>
                              <a:custGeom>
                                <a:avLst/>
                                <a:gdLst>
                                  <a:gd name="T0" fmla="*/ 0 w 153"/>
                                  <a:gd name="T1" fmla="*/ 164 h 164"/>
                                  <a:gd name="T2" fmla="*/ 0 w 153"/>
                                  <a:gd name="T3" fmla="*/ 164 h 164"/>
                                  <a:gd name="T4" fmla="*/ 0 w 153"/>
                                  <a:gd name="T5" fmla="*/ 25 h 164"/>
                                  <a:gd name="T6" fmla="*/ 24 w 153"/>
                                  <a:gd name="T7" fmla="*/ 0 h 164"/>
                                  <a:gd name="T8" fmla="*/ 153 w 153"/>
                                  <a:gd name="T9" fmla="*/ 0 h 164"/>
                                  <a:gd name="T10" fmla="*/ 153 w 153"/>
                                  <a:gd name="T11" fmla="*/ 0 h 164"/>
                                  <a:gd name="T12" fmla="*/ 153 w 153"/>
                                  <a:gd name="T13" fmla="*/ 0 h 164"/>
                                  <a:gd name="T14" fmla="*/ 136 w 153"/>
                                  <a:gd name="T15" fmla="*/ 10 h 164"/>
                                  <a:gd name="T16" fmla="*/ 6 w 153"/>
                                  <a:gd name="T17" fmla="*/ 150 h 164"/>
                                  <a:gd name="T18" fmla="*/ 0 w 153"/>
                                  <a:gd name="T19" fmla="*/ 164 h 164"/>
                                  <a:gd name="T20" fmla="*/ 0 w 153"/>
                                  <a:gd name="T21" fmla="*/ 164 h 164"/>
                                  <a:gd name="T22" fmla="*/ 0 w 153"/>
                                  <a:gd name="T23" fmla="*/ 164 h 1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53" h="164">
                                    <a:moveTo>
                                      <a:pt x="0" y="164"/>
                                    </a:moveTo>
                                    <a:lnTo>
                                      <a:pt x="0" y="164"/>
                                    </a:lnTo>
                                    <a:lnTo>
                                      <a:pt x="0" y="25"/>
                                    </a:lnTo>
                                    <a:cubicBezTo>
                                      <a:pt x="0" y="11"/>
                                      <a:pt x="10" y="0"/>
                                      <a:pt x="24" y="0"/>
                                    </a:cubicBezTo>
                                    <a:lnTo>
                                      <a:pt x="153" y="0"/>
                                    </a:lnTo>
                                    <a:cubicBezTo>
                                      <a:pt x="153" y="0"/>
                                      <a:pt x="153" y="0"/>
                                      <a:pt x="153" y="0"/>
                                    </a:cubicBezTo>
                                    <a:cubicBezTo>
                                      <a:pt x="153" y="0"/>
                                      <a:pt x="153" y="0"/>
                                      <a:pt x="153" y="0"/>
                                    </a:cubicBezTo>
                                    <a:cubicBezTo>
                                      <a:pt x="146" y="1"/>
                                      <a:pt x="140" y="4"/>
                                      <a:pt x="136" y="10"/>
                                    </a:cubicBezTo>
                                    <a:lnTo>
                                      <a:pt x="6" y="150"/>
                                    </a:lnTo>
                                    <a:cubicBezTo>
                                      <a:pt x="3" y="154"/>
                                      <a:pt x="1" y="158"/>
                                      <a:pt x="0" y="164"/>
                                    </a:cubicBezTo>
                                    <a:cubicBezTo>
                                      <a:pt x="0" y="164"/>
                                      <a:pt x="0" y="164"/>
                                      <a:pt x="0" y="164"/>
                                    </a:cubicBezTo>
                                    <a:cubicBezTo>
                                      <a:pt x="0" y="164"/>
                                      <a:pt x="0" y="164"/>
                                      <a:pt x="0" y="164"/>
                                    </a:cubicBez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s:wsp>
                            <wps:cNvPr id="92" name="Freeform 19"/>
                            <wps:cNvSpPr>
                              <a:spLocks/>
                            </wps:cNvSpPr>
                            <wps:spPr bwMode="auto">
                              <a:xfrm>
                                <a:off x="4675505" y="9047480"/>
                                <a:ext cx="156210" cy="152400"/>
                              </a:xfrm>
                              <a:custGeom>
                                <a:avLst/>
                                <a:gdLst>
                                  <a:gd name="T0" fmla="*/ 161 w 162"/>
                                  <a:gd name="T1" fmla="*/ 159 h 159"/>
                                  <a:gd name="T2" fmla="*/ 161 w 162"/>
                                  <a:gd name="T3" fmla="*/ 159 h 159"/>
                                  <a:gd name="T4" fmla="*/ 0 w 162"/>
                                  <a:gd name="T5" fmla="*/ 0 h 159"/>
                                  <a:gd name="T6" fmla="*/ 0 w 162"/>
                                  <a:gd name="T7" fmla="*/ 0 h 159"/>
                                  <a:gd name="T8" fmla="*/ 0 w 162"/>
                                  <a:gd name="T9" fmla="*/ 0 h 159"/>
                                  <a:gd name="T10" fmla="*/ 137 w 162"/>
                                  <a:gd name="T11" fmla="*/ 0 h 159"/>
                                  <a:gd name="T12" fmla="*/ 162 w 162"/>
                                  <a:gd name="T13" fmla="*/ 25 h 159"/>
                                  <a:gd name="T14" fmla="*/ 162 w 162"/>
                                  <a:gd name="T15" fmla="*/ 159 h 159"/>
                                  <a:gd name="T16" fmla="*/ 161 w 162"/>
                                  <a:gd name="T17" fmla="*/ 159 h 159"/>
                                  <a:gd name="T18" fmla="*/ 161 w 162"/>
                                  <a:gd name="T19" fmla="*/ 159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62" h="159">
                                    <a:moveTo>
                                      <a:pt x="161" y="159"/>
                                    </a:moveTo>
                                    <a:lnTo>
                                      <a:pt x="161" y="159"/>
                                    </a:lnTo>
                                    <a:cubicBezTo>
                                      <a:pt x="157" y="73"/>
                                      <a:pt x="87" y="5"/>
                                      <a:pt x="0" y="0"/>
                                    </a:cubicBezTo>
                                    <a:cubicBezTo>
                                      <a:pt x="0" y="0"/>
                                      <a:pt x="0" y="0"/>
                                      <a:pt x="0" y="0"/>
                                    </a:cubicBezTo>
                                    <a:cubicBezTo>
                                      <a:pt x="0" y="0"/>
                                      <a:pt x="0" y="0"/>
                                      <a:pt x="0" y="0"/>
                                    </a:cubicBezTo>
                                    <a:lnTo>
                                      <a:pt x="137" y="0"/>
                                    </a:lnTo>
                                    <a:cubicBezTo>
                                      <a:pt x="151" y="0"/>
                                      <a:pt x="162" y="11"/>
                                      <a:pt x="162" y="25"/>
                                    </a:cubicBezTo>
                                    <a:lnTo>
                                      <a:pt x="162" y="159"/>
                                    </a:lnTo>
                                    <a:cubicBezTo>
                                      <a:pt x="162" y="159"/>
                                      <a:pt x="162" y="159"/>
                                      <a:pt x="161" y="159"/>
                                    </a:cubicBezTo>
                                    <a:cubicBezTo>
                                      <a:pt x="161" y="159"/>
                                      <a:pt x="161" y="159"/>
                                      <a:pt x="161" y="159"/>
                                    </a:cubicBez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s:wsp>
                            <wps:cNvPr id="93" name="Freeform 20"/>
                            <wps:cNvSpPr>
                              <a:spLocks/>
                            </wps:cNvSpPr>
                            <wps:spPr bwMode="auto">
                              <a:xfrm>
                                <a:off x="4506595" y="9214485"/>
                                <a:ext cx="147320" cy="157480"/>
                              </a:xfrm>
                              <a:custGeom>
                                <a:avLst/>
                                <a:gdLst>
                                  <a:gd name="T0" fmla="*/ 0 w 153"/>
                                  <a:gd name="T1" fmla="*/ 1 h 164"/>
                                  <a:gd name="T2" fmla="*/ 0 w 153"/>
                                  <a:gd name="T3" fmla="*/ 1 h 164"/>
                                  <a:gd name="T4" fmla="*/ 0 w 153"/>
                                  <a:gd name="T5" fmla="*/ 140 h 164"/>
                                  <a:gd name="T6" fmla="*/ 24 w 153"/>
                                  <a:gd name="T7" fmla="*/ 164 h 164"/>
                                  <a:gd name="T8" fmla="*/ 153 w 153"/>
                                  <a:gd name="T9" fmla="*/ 164 h 164"/>
                                  <a:gd name="T10" fmla="*/ 153 w 153"/>
                                  <a:gd name="T11" fmla="*/ 164 h 164"/>
                                  <a:gd name="T12" fmla="*/ 153 w 153"/>
                                  <a:gd name="T13" fmla="*/ 164 h 164"/>
                                  <a:gd name="T14" fmla="*/ 136 w 153"/>
                                  <a:gd name="T15" fmla="*/ 155 h 164"/>
                                  <a:gd name="T16" fmla="*/ 6 w 153"/>
                                  <a:gd name="T17" fmla="*/ 14 h 164"/>
                                  <a:gd name="T18" fmla="*/ 0 w 153"/>
                                  <a:gd name="T19" fmla="*/ 1 h 164"/>
                                  <a:gd name="T20" fmla="*/ 0 w 153"/>
                                  <a:gd name="T21" fmla="*/ 0 h 164"/>
                                  <a:gd name="T22" fmla="*/ 0 w 153"/>
                                  <a:gd name="T23" fmla="*/ 1 h 1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53" h="164">
                                    <a:moveTo>
                                      <a:pt x="0" y="1"/>
                                    </a:moveTo>
                                    <a:lnTo>
                                      <a:pt x="0" y="1"/>
                                    </a:lnTo>
                                    <a:lnTo>
                                      <a:pt x="0" y="140"/>
                                    </a:lnTo>
                                    <a:cubicBezTo>
                                      <a:pt x="0" y="153"/>
                                      <a:pt x="10" y="164"/>
                                      <a:pt x="24" y="164"/>
                                    </a:cubicBezTo>
                                    <a:lnTo>
                                      <a:pt x="153" y="164"/>
                                    </a:lnTo>
                                    <a:cubicBezTo>
                                      <a:pt x="153" y="164"/>
                                      <a:pt x="153" y="164"/>
                                      <a:pt x="153" y="164"/>
                                    </a:cubicBezTo>
                                    <a:cubicBezTo>
                                      <a:pt x="153" y="164"/>
                                      <a:pt x="153" y="164"/>
                                      <a:pt x="153" y="164"/>
                                    </a:cubicBezTo>
                                    <a:cubicBezTo>
                                      <a:pt x="146" y="163"/>
                                      <a:pt x="140" y="160"/>
                                      <a:pt x="136" y="155"/>
                                    </a:cubicBezTo>
                                    <a:lnTo>
                                      <a:pt x="6" y="14"/>
                                    </a:lnTo>
                                    <a:cubicBezTo>
                                      <a:pt x="3" y="10"/>
                                      <a:pt x="1" y="6"/>
                                      <a:pt x="0" y="1"/>
                                    </a:cubicBezTo>
                                    <a:cubicBezTo>
                                      <a:pt x="0" y="0"/>
                                      <a:pt x="0" y="0"/>
                                      <a:pt x="0" y="0"/>
                                    </a:cubicBezTo>
                                    <a:cubicBezTo>
                                      <a:pt x="0" y="0"/>
                                      <a:pt x="0" y="0"/>
                                      <a:pt x="0" y="1"/>
                                    </a:cubicBez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s:wsp>
                            <wps:cNvPr id="94" name="Freeform 21"/>
                            <wps:cNvSpPr>
                              <a:spLocks/>
                            </wps:cNvSpPr>
                            <wps:spPr bwMode="auto">
                              <a:xfrm>
                                <a:off x="4675505" y="9218930"/>
                                <a:ext cx="156210" cy="153035"/>
                              </a:xfrm>
                              <a:custGeom>
                                <a:avLst/>
                                <a:gdLst>
                                  <a:gd name="T0" fmla="*/ 161 w 162"/>
                                  <a:gd name="T1" fmla="*/ 0 h 159"/>
                                  <a:gd name="T2" fmla="*/ 161 w 162"/>
                                  <a:gd name="T3" fmla="*/ 0 h 159"/>
                                  <a:gd name="T4" fmla="*/ 0 w 162"/>
                                  <a:gd name="T5" fmla="*/ 159 h 159"/>
                                  <a:gd name="T6" fmla="*/ 0 w 162"/>
                                  <a:gd name="T7" fmla="*/ 159 h 159"/>
                                  <a:gd name="T8" fmla="*/ 0 w 162"/>
                                  <a:gd name="T9" fmla="*/ 159 h 159"/>
                                  <a:gd name="T10" fmla="*/ 137 w 162"/>
                                  <a:gd name="T11" fmla="*/ 159 h 159"/>
                                  <a:gd name="T12" fmla="*/ 162 w 162"/>
                                  <a:gd name="T13" fmla="*/ 135 h 159"/>
                                  <a:gd name="T14" fmla="*/ 162 w 162"/>
                                  <a:gd name="T15" fmla="*/ 0 h 159"/>
                                  <a:gd name="T16" fmla="*/ 161 w 162"/>
                                  <a:gd name="T17" fmla="*/ 0 h 159"/>
                                  <a:gd name="T18" fmla="*/ 161 w 162"/>
                                  <a:gd name="T19" fmla="*/ 0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62" h="159">
                                    <a:moveTo>
                                      <a:pt x="161" y="0"/>
                                    </a:moveTo>
                                    <a:lnTo>
                                      <a:pt x="161" y="0"/>
                                    </a:lnTo>
                                    <a:cubicBezTo>
                                      <a:pt x="157" y="87"/>
                                      <a:pt x="87" y="154"/>
                                      <a:pt x="0" y="159"/>
                                    </a:cubicBezTo>
                                    <a:cubicBezTo>
                                      <a:pt x="0" y="159"/>
                                      <a:pt x="0" y="159"/>
                                      <a:pt x="0" y="159"/>
                                    </a:cubicBezTo>
                                    <a:cubicBezTo>
                                      <a:pt x="0" y="159"/>
                                      <a:pt x="0" y="159"/>
                                      <a:pt x="0" y="159"/>
                                    </a:cubicBezTo>
                                    <a:lnTo>
                                      <a:pt x="137" y="159"/>
                                    </a:lnTo>
                                    <a:cubicBezTo>
                                      <a:pt x="151" y="159"/>
                                      <a:pt x="162" y="148"/>
                                      <a:pt x="162" y="135"/>
                                    </a:cubicBezTo>
                                    <a:lnTo>
                                      <a:pt x="162" y="0"/>
                                    </a:lnTo>
                                    <a:cubicBezTo>
                                      <a:pt x="162" y="0"/>
                                      <a:pt x="162" y="0"/>
                                      <a:pt x="161" y="0"/>
                                    </a:cubicBezTo>
                                    <a:cubicBezTo>
                                      <a:pt x="161" y="0"/>
                                      <a:pt x="161" y="0"/>
                                      <a:pt x="161" y="0"/>
                                    </a:cubicBez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s:wsp>
                            <wps:cNvPr id="95" name="Freeform 22"/>
                            <wps:cNvSpPr>
                              <a:spLocks/>
                            </wps:cNvSpPr>
                            <wps:spPr bwMode="auto">
                              <a:xfrm>
                                <a:off x="5793740" y="8994775"/>
                                <a:ext cx="0" cy="409575"/>
                              </a:xfrm>
                              <a:custGeom>
                                <a:avLst/>
                                <a:gdLst>
                                  <a:gd name="T0" fmla="*/ 0 h 427"/>
                                  <a:gd name="T1" fmla="*/ 0 h 427"/>
                                  <a:gd name="T2" fmla="*/ 427 h 427"/>
                                </a:gdLst>
                                <a:ahLst/>
                                <a:cxnLst>
                                  <a:cxn ang="0">
                                    <a:pos x="0" y="T0"/>
                                  </a:cxn>
                                  <a:cxn ang="0">
                                    <a:pos x="0" y="T1"/>
                                  </a:cxn>
                                  <a:cxn ang="0">
                                    <a:pos x="0" y="T2"/>
                                  </a:cxn>
                                </a:cxnLst>
                                <a:rect l="0" t="0" r="r" b="b"/>
                                <a:pathLst>
                                  <a:path h="427">
                                    <a:moveTo>
                                      <a:pt x="0" y="0"/>
                                    </a:moveTo>
                                    <a:lnTo>
                                      <a:pt x="0" y="0"/>
                                    </a:lnTo>
                                    <a:lnTo>
                                      <a:pt x="0" y="427"/>
                                    </a:lnTo>
                                  </a:path>
                                </a:pathLst>
                              </a:custGeom>
                              <a:noFill/>
                              <a:ln w="3175" cap="flat">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Freeform 23"/>
                            <wps:cNvSpPr>
                              <a:spLocks/>
                            </wps:cNvSpPr>
                            <wps:spPr bwMode="auto">
                              <a:xfrm>
                                <a:off x="7039610" y="8994775"/>
                                <a:ext cx="0" cy="409575"/>
                              </a:xfrm>
                              <a:custGeom>
                                <a:avLst/>
                                <a:gdLst>
                                  <a:gd name="T0" fmla="*/ 0 h 427"/>
                                  <a:gd name="T1" fmla="*/ 0 h 427"/>
                                  <a:gd name="T2" fmla="*/ 427 h 427"/>
                                </a:gdLst>
                                <a:ahLst/>
                                <a:cxnLst>
                                  <a:cxn ang="0">
                                    <a:pos x="0" y="T0"/>
                                  </a:cxn>
                                  <a:cxn ang="0">
                                    <a:pos x="0" y="T1"/>
                                  </a:cxn>
                                  <a:cxn ang="0">
                                    <a:pos x="0" y="T2"/>
                                  </a:cxn>
                                </a:cxnLst>
                                <a:rect l="0" t="0" r="r" b="b"/>
                                <a:pathLst>
                                  <a:path h="427">
                                    <a:moveTo>
                                      <a:pt x="0" y="0"/>
                                    </a:moveTo>
                                    <a:lnTo>
                                      <a:pt x="0" y="0"/>
                                    </a:lnTo>
                                    <a:lnTo>
                                      <a:pt x="0" y="427"/>
                                    </a:lnTo>
                                  </a:path>
                                </a:pathLst>
                              </a:custGeom>
                              <a:noFill/>
                              <a:ln w="3175" cap="flat">
                                <a:no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 name="Freeform 50"/>
                            <wps:cNvSpPr>
                              <a:spLocks noEditPoints="1"/>
                            </wps:cNvSpPr>
                            <wps:spPr bwMode="auto">
                              <a:xfrm>
                                <a:off x="5934075" y="9047480"/>
                                <a:ext cx="27940" cy="45085"/>
                              </a:xfrm>
                              <a:custGeom>
                                <a:avLst/>
                                <a:gdLst>
                                  <a:gd name="T0" fmla="*/ 29 w 29"/>
                                  <a:gd name="T1" fmla="*/ 14 h 47"/>
                                  <a:gd name="T2" fmla="*/ 29 w 29"/>
                                  <a:gd name="T3" fmla="*/ 14 h 47"/>
                                  <a:gd name="T4" fmla="*/ 28 w 29"/>
                                  <a:gd name="T5" fmla="*/ 20 h 47"/>
                                  <a:gd name="T6" fmla="*/ 25 w 29"/>
                                  <a:gd name="T7" fmla="*/ 25 h 47"/>
                                  <a:gd name="T8" fmla="*/ 19 w 29"/>
                                  <a:gd name="T9" fmla="*/ 28 h 47"/>
                                  <a:gd name="T10" fmla="*/ 12 w 29"/>
                                  <a:gd name="T11" fmla="*/ 29 h 47"/>
                                  <a:gd name="T12" fmla="*/ 7 w 29"/>
                                  <a:gd name="T13" fmla="*/ 29 h 47"/>
                                  <a:gd name="T14" fmla="*/ 7 w 29"/>
                                  <a:gd name="T15" fmla="*/ 46 h 47"/>
                                  <a:gd name="T16" fmla="*/ 6 w 29"/>
                                  <a:gd name="T17" fmla="*/ 47 h 47"/>
                                  <a:gd name="T18" fmla="*/ 6 w 29"/>
                                  <a:gd name="T19" fmla="*/ 47 h 47"/>
                                  <a:gd name="T20" fmla="*/ 5 w 29"/>
                                  <a:gd name="T21" fmla="*/ 47 h 47"/>
                                  <a:gd name="T22" fmla="*/ 3 w 29"/>
                                  <a:gd name="T23" fmla="*/ 47 h 47"/>
                                  <a:gd name="T24" fmla="*/ 2 w 29"/>
                                  <a:gd name="T25" fmla="*/ 47 h 47"/>
                                  <a:gd name="T26" fmla="*/ 1 w 29"/>
                                  <a:gd name="T27" fmla="*/ 47 h 47"/>
                                  <a:gd name="T28" fmla="*/ 1 w 29"/>
                                  <a:gd name="T29" fmla="*/ 47 h 47"/>
                                  <a:gd name="T30" fmla="*/ 0 w 29"/>
                                  <a:gd name="T31" fmla="*/ 46 h 47"/>
                                  <a:gd name="T32" fmla="*/ 0 w 29"/>
                                  <a:gd name="T33" fmla="*/ 3 h 47"/>
                                  <a:gd name="T34" fmla="*/ 1 w 29"/>
                                  <a:gd name="T35" fmla="*/ 1 h 47"/>
                                  <a:gd name="T36" fmla="*/ 3 w 29"/>
                                  <a:gd name="T37" fmla="*/ 0 h 47"/>
                                  <a:gd name="T38" fmla="*/ 13 w 29"/>
                                  <a:gd name="T39" fmla="*/ 0 h 47"/>
                                  <a:gd name="T40" fmla="*/ 16 w 29"/>
                                  <a:gd name="T41" fmla="*/ 1 h 47"/>
                                  <a:gd name="T42" fmla="*/ 19 w 29"/>
                                  <a:gd name="T43" fmla="*/ 1 h 47"/>
                                  <a:gd name="T44" fmla="*/ 23 w 29"/>
                                  <a:gd name="T45" fmla="*/ 3 h 47"/>
                                  <a:gd name="T46" fmla="*/ 26 w 29"/>
                                  <a:gd name="T47" fmla="*/ 5 h 47"/>
                                  <a:gd name="T48" fmla="*/ 28 w 29"/>
                                  <a:gd name="T49" fmla="*/ 9 h 47"/>
                                  <a:gd name="T50" fmla="*/ 29 w 29"/>
                                  <a:gd name="T51" fmla="*/ 14 h 47"/>
                                  <a:gd name="T52" fmla="*/ 29 w 29"/>
                                  <a:gd name="T53" fmla="*/ 14 h 47"/>
                                  <a:gd name="T54" fmla="*/ 23 w 29"/>
                                  <a:gd name="T55" fmla="*/ 15 h 47"/>
                                  <a:gd name="T56" fmla="*/ 23 w 29"/>
                                  <a:gd name="T57" fmla="*/ 15 h 47"/>
                                  <a:gd name="T58" fmla="*/ 21 w 29"/>
                                  <a:gd name="T59" fmla="*/ 10 h 47"/>
                                  <a:gd name="T60" fmla="*/ 19 w 29"/>
                                  <a:gd name="T61" fmla="*/ 7 h 47"/>
                                  <a:gd name="T62" fmla="*/ 16 w 29"/>
                                  <a:gd name="T63" fmla="*/ 6 h 47"/>
                                  <a:gd name="T64" fmla="*/ 12 w 29"/>
                                  <a:gd name="T65" fmla="*/ 6 h 47"/>
                                  <a:gd name="T66" fmla="*/ 7 w 29"/>
                                  <a:gd name="T67" fmla="*/ 6 h 47"/>
                                  <a:gd name="T68" fmla="*/ 7 w 29"/>
                                  <a:gd name="T69" fmla="*/ 24 h 47"/>
                                  <a:gd name="T70" fmla="*/ 12 w 29"/>
                                  <a:gd name="T71" fmla="*/ 24 h 47"/>
                                  <a:gd name="T72" fmla="*/ 17 w 29"/>
                                  <a:gd name="T73" fmla="*/ 24 h 47"/>
                                  <a:gd name="T74" fmla="*/ 20 w 29"/>
                                  <a:gd name="T75" fmla="*/ 22 h 47"/>
                                  <a:gd name="T76" fmla="*/ 22 w 29"/>
                                  <a:gd name="T77" fmla="*/ 18 h 47"/>
                                  <a:gd name="T78" fmla="*/ 23 w 29"/>
                                  <a:gd name="T79" fmla="*/ 15 h 47"/>
                                  <a:gd name="T80" fmla="*/ 23 w 29"/>
                                  <a:gd name="T81" fmla="*/ 15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29" h="47">
                                    <a:moveTo>
                                      <a:pt x="29" y="14"/>
                                    </a:moveTo>
                                    <a:lnTo>
                                      <a:pt x="29" y="14"/>
                                    </a:lnTo>
                                    <a:cubicBezTo>
                                      <a:pt x="29" y="16"/>
                                      <a:pt x="29" y="19"/>
                                      <a:pt x="28" y="20"/>
                                    </a:cubicBezTo>
                                    <a:cubicBezTo>
                                      <a:pt x="27" y="22"/>
                                      <a:pt x="26" y="24"/>
                                      <a:pt x="25" y="25"/>
                                    </a:cubicBezTo>
                                    <a:cubicBezTo>
                                      <a:pt x="23" y="27"/>
                                      <a:pt x="21" y="28"/>
                                      <a:pt x="19" y="28"/>
                                    </a:cubicBezTo>
                                    <a:cubicBezTo>
                                      <a:pt x="17" y="29"/>
                                      <a:pt x="15" y="29"/>
                                      <a:pt x="12" y="29"/>
                                    </a:cubicBezTo>
                                    <a:lnTo>
                                      <a:pt x="7" y="29"/>
                                    </a:lnTo>
                                    <a:lnTo>
                                      <a:pt x="7" y="46"/>
                                    </a:lnTo>
                                    <a:cubicBezTo>
                                      <a:pt x="7" y="46"/>
                                      <a:pt x="7" y="47"/>
                                      <a:pt x="6" y="47"/>
                                    </a:cubicBezTo>
                                    <a:cubicBezTo>
                                      <a:pt x="6" y="47"/>
                                      <a:pt x="6" y="47"/>
                                      <a:pt x="6" y="47"/>
                                    </a:cubicBezTo>
                                    <a:cubicBezTo>
                                      <a:pt x="6" y="47"/>
                                      <a:pt x="5" y="47"/>
                                      <a:pt x="5" y="47"/>
                                    </a:cubicBezTo>
                                    <a:cubicBezTo>
                                      <a:pt x="5" y="47"/>
                                      <a:pt x="4" y="47"/>
                                      <a:pt x="3" y="47"/>
                                    </a:cubicBezTo>
                                    <a:cubicBezTo>
                                      <a:pt x="3" y="47"/>
                                      <a:pt x="2" y="47"/>
                                      <a:pt x="2" y="47"/>
                                    </a:cubicBezTo>
                                    <a:cubicBezTo>
                                      <a:pt x="2" y="47"/>
                                      <a:pt x="1" y="47"/>
                                      <a:pt x="1" y="47"/>
                                    </a:cubicBezTo>
                                    <a:cubicBezTo>
                                      <a:pt x="1" y="47"/>
                                      <a:pt x="1" y="47"/>
                                      <a:pt x="1" y="47"/>
                                    </a:cubicBezTo>
                                    <a:cubicBezTo>
                                      <a:pt x="0" y="47"/>
                                      <a:pt x="0" y="46"/>
                                      <a:pt x="0" y="46"/>
                                    </a:cubicBezTo>
                                    <a:lnTo>
                                      <a:pt x="0" y="3"/>
                                    </a:lnTo>
                                    <a:cubicBezTo>
                                      <a:pt x="0" y="2"/>
                                      <a:pt x="1" y="1"/>
                                      <a:pt x="1" y="1"/>
                                    </a:cubicBezTo>
                                    <a:cubicBezTo>
                                      <a:pt x="2" y="1"/>
                                      <a:pt x="2" y="0"/>
                                      <a:pt x="3" y="0"/>
                                    </a:cubicBezTo>
                                    <a:lnTo>
                                      <a:pt x="13" y="0"/>
                                    </a:lnTo>
                                    <a:cubicBezTo>
                                      <a:pt x="14" y="0"/>
                                      <a:pt x="15" y="0"/>
                                      <a:pt x="16" y="1"/>
                                    </a:cubicBezTo>
                                    <a:cubicBezTo>
                                      <a:pt x="17" y="1"/>
                                      <a:pt x="18" y="1"/>
                                      <a:pt x="19" y="1"/>
                                    </a:cubicBezTo>
                                    <a:cubicBezTo>
                                      <a:pt x="20" y="1"/>
                                      <a:pt x="22" y="2"/>
                                      <a:pt x="23" y="3"/>
                                    </a:cubicBezTo>
                                    <a:cubicBezTo>
                                      <a:pt x="24" y="3"/>
                                      <a:pt x="25" y="4"/>
                                      <a:pt x="26" y="5"/>
                                    </a:cubicBezTo>
                                    <a:cubicBezTo>
                                      <a:pt x="27" y="7"/>
                                      <a:pt x="28" y="8"/>
                                      <a:pt x="28" y="9"/>
                                    </a:cubicBezTo>
                                    <a:cubicBezTo>
                                      <a:pt x="29" y="11"/>
                                      <a:pt x="29" y="12"/>
                                      <a:pt x="29" y="14"/>
                                    </a:cubicBezTo>
                                    <a:lnTo>
                                      <a:pt x="29" y="14"/>
                                    </a:lnTo>
                                    <a:close/>
                                    <a:moveTo>
                                      <a:pt x="23" y="15"/>
                                    </a:moveTo>
                                    <a:lnTo>
                                      <a:pt x="23" y="15"/>
                                    </a:lnTo>
                                    <a:cubicBezTo>
                                      <a:pt x="23" y="13"/>
                                      <a:pt x="22" y="11"/>
                                      <a:pt x="21" y="10"/>
                                    </a:cubicBezTo>
                                    <a:cubicBezTo>
                                      <a:pt x="21" y="9"/>
                                      <a:pt x="20" y="8"/>
                                      <a:pt x="19" y="7"/>
                                    </a:cubicBezTo>
                                    <a:cubicBezTo>
                                      <a:pt x="18" y="6"/>
                                      <a:pt x="17" y="6"/>
                                      <a:pt x="16" y="6"/>
                                    </a:cubicBezTo>
                                    <a:cubicBezTo>
                                      <a:pt x="14" y="6"/>
                                      <a:pt x="13" y="6"/>
                                      <a:pt x="12" y="6"/>
                                    </a:cubicBezTo>
                                    <a:lnTo>
                                      <a:pt x="7" y="6"/>
                                    </a:lnTo>
                                    <a:lnTo>
                                      <a:pt x="7" y="24"/>
                                    </a:lnTo>
                                    <a:lnTo>
                                      <a:pt x="12" y="24"/>
                                    </a:lnTo>
                                    <a:cubicBezTo>
                                      <a:pt x="14" y="24"/>
                                      <a:pt x="16" y="24"/>
                                      <a:pt x="17" y="24"/>
                                    </a:cubicBezTo>
                                    <a:cubicBezTo>
                                      <a:pt x="18" y="23"/>
                                      <a:pt x="19" y="22"/>
                                      <a:pt x="20" y="22"/>
                                    </a:cubicBezTo>
                                    <a:cubicBezTo>
                                      <a:pt x="21" y="21"/>
                                      <a:pt x="21" y="20"/>
                                      <a:pt x="22" y="18"/>
                                    </a:cubicBezTo>
                                    <a:cubicBezTo>
                                      <a:pt x="22" y="17"/>
                                      <a:pt x="23" y="16"/>
                                      <a:pt x="23" y="15"/>
                                    </a:cubicBezTo>
                                    <a:lnTo>
                                      <a:pt x="23" y="15"/>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s:wsp>
                            <wps:cNvPr id="98" name="Freeform 51"/>
                            <wps:cNvSpPr>
                              <a:spLocks noEditPoints="1"/>
                            </wps:cNvSpPr>
                            <wps:spPr bwMode="auto">
                              <a:xfrm>
                                <a:off x="5972175" y="9047480"/>
                                <a:ext cx="29845" cy="45085"/>
                              </a:xfrm>
                              <a:custGeom>
                                <a:avLst/>
                                <a:gdLst>
                                  <a:gd name="T0" fmla="*/ 31 w 31"/>
                                  <a:gd name="T1" fmla="*/ 46 h 47"/>
                                  <a:gd name="T2" fmla="*/ 31 w 31"/>
                                  <a:gd name="T3" fmla="*/ 46 h 47"/>
                                  <a:gd name="T4" fmla="*/ 31 w 31"/>
                                  <a:gd name="T5" fmla="*/ 47 h 47"/>
                                  <a:gd name="T6" fmla="*/ 31 w 31"/>
                                  <a:gd name="T7" fmla="*/ 47 h 47"/>
                                  <a:gd name="T8" fmla="*/ 30 w 31"/>
                                  <a:gd name="T9" fmla="*/ 47 h 47"/>
                                  <a:gd name="T10" fmla="*/ 28 w 31"/>
                                  <a:gd name="T11" fmla="*/ 47 h 47"/>
                                  <a:gd name="T12" fmla="*/ 26 w 31"/>
                                  <a:gd name="T13" fmla="*/ 47 h 47"/>
                                  <a:gd name="T14" fmla="*/ 25 w 31"/>
                                  <a:gd name="T15" fmla="*/ 47 h 47"/>
                                  <a:gd name="T16" fmla="*/ 25 w 31"/>
                                  <a:gd name="T17" fmla="*/ 47 h 47"/>
                                  <a:gd name="T18" fmla="*/ 24 w 31"/>
                                  <a:gd name="T19" fmla="*/ 46 h 47"/>
                                  <a:gd name="T20" fmla="*/ 20 w 31"/>
                                  <a:gd name="T21" fmla="*/ 35 h 47"/>
                                  <a:gd name="T22" fmla="*/ 19 w 31"/>
                                  <a:gd name="T23" fmla="*/ 31 h 47"/>
                                  <a:gd name="T24" fmla="*/ 17 w 31"/>
                                  <a:gd name="T25" fmla="*/ 29 h 47"/>
                                  <a:gd name="T26" fmla="*/ 14 w 31"/>
                                  <a:gd name="T27" fmla="*/ 27 h 47"/>
                                  <a:gd name="T28" fmla="*/ 10 w 31"/>
                                  <a:gd name="T29" fmla="*/ 26 h 47"/>
                                  <a:gd name="T30" fmla="*/ 6 w 31"/>
                                  <a:gd name="T31" fmla="*/ 26 h 47"/>
                                  <a:gd name="T32" fmla="*/ 6 w 31"/>
                                  <a:gd name="T33" fmla="*/ 46 h 47"/>
                                  <a:gd name="T34" fmla="*/ 6 w 31"/>
                                  <a:gd name="T35" fmla="*/ 47 h 47"/>
                                  <a:gd name="T36" fmla="*/ 6 w 31"/>
                                  <a:gd name="T37" fmla="*/ 47 h 47"/>
                                  <a:gd name="T38" fmla="*/ 5 w 31"/>
                                  <a:gd name="T39" fmla="*/ 47 h 47"/>
                                  <a:gd name="T40" fmla="*/ 3 w 31"/>
                                  <a:gd name="T41" fmla="*/ 47 h 47"/>
                                  <a:gd name="T42" fmla="*/ 2 w 31"/>
                                  <a:gd name="T43" fmla="*/ 47 h 47"/>
                                  <a:gd name="T44" fmla="*/ 1 w 31"/>
                                  <a:gd name="T45" fmla="*/ 47 h 47"/>
                                  <a:gd name="T46" fmla="*/ 0 w 31"/>
                                  <a:gd name="T47" fmla="*/ 47 h 47"/>
                                  <a:gd name="T48" fmla="*/ 0 w 31"/>
                                  <a:gd name="T49" fmla="*/ 46 h 47"/>
                                  <a:gd name="T50" fmla="*/ 0 w 31"/>
                                  <a:gd name="T51" fmla="*/ 3 h 47"/>
                                  <a:gd name="T52" fmla="*/ 1 w 31"/>
                                  <a:gd name="T53" fmla="*/ 1 h 47"/>
                                  <a:gd name="T54" fmla="*/ 2 w 31"/>
                                  <a:gd name="T55" fmla="*/ 0 h 47"/>
                                  <a:gd name="T56" fmla="*/ 12 w 31"/>
                                  <a:gd name="T57" fmla="*/ 0 h 47"/>
                                  <a:gd name="T58" fmla="*/ 15 w 31"/>
                                  <a:gd name="T59" fmla="*/ 0 h 47"/>
                                  <a:gd name="T60" fmla="*/ 17 w 31"/>
                                  <a:gd name="T61" fmla="*/ 1 h 47"/>
                                  <a:gd name="T62" fmla="*/ 22 w 31"/>
                                  <a:gd name="T63" fmla="*/ 2 h 47"/>
                                  <a:gd name="T64" fmla="*/ 26 w 31"/>
                                  <a:gd name="T65" fmla="*/ 5 h 47"/>
                                  <a:gd name="T66" fmla="*/ 28 w 31"/>
                                  <a:gd name="T67" fmla="*/ 8 h 47"/>
                                  <a:gd name="T68" fmla="*/ 28 w 31"/>
                                  <a:gd name="T69" fmla="*/ 13 h 47"/>
                                  <a:gd name="T70" fmla="*/ 28 w 31"/>
                                  <a:gd name="T71" fmla="*/ 17 h 47"/>
                                  <a:gd name="T72" fmla="*/ 26 w 31"/>
                                  <a:gd name="T73" fmla="*/ 20 h 47"/>
                                  <a:gd name="T74" fmla="*/ 23 w 31"/>
                                  <a:gd name="T75" fmla="*/ 23 h 47"/>
                                  <a:gd name="T76" fmla="*/ 19 w 31"/>
                                  <a:gd name="T77" fmla="*/ 24 h 47"/>
                                  <a:gd name="T78" fmla="*/ 21 w 31"/>
                                  <a:gd name="T79" fmla="*/ 26 h 47"/>
                                  <a:gd name="T80" fmla="*/ 23 w 31"/>
                                  <a:gd name="T81" fmla="*/ 28 h 47"/>
                                  <a:gd name="T82" fmla="*/ 25 w 31"/>
                                  <a:gd name="T83" fmla="*/ 30 h 47"/>
                                  <a:gd name="T84" fmla="*/ 26 w 31"/>
                                  <a:gd name="T85" fmla="*/ 33 h 47"/>
                                  <a:gd name="T86" fmla="*/ 30 w 31"/>
                                  <a:gd name="T87" fmla="*/ 44 h 47"/>
                                  <a:gd name="T88" fmla="*/ 31 w 31"/>
                                  <a:gd name="T89" fmla="*/ 45 h 47"/>
                                  <a:gd name="T90" fmla="*/ 31 w 31"/>
                                  <a:gd name="T91" fmla="*/ 46 h 47"/>
                                  <a:gd name="T92" fmla="*/ 31 w 31"/>
                                  <a:gd name="T93" fmla="*/ 46 h 47"/>
                                  <a:gd name="T94" fmla="*/ 22 w 31"/>
                                  <a:gd name="T95" fmla="*/ 13 h 47"/>
                                  <a:gd name="T96" fmla="*/ 22 w 31"/>
                                  <a:gd name="T97" fmla="*/ 13 h 47"/>
                                  <a:gd name="T98" fmla="*/ 21 w 31"/>
                                  <a:gd name="T99" fmla="*/ 9 h 47"/>
                                  <a:gd name="T100" fmla="*/ 17 w 31"/>
                                  <a:gd name="T101" fmla="*/ 6 h 47"/>
                                  <a:gd name="T102" fmla="*/ 14 w 31"/>
                                  <a:gd name="T103" fmla="*/ 6 h 47"/>
                                  <a:gd name="T104" fmla="*/ 11 w 31"/>
                                  <a:gd name="T105" fmla="*/ 6 h 47"/>
                                  <a:gd name="T106" fmla="*/ 6 w 31"/>
                                  <a:gd name="T107" fmla="*/ 6 h 47"/>
                                  <a:gd name="T108" fmla="*/ 6 w 31"/>
                                  <a:gd name="T109" fmla="*/ 21 h 47"/>
                                  <a:gd name="T110" fmla="*/ 12 w 31"/>
                                  <a:gd name="T111" fmla="*/ 21 h 47"/>
                                  <a:gd name="T112" fmla="*/ 17 w 31"/>
                                  <a:gd name="T113" fmla="*/ 21 h 47"/>
                                  <a:gd name="T114" fmla="*/ 20 w 31"/>
                                  <a:gd name="T115" fmla="*/ 19 h 47"/>
                                  <a:gd name="T116" fmla="*/ 21 w 31"/>
                                  <a:gd name="T117" fmla="*/ 17 h 47"/>
                                  <a:gd name="T118" fmla="*/ 22 w 31"/>
                                  <a:gd name="T119" fmla="*/ 13 h 47"/>
                                  <a:gd name="T120" fmla="*/ 22 w 31"/>
                                  <a:gd name="T121" fmla="*/ 13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31" h="47">
                                    <a:moveTo>
                                      <a:pt x="31" y="46"/>
                                    </a:moveTo>
                                    <a:lnTo>
                                      <a:pt x="31" y="46"/>
                                    </a:lnTo>
                                    <a:cubicBezTo>
                                      <a:pt x="31" y="46"/>
                                      <a:pt x="31" y="47"/>
                                      <a:pt x="31" y="47"/>
                                    </a:cubicBezTo>
                                    <a:cubicBezTo>
                                      <a:pt x="31" y="47"/>
                                      <a:pt x="31" y="47"/>
                                      <a:pt x="31" y="47"/>
                                    </a:cubicBezTo>
                                    <a:cubicBezTo>
                                      <a:pt x="30" y="47"/>
                                      <a:pt x="30" y="47"/>
                                      <a:pt x="30" y="47"/>
                                    </a:cubicBezTo>
                                    <a:cubicBezTo>
                                      <a:pt x="29" y="47"/>
                                      <a:pt x="29" y="47"/>
                                      <a:pt x="28" y="47"/>
                                    </a:cubicBezTo>
                                    <a:cubicBezTo>
                                      <a:pt x="27" y="47"/>
                                      <a:pt x="27" y="47"/>
                                      <a:pt x="26" y="47"/>
                                    </a:cubicBezTo>
                                    <a:cubicBezTo>
                                      <a:pt x="26" y="47"/>
                                      <a:pt x="26" y="47"/>
                                      <a:pt x="25" y="47"/>
                                    </a:cubicBezTo>
                                    <a:cubicBezTo>
                                      <a:pt x="25" y="47"/>
                                      <a:pt x="25" y="47"/>
                                      <a:pt x="25" y="47"/>
                                    </a:cubicBezTo>
                                    <a:cubicBezTo>
                                      <a:pt x="25" y="46"/>
                                      <a:pt x="25" y="46"/>
                                      <a:pt x="24" y="46"/>
                                    </a:cubicBezTo>
                                    <a:lnTo>
                                      <a:pt x="20" y="35"/>
                                    </a:lnTo>
                                    <a:cubicBezTo>
                                      <a:pt x="20" y="34"/>
                                      <a:pt x="19" y="32"/>
                                      <a:pt x="19" y="31"/>
                                    </a:cubicBezTo>
                                    <a:cubicBezTo>
                                      <a:pt x="18" y="30"/>
                                      <a:pt x="17" y="29"/>
                                      <a:pt x="17" y="29"/>
                                    </a:cubicBezTo>
                                    <a:cubicBezTo>
                                      <a:pt x="16" y="28"/>
                                      <a:pt x="15" y="27"/>
                                      <a:pt x="14" y="27"/>
                                    </a:cubicBezTo>
                                    <a:cubicBezTo>
                                      <a:pt x="13" y="27"/>
                                      <a:pt x="12" y="26"/>
                                      <a:pt x="10" y="26"/>
                                    </a:cubicBezTo>
                                    <a:lnTo>
                                      <a:pt x="6" y="26"/>
                                    </a:lnTo>
                                    <a:lnTo>
                                      <a:pt x="6" y="46"/>
                                    </a:lnTo>
                                    <a:cubicBezTo>
                                      <a:pt x="6" y="46"/>
                                      <a:pt x="6" y="47"/>
                                      <a:pt x="6" y="47"/>
                                    </a:cubicBezTo>
                                    <a:cubicBezTo>
                                      <a:pt x="6" y="47"/>
                                      <a:pt x="6" y="47"/>
                                      <a:pt x="6" y="47"/>
                                    </a:cubicBezTo>
                                    <a:cubicBezTo>
                                      <a:pt x="5" y="47"/>
                                      <a:pt x="5" y="47"/>
                                      <a:pt x="5" y="47"/>
                                    </a:cubicBezTo>
                                    <a:cubicBezTo>
                                      <a:pt x="4" y="47"/>
                                      <a:pt x="4" y="47"/>
                                      <a:pt x="3" y="47"/>
                                    </a:cubicBezTo>
                                    <a:cubicBezTo>
                                      <a:pt x="3" y="47"/>
                                      <a:pt x="2" y="47"/>
                                      <a:pt x="2" y="47"/>
                                    </a:cubicBezTo>
                                    <a:cubicBezTo>
                                      <a:pt x="1" y="47"/>
                                      <a:pt x="1" y="47"/>
                                      <a:pt x="1" y="47"/>
                                    </a:cubicBezTo>
                                    <a:cubicBezTo>
                                      <a:pt x="0" y="47"/>
                                      <a:pt x="0" y="47"/>
                                      <a:pt x="0" y="47"/>
                                    </a:cubicBezTo>
                                    <a:cubicBezTo>
                                      <a:pt x="0" y="47"/>
                                      <a:pt x="0" y="46"/>
                                      <a:pt x="0" y="46"/>
                                    </a:cubicBezTo>
                                    <a:lnTo>
                                      <a:pt x="0" y="3"/>
                                    </a:lnTo>
                                    <a:cubicBezTo>
                                      <a:pt x="0" y="2"/>
                                      <a:pt x="0" y="1"/>
                                      <a:pt x="1" y="1"/>
                                    </a:cubicBezTo>
                                    <a:cubicBezTo>
                                      <a:pt x="1" y="1"/>
                                      <a:pt x="2" y="0"/>
                                      <a:pt x="2" y="0"/>
                                    </a:cubicBezTo>
                                    <a:lnTo>
                                      <a:pt x="12" y="0"/>
                                    </a:lnTo>
                                    <a:cubicBezTo>
                                      <a:pt x="13" y="0"/>
                                      <a:pt x="14" y="0"/>
                                      <a:pt x="15" y="0"/>
                                    </a:cubicBezTo>
                                    <a:cubicBezTo>
                                      <a:pt x="16" y="1"/>
                                      <a:pt x="17" y="1"/>
                                      <a:pt x="17" y="1"/>
                                    </a:cubicBezTo>
                                    <a:cubicBezTo>
                                      <a:pt x="19" y="1"/>
                                      <a:pt x="21" y="1"/>
                                      <a:pt x="22" y="2"/>
                                    </a:cubicBezTo>
                                    <a:cubicBezTo>
                                      <a:pt x="24" y="3"/>
                                      <a:pt x="25" y="4"/>
                                      <a:pt x="26" y="5"/>
                                    </a:cubicBezTo>
                                    <a:cubicBezTo>
                                      <a:pt x="27" y="6"/>
                                      <a:pt x="27" y="7"/>
                                      <a:pt x="28" y="8"/>
                                    </a:cubicBezTo>
                                    <a:cubicBezTo>
                                      <a:pt x="28" y="10"/>
                                      <a:pt x="28" y="11"/>
                                      <a:pt x="28" y="13"/>
                                    </a:cubicBezTo>
                                    <a:cubicBezTo>
                                      <a:pt x="28" y="14"/>
                                      <a:pt x="28" y="16"/>
                                      <a:pt x="28" y="17"/>
                                    </a:cubicBezTo>
                                    <a:cubicBezTo>
                                      <a:pt x="27" y="18"/>
                                      <a:pt x="27" y="19"/>
                                      <a:pt x="26" y="20"/>
                                    </a:cubicBezTo>
                                    <a:cubicBezTo>
                                      <a:pt x="25" y="21"/>
                                      <a:pt x="24" y="22"/>
                                      <a:pt x="23" y="23"/>
                                    </a:cubicBezTo>
                                    <a:cubicBezTo>
                                      <a:pt x="22" y="23"/>
                                      <a:pt x="21" y="24"/>
                                      <a:pt x="19" y="24"/>
                                    </a:cubicBezTo>
                                    <a:cubicBezTo>
                                      <a:pt x="20" y="25"/>
                                      <a:pt x="21" y="25"/>
                                      <a:pt x="21" y="26"/>
                                    </a:cubicBezTo>
                                    <a:cubicBezTo>
                                      <a:pt x="22" y="26"/>
                                      <a:pt x="23" y="27"/>
                                      <a:pt x="23" y="28"/>
                                    </a:cubicBezTo>
                                    <a:cubicBezTo>
                                      <a:pt x="24" y="28"/>
                                      <a:pt x="24" y="29"/>
                                      <a:pt x="25" y="30"/>
                                    </a:cubicBezTo>
                                    <a:cubicBezTo>
                                      <a:pt x="25" y="31"/>
                                      <a:pt x="26" y="32"/>
                                      <a:pt x="26" y="33"/>
                                    </a:cubicBezTo>
                                    <a:lnTo>
                                      <a:pt x="30" y="44"/>
                                    </a:lnTo>
                                    <a:cubicBezTo>
                                      <a:pt x="31" y="44"/>
                                      <a:pt x="31" y="45"/>
                                      <a:pt x="31" y="45"/>
                                    </a:cubicBezTo>
                                    <a:cubicBezTo>
                                      <a:pt x="31" y="46"/>
                                      <a:pt x="31" y="46"/>
                                      <a:pt x="31" y="46"/>
                                    </a:cubicBezTo>
                                    <a:lnTo>
                                      <a:pt x="31" y="46"/>
                                    </a:lnTo>
                                    <a:close/>
                                    <a:moveTo>
                                      <a:pt x="22" y="13"/>
                                    </a:moveTo>
                                    <a:lnTo>
                                      <a:pt x="22" y="13"/>
                                    </a:lnTo>
                                    <a:cubicBezTo>
                                      <a:pt x="22" y="12"/>
                                      <a:pt x="21" y="10"/>
                                      <a:pt x="21" y="9"/>
                                    </a:cubicBezTo>
                                    <a:cubicBezTo>
                                      <a:pt x="20" y="7"/>
                                      <a:pt x="18" y="7"/>
                                      <a:pt x="17" y="6"/>
                                    </a:cubicBezTo>
                                    <a:cubicBezTo>
                                      <a:pt x="16" y="6"/>
                                      <a:pt x="15" y="6"/>
                                      <a:pt x="14" y="6"/>
                                    </a:cubicBezTo>
                                    <a:cubicBezTo>
                                      <a:pt x="14" y="6"/>
                                      <a:pt x="13" y="6"/>
                                      <a:pt x="11" y="6"/>
                                    </a:cubicBezTo>
                                    <a:lnTo>
                                      <a:pt x="6" y="6"/>
                                    </a:lnTo>
                                    <a:lnTo>
                                      <a:pt x="6" y="21"/>
                                    </a:lnTo>
                                    <a:lnTo>
                                      <a:pt x="12" y="21"/>
                                    </a:lnTo>
                                    <a:cubicBezTo>
                                      <a:pt x="14" y="21"/>
                                      <a:pt x="15" y="21"/>
                                      <a:pt x="17" y="21"/>
                                    </a:cubicBezTo>
                                    <a:cubicBezTo>
                                      <a:pt x="18" y="20"/>
                                      <a:pt x="19" y="20"/>
                                      <a:pt x="20" y="19"/>
                                    </a:cubicBezTo>
                                    <a:cubicBezTo>
                                      <a:pt x="20" y="18"/>
                                      <a:pt x="21" y="17"/>
                                      <a:pt x="21" y="17"/>
                                    </a:cubicBezTo>
                                    <a:cubicBezTo>
                                      <a:pt x="22" y="16"/>
                                      <a:pt x="22" y="14"/>
                                      <a:pt x="22" y="13"/>
                                    </a:cubicBezTo>
                                    <a:lnTo>
                                      <a:pt x="22" y="13"/>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s:wsp>
                            <wps:cNvPr id="99" name="Freeform 52"/>
                            <wps:cNvSpPr>
                              <a:spLocks noEditPoints="1"/>
                            </wps:cNvSpPr>
                            <wps:spPr bwMode="auto">
                              <a:xfrm>
                                <a:off x="6009005" y="9047480"/>
                                <a:ext cx="40640" cy="45720"/>
                              </a:xfrm>
                              <a:custGeom>
                                <a:avLst/>
                                <a:gdLst>
                                  <a:gd name="T0" fmla="*/ 42 w 42"/>
                                  <a:gd name="T1" fmla="*/ 23 h 48"/>
                                  <a:gd name="T2" fmla="*/ 42 w 42"/>
                                  <a:gd name="T3" fmla="*/ 23 h 48"/>
                                  <a:gd name="T4" fmla="*/ 41 w 42"/>
                                  <a:gd name="T5" fmla="*/ 33 h 48"/>
                                  <a:gd name="T6" fmla="*/ 37 w 42"/>
                                  <a:gd name="T7" fmla="*/ 41 h 48"/>
                                  <a:gd name="T8" fmla="*/ 30 w 42"/>
                                  <a:gd name="T9" fmla="*/ 46 h 48"/>
                                  <a:gd name="T10" fmla="*/ 21 w 42"/>
                                  <a:gd name="T11" fmla="*/ 48 h 48"/>
                                  <a:gd name="T12" fmla="*/ 12 w 42"/>
                                  <a:gd name="T13" fmla="*/ 46 h 48"/>
                                  <a:gd name="T14" fmla="*/ 5 w 42"/>
                                  <a:gd name="T15" fmla="*/ 42 h 48"/>
                                  <a:gd name="T16" fmla="*/ 1 w 42"/>
                                  <a:gd name="T17" fmla="*/ 34 h 48"/>
                                  <a:gd name="T18" fmla="*/ 0 w 42"/>
                                  <a:gd name="T19" fmla="*/ 24 h 48"/>
                                  <a:gd name="T20" fmla="*/ 2 w 42"/>
                                  <a:gd name="T21" fmla="*/ 14 h 48"/>
                                  <a:gd name="T22" fmla="*/ 6 w 42"/>
                                  <a:gd name="T23" fmla="*/ 6 h 48"/>
                                  <a:gd name="T24" fmla="*/ 12 w 42"/>
                                  <a:gd name="T25" fmla="*/ 1 h 48"/>
                                  <a:gd name="T26" fmla="*/ 22 w 42"/>
                                  <a:gd name="T27" fmla="*/ 0 h 48"/>
                                  <a:gd name="T28" fmla="*/ 31 w 42"/>
                                  <a:gd name="T29" fmla="*/ 1 h 48"/>
                                  <a:gd name="T30" fmla="*/ 37 w 42"/>
                                  <a:gd name="T31" fmla="*/ 6 h 48"/>
                                  <a:gd name="T32" fmla="*/ 41 w 42"/>
                                  <a:gd name="T33" fmla="*/ 13 h 48"/>
                                  <a:gd name="T34" fmla="*/ 42 w 42"/>
                                  <a:gd name="T35" fmla="*/ 23 h 48"/>
                                  <a:gd name="T36" fmla="*/ 42 w 42"/>
                                  <a:gd name="T37" fmla="*/ 23 h 48"/>
                                  <a:gd name="T38" fmla="*/ 36 w 42"/>
                                  <a:gd name="T39" fmla="*/ 24 h 48"/>
                                  <a:gd name="T40" fmla="*/ 36 w 42"/>
                                  <a:gd name="T41" fmla="*/ 24 h 48"/>
                                  <a:gd name="T42" fmla="*/ 35 w 42"/>
                                  <a:gd name="T43" fmla="*/ 16 h 48"/>
                                  <a:gd name="T44" fmla="*/ 32 w 42"/>
                                  <a:gd name="T45" fmla="*/ 10 h 48"/>
                                  <a:gd name="T46" fmla="*/ 28 w 42"/>
                                  <a:gd name="T47" fmla="*/ 6 h 48"/>
                                  <a:gd name="T48" fmla="*/ 21 w 42"/>
                                  <a:gd name="T49" fmla="*/ 5 h 48"/>
                                  <a:gd name="T50" fmla="*/ 14 w 42"/>
                                  <a:gd name="T51" fmla="*/ 7 h 48"/>
                                  <a:gd name="T52" fmla="*/ 10 w 42"/>
                                  <a:gd name="T53" fmla="*/ 11 h 48"/>
                                  <a:gd name="T54" fmla="*/ 8 w 42"/>
                                  <a:gd name="T55" fmla="*/ 16 h 48"/>
                                  <a:gd name="T56" fmla="*/ 7 w 42"/>
                                  <a:gd name="T57" fmla="*/ 24 h 48"/>
                                  <a:gd name="T58" fmla="*/ 8 w 42"/>
                                  <a:gd name="T59" fmla="*/ 31 h 48"/>
                                  <a:gd name="T60" fmla="*/ 10 w 42"/>
                                  <a:gd name="T61" fmla="*/ 37 h 48"/>
                                  <a:gd name="T62" fmla="*/ 14 w 42"/>
                                  <a:gd name="T63" fmla="*/ 41 h 48"/>
                                  <a:gd name="T64" fmla="*/ 21 w 42"/>
                                  <a:gd name="T65" fmla="*/ 42 h 48"/>
                                  <a:gd name="T66" fmla="*/ 28 w 42"/>
                                  <a:gd name="T67" fmla="*/ 41 h 48"/>
                                  <a:gd name="T68" fmla="*/ 32 w 42"/>
                                  <a:gd name="T69" fmla="*/ 37 h 48"/>
                                  <a:gd name="T70" fmla="*/ 35 w 42"/>
                                  <a:gd name="T71" fmla="*/ 31 h 48"/>
                                  <a:gd name="T72" fmla="*/ 36 w 42"/>
                                  <a:gd name="T73" fmla="*/ 24 h 48"/>
                                  <a:gd name="T74" fmla="*/ 36 w 42"/>
                                  <a:gd name="T75" fmla="*/ 24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42" h="48">
                                    <a:moveTo>
                                      <a:pt x="42" y="23"/>
                                    </a:moveTo>
                                    <a:lnTo>
                                      <a:pt x="42" y="23"/>
                                    </a:lnTo>
                                    <a:cubicBezTo>
                                      <a:pt x="42" y="27"/>
                                      <a:pt x="42" y="30"/>
                                      <a:pt x="41" y="33"/>
                                    </a:cubicBezTo>
                                    <a:cubicBezTo>
                                      <a:pt x="40" y="36"/>
                                      <a:pt x="38" y="39"/>
                                      <a:pt x="37" y="41"/>
                                    </a:cubicBezTo>
                                    <a:cubicBezTo>
                                      <a:pt x="35" y="43"/>
                                      <a:pt x="33" y="45"/>
                                      <a:pt x="30" y="46"/>
                                    </a:cubicBezTo>
                                    <a:cubicBezTo>
                                      <a:pt x="27" y="47"/>
                                      <a:pt x="24" y="48"/>
                                      <a:pt x="21" y="48"/>
                                    </a:cubicBezTo>
                                    <a:cubicBezTo>
                                      <a:pt x="17" y="48"/>
                                      <a:pt x="14" y="47"/>
                                      <a:pt x="12" y="46"/>
                                    </a:cubicBezTo>
                                    <a:cubicBezTo>
                                      <a:pt x="9" y="45"/>
                                      <a:pt x="7" y="44"/>
                                      <a:pt x="5" y="42"/>
                                    </a:cubicBezTo>
                                    <a:cubicBezTo>
                                      <a:pt x="4" y="40"/>
                                      <a:pt x="2" y="37"/>
                                      <a:pt x="1" y="34"/>
                                    </a:cubicBezTo>
                                    <a:cubicBezTo>
                                      <a:pt x="1" y="31"/>
                                      <a:pt x="0" y="28"/>
                                      <a:pt x="0" y="24"/>
                                    </a:cubicBezTo>
                                    <a:cubicBezTo>
                                      <a:pt x="0" y="20"/>
                                      <a:pt x="1" y="17"/>
                                      <a:pt x="2" y="14"/>
                                    </a:cubicBezTo>
                                    <a:cubicBezTo>
                                      <a:pt x="2" y="11"/>
                                      <a:pt x="4" y="8"/>
                                      <a:pt x="6" y="6"/>
                                    </a:cubicBezTo>
                                    <a:cubicBezTo>
                                      <a:pt x="7" y="4"/>
                                      <a:pt x="10" y="3"/>
                                      <a:pt x="12" y="1"/>
                                    </a:cubicBezTo>
                                    <a:cubicBezTo>
                                      <a:pt x="15" y="0"/>
                                      <a:pt x="18" y="0"/>
                                      <a:pt x="22" y="0"/>
                                    </a:cubicBezTo>
                                    <a:cubicBezTo>
                                      <a:pt x="25" y="0"/>
                                      <a:pt x="28" y="0"/>
                                      <a:pt x="31" y="1"/>
                                    </a:cubicBezTo>
                                    <a:cubicBezTo>
                                      <a:pt x="33" y="2"/>
                                      <a:pt x="35" y="4"/>
                                      <a:pt x="37" y="6"/>
                                    </a:cubicBezTo>
                                    <a:cubicBezTo>
                                      <a:pt x="39" y="8"/>
                                      <a:pt x="40" y="10"/>
                                      <a:pt x="41" y="13"/>
                                    </a:cubicBezTo>
                                    <a:cubicBezTo>
                                      <a:pt x="42" y="16"/>
                                      <a:pt x="42" y="19"/>
                                      <a:pt x="42" y="23"/>
                                    </a:cubicBezTo>
                                    <a:lnTo>
                                      <a:pt x="42" y="23"/>
                                    </a:lnTo>
                                    <a:close/>
                                    <a:moveTo>
                                      <a:pt x="36" y="24"/>
                                    </a:moveTo>
                                    <a:lnTo>
                                      <a:pt x="36" y="24"/>
                                    </a:lnTo>
                                    <a:cubicBezTo>
                                      <a:pt x="36" y="21"/>
                                      <a:pt x="35" y="19"/>
                                      <a:pt x="35" y="16"/>
                                    </a:cubicBezTo>
                                    <a:cubicBezTo>
                                      <a:pt x="34" y="14"/>
                                      <a:pt x="34" y="12"/>
                                      <a:pt x="32" y="10"/>
                                    </a:cubicBezTo>
                                    <a:cubicBezTo>
                                      <a:pt x="31" y="9"/>
                                      <a:pt x="30" y="7"/>
                                      <a:pt x="28" y="6"/>
                                    </a:cubicBezTo>
                                    <a:cubicBezTo>
                                      <a:pt x="26" y="5"/>
                                      <a:pt x="24" y="5"/>
                                      <a:pt x="21" y="5"/>
                                    </a:cubicBezTo>
                                    <a:cubicBezTo>
                                      <a:pt x="19" y="5"/>
                                      <a:pt x="16" y="6"/>
                                      <a:pt x="14" y="7"/>
                                    </a:cubicBezTo>
                                    <a:cubicBezTo>
                                      <a:pt x="13" y="8"/>
                                      <a:pt x="11" y="9"/>
                                      <a:pt x="10" y="11"/>
                                    </a:cubicBezTo>
                                    <a:cubicBezTo>
                                      <a:pt x="9" y="12"/>
                                      <a:pt x="8" y="14"/>
                                      <a:pt x="8" y="16"/>
                                    </a:cubicBezTo>
                                    <a:cubicBezTo>
                                      <a:pt x="7" y="19"/>
                                      <a:pt x="7" y="21"/>
                                      <a:pt x="7" y="24"/>
                                    </a:cubicBezTo>
                                    <a:cubicBezTo>
                                      <a:pt x="7" y="26"/>
                                      <a:pt x="7" y="29"/>
                                      <a:pt x="8" y="31"/>
                                    </a:cubicBezTo>
                                    <a:cubicBezTo>
                                      <a:pt x="8" y="33"/>
                                      <a:pt x="9" y="35"/>
                                      <a:pt x="10" y="37"/>
                                    </a:cubicBezTo>
                                    <a:cubicBezTo>
                                      <a:pt x="11" y="39"/>
                                      <a:pt x="12" y="40"/>
                                      <a:pt x="14" y="41"/>
                                    </a:cubicBezTo>
                                    <a:cubicBezTo>
                                      <a:pt x="16" y="42"/>
                                      <a:pt x="18" y="42"/>
                                      <a:pt x="21" y="42"/>
                                    </a:cubicBezTo>
                                    <a:cubicBezTo>
                                      <a:pt x="24" y="42"/>
                                      <a:pt x="26" y="42"/>
                                      <a:pt x="28" y="41"/>
                                    </a:cubicBezTo>
                                    <a:cubicBezTo>
                                      <a:pt x="30" y="40"/>
                                      <a:pt x="31" y="39"/>
                                      <a:pt x="32" y="37"/>
                                    </a:cubicBezTo>
                                    <a:cubicBezTo>
                                      <a:pt x="33" y="35"/>
                                      <a:pt x="34" y="33"/>
                                      <a:pt x="35" y="31"/>
                                    </a:cubicBezTo>
                                    <a:cubicBezTo>
                                      <a:pt x="35" y="29"/>
                                      <a:pt x="36" y="26"/>
                                      <a:pt x="36" y="24"/>
                                    </a:cubicBezTo>
                                    <a:lnTo>
                                      <a:pt x="36" y="24"/>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s:wsp>
                            <wps:cNvPr id="100" name="Freeform 53"/>
                            <wps:cNvSpPr>
                              <a:spLocks/>
                            </wps:cNvSpPr>
                            <wps:spPr bwMode="auto">
                              <a:xfrm>
                                <a:off x="6059805" y="9047480"/>
                                <a:ext cx="34925" cy="45720"/>
                              </a:xfrm>
                              <a:custGeom>
                                <a:avLst/>
                                <a:gdLst>
                                  <a:gd name="T0" fmla="*/ 36 w 36"/>
                                  <a:gd name="T1" fmla="*/ 30 h 48"/>
                                  <a:gd name="T2" fmla="*/ 36 w 36"/>
                                  <a:gd name="T3" fmla="*/ 30 h 48"/>
                                  <a:gd name="T4" fmla="*/ 34 w 36"/>
                                  <a:gd name="T5" fmla="*/ 37 h 48"/>
                                  <a:gd name="T6" fmla="*/ 31 w 36"/>
                                  <a:gd name="T7" fmla="*/ 43 h 48"/>
                                  <a:gd name="T8" fmla="*/ 25 w 36"/>
                                  <a:gd name="T9" fmla="*/ 47 h 48"/>
                                  <a:gd name="T10" fmla="*/ 18 w 36"/>
                                  <a:gd name="T11" fmla="*/ 48 h 48"/>
                                  <a:gd name="T12" fmla="*/ 10 w 36"/>
                                  <a:gd name="T13" fmla="*/ 47 h 48"/>
                                  <a:gd name="T14" fmla="*/ 5 w 36"/>
                                  <a:gd name="T15" fmla="*/ 43 h 48"/>
                                  <a:gd name="T16" fmla="*/ 1 w 36"/>
                                  <a:gd name="T17" fmla="*/ 38 h 48"/>
                                  <a:gd name="T18" fmla="*/ 0 w 36"/>
                                  <a:gd name="T19" fmla="*/ 30 h 48"/>
                                  <a:gd name="T20" fmla="*/ 0 w 36"/>
                                  <a:gd name="T21" fmla="*/ 1 h 48"/>
                                  <a:gd name="T22" fmla="*/ 0 w 36"/>
                                  <a:gd name="T23" fmla="*/ 1 h 48"/>
                                  <a:gd name="T24" fmla="*/ 1 w 36"/>
                                  <a:gd name="T25" fmla="*/ 0 h 48"/>
                                  <a:gd name="T26" fmla="*/ 2 w 36"/>
                                  <a:gd name="T27" fmla="*/ 0 h 48"/>
                                  <a:gd name="T28" fmla="*/ 3 w 36"/>
                                  <a:gd name="T29" fmla="*/ 0 h 48"/>
                                  <a:gd name="T30" fmla="*/ 5 w 36"/>
                                  <a:gd name="T31" fmla="*/ 0 h 48"/>
                                  <a:gd name="T32" fmla="*/ 6 w 36"/>
                                  <a:gd name="T33" fmla="*/ 0 h 48"/>
                                  <a:gd name="T34" fmla="*/ 6 w 36"/>
                                  <a:gd name="T35" fmla="*/ 1 h 48"/>
                                  <a:gd name="T36" fmla="*/ 6 w 36"/>
                                  <a:gd name="T37" fmla="*/ 1 h 48"/>
                                  <a:gd name="T38" fmla="*/ 6 w 36"/>
                                  <a:gd name="T39" fmla="*/ 30 h 48"/>
                                  <a:gd name="T40" fmla="*/ 7 w 36"/>
                                  <a:gd name="T41" fmla="*/ 35 h 48"/>
                                  <a:gd name="T42" fmla="*/ 10 w 36"/>
                                  <a:gd name="T43" fmla="*/ 39 h 48"/>
                                  <a:gd name="T44" fmla="*/ 13 w 36"/>
                                  <a:gd name="T45" fmla="*/ 42 h 48"/>
                                  <a:gd name="T46" fmla="*/ 18 w 36"/>
                                  <a:gd name="T47" fmla="*/ 43 h 48"/>
                                  <a:gd name="T48" fmla="*/ 23 w 36"/>
                                  <a:gd name="T49" fmla="*/ 42 h 48"/>
                                  <a:gd name="T50" fmla="*/ 26 w 36"/>
                                  <a:gd name="T51" fmla="*/ 39 h 48"/>
                                  <a:gd name="T52" fmla="*/ 29 w 36"/>
                                  <a:gd name="T53" fmla="*/ 35 h 48"/>
                                  <a:gd name="T54" fmla="*/ 29 w 36"/>
                                  <a:gd name="T55" fmla="*/ 30 h 48"/>
                                  <a:gd name="T56" fmla="*/ 29 w 36"/>
                                  <a:gd name="T57" fmla="*/ 1 h 48"/>
                                  <a:gd name="T58" fmla="*/ 29 w 36"/>
                                  <a:gd name="T59" fmla="*/ 1 h 48"/>
                                  <a:gd name="T60" fmla="*/ 30 w 36"/>
                                  <a:gd name="T61" fmla="*/ 0 h 48"/>
                                  <a:gd name="T62" fmla="*/ 31 w 36"/>
                                  <a:gd name="T63" fmla="*/ 0 h 48"/>
                                  <a:gd name="T64" fmla="*/ 32 w 36"/>
                                  <a:gd name="T65" fmla="*/ 0 h 48"/>
                                  <a:gd name="T66" fmla="*/ 34 w 36"/>
                                  <a:gd name="T67" fmla="*/ 0 h 48"/>
                                  <a:gd name="T68" fmla="*/ 35 w 36"/>
                                  <a:gd name="T69" fmla="*/ 0 h 48"/>
                                  <a:gd name="T70" fmla="*/ 35 w 36"/>
                                  <a:gd name="T71" fmla="*/ 1 h 48"/>
                                  <a:gd name="T72" fmla="*/ 36 w 36"/>
                                  <a:gd name="T73" fmla="*/ 1 h 48"/>
                                  <a:gd name="T74" fmla="*/ 36 w 36"/>
                                  <a:gd name="T75" fmla="*/ 30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36" h="48">
                                    <a:moveTo>
                                      <a:pt x="36" y="30"/>
                                    </a:moveTo>
                                    <a:lnTo>
                                      <a:pt x="36" y="30"/>
                                    </a:lnTo>
                                    <a:cubicBezTo>
                                      <a:pt x="36" y="33"/>
                                      <a:pt x="35" y="35"/>
                                      <a:pt x="34" y="37"/>
                                    </a:cubicBezTo>
                                    <a:cubicBezTo>
                                      <a:pt x="33" y="40"/>
                                      <a:pt x="32" y="42"/>
                                      <a:pt x="31" y="43"/>
                                    </a:cubicBezTo>
                                    <a:cubicBezTo>
                                      <a:pt x="29" y="45"/>
                                      <a:pt x="27" y="46"/>
                                      <a:pt x="25" y="47"/>
                                    </a:cubicBezTo>
                                    <a:cubicBezTo>
                                      <a:pt x="23" y="47"/>
                                      <a:pt x="20" y="48"/>
                                      <a:pt x="18" y="48"/>
                                    </a:cubicBezTo>
                                    <a:cubicBezTo>
                                      <a:pt x="15" y="48"/>
                                      <a:pt x="13" y="47"/>
                                      <a:pt x="10" y="47"/>
                                    </a:cubicBezTo>
                                    <a:cubicBezTo>
                                      <a:pt x="8" y="46"/>
                                      <a:pt x="7" y="45"/>
                                      <a:pt x="5" y="43"/>
                                    </a:cubicBezTo>
                                    <a:cubicBezTo>
                                      <a:pt x="3" y="42"/>
                                      <a:pt x="2" y="40"/>
                                      <a:pt x="1" y="38"/>
                                    </a:cubicBezTo>
                                    <a:cubicBezTo>
                                      <a:pt x="1" y="36"/>
                                      <a:pt x="0" y="33"/>
                                      <a:pt x="0" y="30"/>
                                    </a:cubicBezTo>
                                    <a:lnTo>
                                      <a:pt x="0" y="1"/>
                                    </a:lnTo>
                                    <a:cubicBezTo>
                                      <a:pt x="0" y="1"/>
                                      <a:pt x="0" y="1"/>
                                      <a:pt x="0" y="1"/>
                                    </a:cubicBezTo>
                                    <a:cubicBezTo>
                                      <a:pt x="1" y="1"/>
                                      <a:pt x="1" y="1"/>
                                      <a:pt x="1" y="0"/>
                                    </a:cubicBezTo>
                                    <a:cubicBezTo>
                                      <a:pt x="1" y="0"/>
                                      <a:pt x="1" y="0"/>
                                      <a:pt x="2" y="0"/>
                                    </a:cubicBezTo>
                                    <a:cubicBezTo>
                                      <a:pt x="2" y="0"/>
                                      <a:pt x="3" y="0"/>
                                      <a:pt x="3" y="0"/>
                                    </a:cubicBezTo>
                                    <a:cubicBezTo>
                                      <a:pt x="4" y="0"/>
                                      <a:pt x="4" y="0"/>
                                      <a:pt x="5" y="0"/>
                                    </a:cubicBezTo>
                                    <a:cubicBezTo>
                                      <a:pt x="5" y="0"/>
                                      <a:pt x="6" y="0"/>
                                      <a:pt x="6" y="0"/>
                                    </a:cubicBezTo>
                                    <a:cubicBezTo>
                                      <a:pt x="6" y="1"/>
                                      <a:pt x="6" y="1"/>
                                      <a:pt x="6" y="1"/>
                                    </a:cubicBezTo>
                                    <a:cubicBezTo>
                                      <a:pt x="6" y="1"/>
                                      <a:pt x="6" y="1"/>
                                      <a:pt x="6" y="1"/>
                                    </a:cubicBezTo>
                                    <a:lnTo>
                                      <a:pt x="6" y="30"/>
                                    </a:lnTo>
                                    <a:cubicBezTo>
                                      <a:pt x="6" y="32"/>
                                      <a:pt x="7" y="34"/>
                                      <a:pt x="7" y="35"/>
                                    </a:cubicBezTo>
                                    <a:cubicBezTo>
                                      <a:pt x="8" y="37"/>
                                      <a:pt x="9" y="38"/>
                                      <a:pt x="10" y="39"/>
                                    </a:cubicBezTo>
                                    <a:cubicBezTo>
                                      <a:pt x="11" y="40"/>
                                      <a:pt x="12" y="41"/>
                                      <a:pt x="13" y="42"/>
                                    </a:cubicBezTo>
                                    <a:cubicBezTo>
                                      <a:pt x="15" y="42"/>
                                      <a:pt x="16" y="43"/>
                                      <a:pt x="18" y="43"/>
                                    </a:cubicBezTo>
                                    <a:cubicBezTo>
                                      <a:pt x="20" y="43"/>
                                      <a:pt x="21" y="42"/>
                                      <a:pt x="23" y="42"/>
                                    </a:cubicBezTo>
                                    <a:cubicBezTo>
                                      <a:pt x="24" y="41"/>
                                      <a:pt x="25" y="40"/>
                                      <a:pt x="26" y="39"/>
                                    </a:cubicBezTo>
                                    <a:cubicBezTo>
                                      <a:pt x="27" y="38"/>
                                      <a:pt x="28" y="37"/>
                                      <a:pt x="29" y="35"/>
                                    </a:cubicBezTo>
                                    <a:cubicBezTo>
                                      <a:pt x="29" y="34"/>
                                      <a:pt x="29" y="32"/>
                                      <a:pt x="29" y="30"/>
                                    </a:cubicBezTo>
                                    <a:lnTo>
                                      <a:pt x="29" y="1"/>
                                    </a:lnTo>
                                    <a:cubicBezTo>
                                      <a:pt x="29" y="1"/>
                                      <a:pt x="29" y="1"/>
                                      <a:pt x="29" y="1"/>
                                    </a:cubicBezTo>
                                    <a:cubicBezTo>
                                      <a:pt x="30" y="1"/>
                                      <a:pt x="30" y="1"/>
                                      <a:pt x="30" y="0"/>
                                    </a:cubicBezTo>
                                    <a:cubicBezTo>
                                      <a:pt x="30" y="0"/>
                                      <a:pt x="31" y="0"/>
                                      <a:pt x="31" y="0"/>
                                    </a:cubicBezTo>
                                    <a:cubicBezTo>
                                      <a:pt x="31" y="0"/>
                                      <a:pt x="32" y="0"/>
                                      <a:pt x="32" y="0"/>
                                    </a:cubicBezTo>
                                    <a:cubicBezTo>
                                      <a:pt x="33" y="0"/>
                                      <a:pt x="33" y="0"/>
                                      <a:pt x="34" y="0"/>
                                    </a:cubicBezTo>
                                    <a:cubicBezTo>
                                      <a:pt x="34" y="0"/>
                                      <a:pt x="35" y="0"/>
                                      <a:pt x="35" y="0"/>
                                    </a:cubicBezTo>
                                    <a:cubicBezTo>
                                      <a:pt x="35" y="1"/>
                                      <a:pt x="35" y="1"/>
                                      <a:pt x="35" y="1"/>
                                    </a:cubicBezTo>
                                    <a:cubicBezTo>
                                      <a:pt x="35" y="1"/>
                                      <a:pt x="36" y="1"/>
                                      <a:pt x="36" y="1"/>
                                    </a:cubicBezTo>
                                    <a:lnTo>
                                      <a:pt x="36" y="30"/>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s:wsp>
                            <wps:cNvPr id="101" name="Freeform 54"/>
                            <wps:cNvSpPr>
                              <a:spLocks noEditPoints="1"/>
                            </wps:cNvSpPr>
                            <wps:spPr bwMode="auto">
                              <a:xfrm>
                                <a:off x="6106795" y="9047480"/>
                                <a:ext cx="34925" cy="45085"/>
                              </a:xfrm>
                              <a:custGeom>
                                <a:avLst/>
                                <a:gdLst>
                                  <a:gd name="T0" fmla="*/ 36 w 36"/>
                                  <a:gd name="T1" fmla="*/ 23 h 47"/>
                                  <a:gd name="T2" fmla="*/ 36 w 36"/>
                                  <a:gd name="T3" fmla="*/ 23 h 47"/>
                                  <a:gd name="T4" fmla="*/ 35 w 36"/>
                                  <a:gd name="T5" fmla="*/ 34 h 47"/>
                                  <a:gd name="T6" fmla="*/ 30 w 36"/>
                                  <a:gd name="T7" fmla="*/ 41 h 47"/>
                                  <a:gd name="T8" fmla="*/ 23 w 36"/>
                                  <a:gd name="T9" fmla="*/ 46 h 47"/>
                                  <a:gd name="T10" fmla="*/ 13 w 36"/>
                                  <a:gd name="T11" fmla="*/ 47 h 47"/>
                                  <a:gd name="T12" fmla="*/ 3 w 36"/>
                                  <a:gd name="T13" fmla="*/ 47 h 47"/>
                                  <a:gd name="T14" fmla="*/ 1 w 36"/>
                                  <a:gd name="T15" fmla="*/ 47 h 47"/>
                                  <a:gd name="T16" fmla="*/ 0 w 36"/>
                                  <a:gd name="T17" fmla="*/ 45 h 47"/>
                                  <a:gd name="T18" fmla="*/ 0 w 36"/>
                                  <a:gd name="T19" fmla="*/ 3 h 47"/>
                                  <a:gd name="T20" fmla="*/ 1 w 36"/>
                                  <a:gd name="T21" fmla="*/ 1 h 47"/>
                                  <a:gd name="T22" fmla="*/ 3 w 36"/>
                                  <a:gd name="T23" fmla="*/ 0 h 47"/>
                                  <a:gd name="T24" fmla="*/ 13 w 36"/>
                                  <a:gd name="T25" fmla="*/ 0 h 47"/>
                                  <a:gd name="T26" fmla="*/ 23 w 36"/>
                                  <a:gd name="T27" fmla="*/ 2 h 47"/>
                                  <a:gd name="T28" fmla="*/ 30 w 36"/>
                                  <a:gd name="T29" fmla="*/ 6 h 47"/>
                                  <a:gd name="T30" fmla="*/ 35 w 36"/>
                                  <a:gd name="T31" fmla="*/ 14 h 47"/>
                                  <a:gd name="T32" fmla="*/ 36 w 36"/>
                                  <a:gd name="T33" fmla="*/ 23 h 47"/>
                                  <a:gd name="T34" fmla="*/ 36 w 36"/>
                                  <a:gd name="T35" fmla="*/ 23 h 47"/>
                                  <a:gd name="T36" fmla="*/ 30 w 36"/>
                                  <a:gd name="T37" fmla="*/ 23 h 47"/>
                                  <a:gd name="T38" fmla="*/ 30 w 36"/>
                                  <a:gd name="T39" fmla="*/ 23 h 47"/>
                                  <a:gd name="T40" fmla="*/ 29 w 36"/>
                                  <a:gd name="T41" fmla="*/ 16 h 47"/>
                                  <a:gd name="T42" fmla="*/ 26 w 36"/>
                                  <a:gd name="T43" fmla="*/ 11 h 47"/>
                                  <a:gd name="T44" fmla="*/ 21 w 36"/>
                                  <a:gd name="T45" fmla="*/ 7 h 47"/>
                                  <a:gd name="T46" fmla="*/ 13 w 36"/>
                                  <a:gd name="T47" fmla="*/ 6 h 47"/>
                                  <a:gd name="T48" fmla="*/ 7 w 36"/>
                                  <a:gd name="T49" fmla="*/ 6 h 47"/>
                                  <a:gd name="T50" fmla="*/ 7 w 36"/>
                                  <a:gd name="T51" fmla="*/ 42 h 47"/>
                                  <a:gd name="T52" fmla="*/ 13 w 36"/>
                                  <a:gd name="T53" fmla="*/ 42 h 47"/>
                                  <a:gd name="T54" fmla="*/ 20 w 36"/>
                                  <a:gd name="T55" fmla="*/ 41 h 47"/>
                                  <a:gd name="T56" fmla="*/ 26 w 36"/>
                                  <a:gd name="T57" fmla="*/ 37 h 47"/>
                                  <a:gd name="T58" fmla="*/ 29 w 36"/>
                                  <a:gd name="T59" fmla="*/ 32 h 47"/>
                                  <a:gd name="T60" fmla="*/ 30 w 36"/>
                                  <a:gd name="T61" fmla="*/ 23 h 47"/>
                                  <a:gd name="T62" fmla="*/ 30 w 36"/>
                                  <a:gd name="T63" fmla="*/ 23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6" h="47">
                                    <a:moveTo>
                                      <a:pt x="36" y="23"/>
                                    </a:moveTo>
                                    <a:lnTo>
                                      <a:pt x="36" y="23"/>
                                    </a:lnTo>
                                    <a:cubicBezTo>
                                      <a:pt x="36" y="27"/>
                                      <a:pt x="36" y="31"/>
                                      <a:pt x="35" y="34"/>
                                    </a:cubicBezTo>
                                    <a:cubicBezTo>
                                      <a:pt x="34" y="37"/>
                                      <a:pt x="32" y="39"/>
                                      <a:pt x="30" y="41"/>
                                    </a:cubicBezTo>
                                    <a:cubicBezTo>
                                      <a:pt x="28" y="43"/>
                                      <a:pt x="26" y="45"/>
                                      <a:pt x="23" y="46"/>
                                    </a:cubicBezTo>
                                    <a:cubicBezTo>
                                      <a:pt x="20" y="47"/>
                                      <a:pt x="17" y="47"/>
                                      <a:pt x="13" y="47"/>
                                    </a:cubicBezTo>
                                    <a:lnTo>
                                      <a:pt x="3" y="47"/>
                                    </a:lnTo>
                                    <a:cubicBezTo>
                                      <a:pt x="2" y="47"/>
                                      <a:pt x="2" y="47"/>
                                      <a:pt x="1" y="47"/>
                                    </a:cubicBezTo>
                                    <a:cubicBezTo>
                                      <a:pt x="1" y="46"/>
                                      <a:pt x="0" y="46"/>
                                      <a:pt x="0" y="45"/>
                                    </a:cubicBezTo>
                                    <a:lnTo>
                                      <a:pt x="0" y="3"/>
                                    </a:lnTo>
                                    <a:cubicBezTo>
                                      <a:pt x="0" y="2"/>
                                      <a:pt x="1" y="1"/>
                                      <a:pt x="1" y="1"/>
                                    </a:cubicBezTo>
                                    <a:cubicBezTo>
                                      <a:pt x="2" y="1"/>
                                      <a:pt x="2" y="0"/>
                                      <a:pt x="3" y="0"/>
                                    </a:cubicBezTo>
                                    <a:lnTo>
                                      <a:pt x="13" y="0"/>
                                    </a:lnTo>
                                    <a:cubicBezTo>
                                      <a:pt x="17" y="0"/>
                                      <a:pt x="21" y="1"/>
                                      <a:pt x="23" y="2"/>
                                    </a:cubicBezTo>
                                    <a:cubicBezTo>
                                      <a:pt x="26" y="3"/>
                                      <a:pt x="29" y="5"/>
                                      <a:pt x="30" y="6"/>
                                    </a:cubicBezTo>
                                    <a:cubicBezTo>
                                      <a:pt x="32" y="8"/>
                                      <a:pt x="34" y="11"/>
                                      <a:pt x="35" y="14"/>
                                    </a:cubicBezTo>
                                    <a:cubicBezTo>
                                      <a:pt x="36" y="16"/>
                                      <a:pt x="36" y="20"/>
                                      <a:pt x="36" y="23"/>
                                    </a:cubicBezTo>
                                    <a:lnTo>
                                      <a:pt x="36" y="23"/>
                                    </a:lnTo>
                                    <a:close/>
                                    <a:moveTo>
                                      <a:pt x="30" y="23"/>
                                    </a:moveTo>
                                    <a:lnTo>
                                      <a:pt x="30" y="23"/>
                                    </a:lnTo>
                                    <a:cubicBezTo>
                                      <a:pt x="30" y="21"/>
                                      <a:pt x="29" y="18"/>
                                      <a:pt x="29" y="16"/>
                                    </a:cubicBezTo>
                                    <a:cubicBezTo>
                                      <a:pt x="28" y="14"/>
                                      <a:pt x="27" y="12"/>
                                      <a:pt x="26" y="11"/>
                                    </a:cubicBezTo>
                                    <a:cubicBezTo>
                                      <a:pt x="24" y="9"/>
                                      <a:pt x="23" y="8"/>
                                      <a:pt x="21" y="7"/>
                                    </a:cubicBezTo>
                                    <a:cubicBezTo>
                                      <a:pt x="19" y="6"/>
                                      <a:pt x="16" y="6"/>
                                      <a:pt x="13" y="6"/>
                                    </a:cubicBezTo>
                                    <a:lnTo>
                                      <a:pt x="7" y="6"/>
                                    </a:lnTo>
                                    <a:lnTo>
                                      <a:pt x="7" y="42"/>
                                    </a:lnTo>
                                    <a:lnTo>
                                      <a:pt x="13" y="42"/>
                                    </a:lnTo>
                                    <a:cubicBezTo>
                                      <a:pt x="16" y="42"/>
                                      <a:pt x="18" y="42"/>
                                      <a:pt x="20" y="41"/>
                                    </a:cubicBezTo>
                                    <a:cubicBezTo>
                                      <a:pt x="23" y="40"/>
                                      <a:pt x="24" y="39"/>
                                      <a:pt x="26" y="37"/>
                                    </a:cubicBezTo>
                                    <a:cubicBezTo>
                                      <a:pt x="27" y="36"/>
                                      <a:pt x="28" y="34"/>
                                      <a:pt x="29" y="32"/>
                                    </a:cubicBezTo>
                                    <a:cubicBezTo>
                                      <a:pt x="29" y="29"/>
                                      <a:pt x="30" y="27"/>
                                      <a:pt x="30" y="23"/>
                                    </a:cubicBezTo>
                                    <a:lnTo>
                                      <a:pt x="30" y="23"/>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s:wsp>
                            <wps:cNvPr id="102" name="Freeform 55"/>
                            <wps:cNvSpPr>
                              <a:spLocks noEditPoints="1"/>
                            </wps:cNvSpPr>
                            <wps:spPr bwMode="auto">
                              <a:xfrm>
                                <a:off x="6167755" y="9047480"/>
                                <a:ext cx="39370" cy="45720"/>
                              </a:xfrm>
                              <a:custGeom>
                                <a:avLst/>
                                <a:gdLst>
                                  <a:gd name="T0" fmla="*/ 41 w 41"/>
                                  <a:gd name="T1" fmla="*/ 23 h 48"/>
                                  <a:gd name="T2" fmla="*/ 41 w 41"/>
                                  <a:gd name="T3" fmla="*/ 23 h 48"/>
                                  <a:gd name="T4" fmla="*/ 40 w 41"/>
                                  <a:gd name="T5" fmla="*/ 33 h 48"/>
                                  <a:gd name="T6" fmla="*/ 36 w 41"/>
                                  <a:gd name="T7" fmla="*/ 41 h 48"/>
                                  <a:gd name="T8" fmla="*/ 29 w 41"/>
                                  <a:gd name="T9" fmla="*/ 46 h 48"/>
                                  <a:gd name="T10" fmla="*/ 20 w 41"/>
                                  <a:gd name="T11" fmla="*/ 48 h 48"/>
                                  <a:gd name="T12" fmla="*/ 11 w 41"/>
                                  <a:gd name="T13" fmla="*/ 46 h 48"/>
                                  <a:gd name="T14" fmla="*/ 5 w 41"/>
                                  <a:gd name="T15" fmla="*/ 42 h 48"/>
                                  <a:gd name="T16" fmla="*/ 1 w 41"/>
                                  <a:gd name="T17" fmla="*/ 34 h 48"/>
                                  <a:gd name="T18" fmla="*/ 0 w 41"/>
                                  <a:gd name="T19" fmla="*/ 24 h 48"/>
                                  <a:gd name="T20" fmla="*/ 1 w 41"/>
                                  <a:gd name="T21" fmla="*/ 14 h 48"/>
                                  <a:gd name="T22" fmla="*/ 5 w 41"/>
                                  <a:gd name="T23" fmla="*/ 6 h 48"/>
                                  <a:gd name="T24" fmla="*/ 12 w 41"/>
                                  <a:gd name="T25" fmla="*/ 1 h 48"/>
                                  <a:gd name="T26" fmla="*/ 21 w 41"/>
                                  <a:gd name="T27" fmla="*/ 0 h 48"/>
                                  <a:gd name="T28" fmla="*/ 30 w 41"/>
                                  <a:gd name="T29" fmla="*/ 1 h 48"/>
                                  <a:gd name="T30" fmla="*/ 36 w 41"/>
                                  <a:gd name="T31" fmla="*/ 6 h 48"/>
                                  <a:gd name="T32" fmla="*/ 40 w 41"/>
                                  <a:gd name="T33" fmla="*/ 13 h 48"/>
                                  <a:gd name="T34" fmla="*/ 41 w 41"/>
                                  <a:gd name="T35" fmla="*/ 23 h 48"/>
                                  <a:gd name="T36" fmla="*/ 41 w 41"/>
                                  <a:gd name="T37" fmla="*/ 23 h 48"/>
                                  <a:gd name="T38" fmla="*/ 35 w 41"/>
                                  <a:gd name="T39" fmla="*/ 24 h 48"/>
                                  <a:gd name="T40" fmla="*/ 35 w 41"/>
                                  <a:gd name="T41" fmla="*/ 24 h 48"/>
                                  <a:gd name="T42" fmla="*/ 34 w 41"/>
                                  <a:gd name="T43" fmla="*/ 16 h 48"/>
                                  <a:gd name="T44" fmla="*/ 32 w 41"/>
                                  <a:gd name="T45" fmla="*/ 10 h 48"/>
                                  <a:gd name="T46" fmla="*/ 27 w 41"/>
                                  <a:gd name="T47" fmla="*/ 6 h 48"/>
                                  <a:gd name="T48" fmla="*/ 21 w 41"/>
                                  <a:gd name="T49" fmla="*/ 5 h 48"/>
                                  <a:gd name="T50" fmla="*/ 14 w 41"/>
                                  <a:gd name="T51" fmla="*/ 7 h 48"/>
                                  <a:gd name="T52" fmla="*/ 9 w 41"/>
                                  <a:gd name="T53" fmla="*/ 11 h 48"/>
                                  <a:gd name="T54" fmla="*/ 7 w 41"/>
                                  <a:gd name="T55" fmla="*/ 16 h 48"/>
                                  <a:gd name="T56" fmla="*/ 6 w 41"/>
                                  <a:gd name="T57" fmla="*/ 24 h 48"/>
                                  <a:gd name="T58" fmla="*/ 7 w 41"/>
                                  <a:gd name="T59" fmla="*/ 31 h 48"/>
                                  <a:gd name="T60" fmla="*/ 9 w 41"/>
                                  <a:gd name="T61" fmla="*/ 37 h 48"/>
                                  <a:gd name="T62" fmla="*/ 14 w 41"/>
                                  <a:gd name="T63" fmla="*/ 41 h 48"/>
                                  <a:gd name="T64" fmla="*/ 20 w 41"/>
                                  <a:gd name="T65" fmla="*/ 42 h 48"/>
                                  <a:gd name="T66" fmla="*/ 27 w 41"/>
                                  <a:gd name="T67" fmla="*/ 41 h 48"/>
                                  <a:gd name="T68" fmla="*/ 32 w 41"/>
                                  <a:gd name="T69" fmla="*/ 37 h 48"/>
                                  <a:gd name="T70" fmla="*/ 34 w 41"/>
                                  <a:gd name="T71" fmla="*/ 31 h 48"/>
                                  <a:gd name="T72" fmla="*/ 35 w 41"/>
                                  <a:gd name="T73" fmla="*/ 24 h 48"/>
                                  <a:gd name="T74" fmla="*/ 35 w 41"/>
                                  <a:gd name="T75" fmla="*/ 24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41" h="48">
                                    <a:moveTo>
                                      <a:pt x="41" y="23"/>
                                    </a:moveTo>
                                    <a:lnTo>
                                      <a:pt x="41" y="23"/>
                                    </a:lnTo>
                                    <a:cubicBezTo>
                                      <a:pt x="41" y="27"/>
                                      <a:pt x="41" y="30"/>
                                      <a:pt x="40" y="33"/>
                                    </a:cubicBezTo>
                                    <a:cubicBezTo>
                                      <a:pt x="39" y="36"/>
                                      <a:pt x="38" y="39"/>
                                      <a:pt x="36" y="41"/>
                                    </a:cubicBezTo>
                                    <a:cubicBezTo>
                                      <a:pt x="34" y="43"/>
                                      <a:pt x="32" y="45"/>
                                      <a:pt x="29" y="46"/>
                                    </a:cubicBezTo>
                                    <a:cubicBezTo>
                                      <a:pt x="27" y="47"/>
                                      <a:pt x="24" y="48"/>
                                      <a:pt x="20" y="48"/>
                                    </a:cubicBezTo>
                                    <a:cubicBezTo>
                                      <a:pt x="17" y="48"/>
                                      <a:pt x="13" y="47"/>
                                      <a:pt x="11" y="46"/>
                                    </a:cubicBezTo>
                                    <a:cubicBezTo>
                                      <a:pt x="8" y="45"/>
                                      <a:pt x="6" y="44"/>
                                      <a:pt x="5" y="42"/>
                                    </a:cubicBezTo>
                                    <a:cubicBezTo>
                                      <a:pt x="3" y="40"/>
                                      <a:pt x="2" y="37"/>
                                      <a:pt x="1" y="34"/>
                                    </a:cubicBezTo>
                                    <a:cubicBezTo>
                                      <a:pt x="0" y="31"/>
                                      <a:pt x="0" y="28"/>
                                      <a:pt x="0" y="24"/>
                                    </a:cubicBezTo>
                                    <a:cubicBezTo>
                                      <a:pt x="0" y="20"/>
                                      <a:pt x="0" y="17"/>
                                      <a:pt x="1" y="14"/>
                                    </a:cubicBezTo>
                                    <a:cubicBezTo>
                                      <a:pt x="2" y="11"/>
                                      <a:pt x="3" y="8"/>
                                      <a:pt x="5" y="6"/>
                                    </a:cubicBezTo>
                                    <a:cubicBezTo>
                                      <a:pt x="7" y="4"/>
                                      <a:pt x="9" y="3"/>
                                      <a:pt x="12" y="1"/>
                                    </a:cubicBezTo>
                                    <a:cubicBezTo>
                                      <a:pt x="14" y="0"/>
                                      <a:pt x="17" y="0"/>
                                      <a:pt x="21" y="0"/>
                                    </a:cubicBezTo>
                                    <a:cubicBezTo>
                                      <a:pt x="24" y="0"/>
                                      <a:pt x="27" y="0"/>
                                      <a:pt x="30" y="1"/>
                                    </a:cubicBezTo>
                                    <a:cubicBezTo>
                                      <a:pt x="33" y="2"/>
                                      <a:pt x="35" y="4"/>
                                      <a:pt x="36" y="6"/>
                                    </a:cubicBezTo>
                                    <a:cubicBezTo>
                                      <a:pt x="38" y="8"/>
                                      <a:pt x="39" y="10"/>
                                      <a:pt x="40" y="13"/>
                                    </a:cubicBezTo>
                                    <a:cubicBezTo>
                                      <a:pt x="41" y="16"/>
                                      <a:pt x="41" y="19"/>
                                      <a:pt x="41" y="23"/>
                                    </a:cubicBezTo>
                                    <a:lnTo>
                                      <a:pt x="41" y="23"/>
                                    </a:lnTo>
                                    <a:close/>
                                    <a:moveTo>
                                      <a:pt x="35" y="24"/>
                                    </a:moveTo>
                                    <a:lnTo>
                                      <a:pt x="35" y="24"/>
                                    </a:lnTo>
                                    <a:cubicBezTo>
                                      <a:pt x="35" y="21"/>
                                      <a:pt x="35" y="19"/>
                                      <a:pt x="34" y="16"/>
                                    </a:cubicBezTo>
                                    <a:cubicBezTo>
                                      <a:pt x="34" y="14"/>
                                      <a:pt x="33" y="12"/>
                                      <a:pt x="32" y="10"/>
                                    </a:cubicBezTo>
                                    <a:cubicBezTo>
                                      <a:pt x="31" y="9"/>
                                      <a:pt x="29" y="7"/>
                                      <a:pt x="27" y="6"/>
                                    </a:cubicBezTo>
                                    <a:cubicBezTo>
                                      <a:pt x="26" y="5"/>
                                      <a:pt x="23" y="5"/>
                                      <a:pt x="21" y="5"/>
                                    </a:cubicBezTo>
                                    <a:cubicBezTo>
                                      <a:pt x="18" y="5"/>
                                      <a:pt x="16" y="6"/>
                                      <a:pt x="14" y="7"/>
                                    </a:cubicBezTo>
                                    <a:cubicBezTo>
                                      <a:pt x="12" y="8"/>
                                      <a:pt x="10" y="9"/>
                                      <a:pt x="9" y="11"/>
                                    </a:cubicBezTo>
                                    <a:cubicBezTo>
                                      <a:pt x="8" y="12"/>
                                      <a:pt x="7" y="14"/>
                                      <a:pt x="7" y="16"/>
                                    </a:cubicBezTo>
                                    <a:cubicBezTo>
                                      <a:pt x="6" y="19"/>
                                      <a:pt x="6" y="21"/>
                                      <a:pt x="6" y="24"/>
                                    </a:cubicBezTo>
                                    <a:cubicBezTo>
                                      <a:pt x="6" y="26"/>
                                      <a:pt x="6" y="29"/>
                                      <a:pt x="7" y="31"/>
                                    </a:cubicBezTo>
                                    <a:cubicBezTo>
                                      <a:pt x="7" y="33"/>
                                      <a:pt x="8" y="35"/>
                                      <a:pt x="9" y="37"/>
                                    </a:cubicBezTo>
                                    <a:cubicBezTo>
                                      <a:pt x="10" y="39"/>
                                      <a:pt x="12" y="40"/>
                                      <a:pt x="14" y="41"/>
                                    </a:cubicBezTo>
                                    <a:cubicBezTo>
                                      <a:pt x="15" y="42"/>
                                      <a:pt x="18" y="42"/>
                                      <a:pt x="20" y="42"/>
                                    </a:cubicBezTo>
                                    <a:cubicBezTo>
                                      <a:pt x="23" y="42"/>
                                      <a:pt x="25" y="42"/>
                                      <a:pt x="27" y="41"/>
                                    </a:cubicBezTo>
                                    <a:cubicBezTo>
                                      <a:pt x="29" y="40"/>
                                      <a:pt x="31" y="39"/>
                                      <a:pt x="32" y="37"/>
                                    </a:cubicBezTo>
                                    <a:cubicBezTo>
                                      <a:pt x="33" y="35"/>
                                      <a:pt x="34" y="33"/>
                                      <a:pt x="34" y="31"/>
                                    </a:cubicBezTo>
                                    <a:cubicBezTo>
                                      <a:pt x="35" y="29"/>
                                      <a:pt x="35" y="26"/>
                                      <a:pt x="35" y="24"/>
                                    </a:cubicBezTo>
                                    <a:lnTo>
                                      <a:pt x="35" y="24"/>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s:wsp>
                            <wps:cNvPr id="103" name="Freeform 56"/>
                            <wps:cNvSpPr>
                              <a:spLocks noEditPoints="1"/>
                            </wps:cNvSpPr>
                            <wps:spPr bwMode="auto">
                              <a:xfrm>
                                <a:off x="6218555" y="9047480"/>
                                <a:ext cx="26670" cy="45085"/>
                              </a:xfrm>
                              <a:custGeom>
                                <a:avLst/>
                                <a:gdLst>
                                  <a:gd name="T0" fmla="*/ 28 w 28"/>
                                  <a:gd name="T1" fmla="*/ 14 h 47"/>
                                  <a:gd name="T2" fmla="*/ 28 w 28"/>
                                  <a:gd name="T3" fmla="*/ 14 h 47"/>
                                  <a:gd name="T4" fmla="*/ 27 w 28"/>
                                  <a:gd name="T5" fmla="*/ 20 h 47"/>
                                  <a:gd name="T6" fmla="*/ 24 w 28"/>
                                  <a:gd name="T7" fmla="*/ 25 h 47"/>
                                  <a:gd name="T8" fmla="*/ 19 w 28"/>
                                  <a:gd name="T9" fmla="*/ 28 h 47"/>
                                  <a:gd name="T10" fmla="*/ 11 w 28"/>
                                  <a:gd name="T11" fmla="*/ 29 h 47"/>
                                  <a:gd name="T12" fmla="*/ 6 w 28"/>
                                  <a:gd name="T13" fmla="*/ 29 h 47"/>
                                  <a:gd name="T14" fmla="*/ 6 w 28"/>
                                  <a:gd name="T15" fmla="*/ 46 h 47"/>
                                  <a:gd name="T16" fmla="*/ 6 w 28"/>
                                  <a:gd name="T17" fmla="*/ 47 h 47"/>
                                  <a:gd name="T18" fmla="*/ 5 w 28"/>
                                  <a:gd name="T19" fmla="*/ 47 h 47"/>
                                  <a:gd name="T20" fmla="*/ 4 w 28"/>
                                  <a:gd name="T21" fmla="*/ 47 h 47"/>
                                  <a:gd name="T22" fmla="*/ 3 w 28"/>
                                  <a:gd name="T23" fmla="*/ 47 h 47"/>
                                  <a:gd name="T24" fmla="*/ 1 w 28"/>
                                  <a:gd name="T25" fmla="*/ 47 h 47"/>
                                  <a:gd name="T26" fmla="*/ 0 w 28"/>
                                  <a:gd name="T27" fmla="*/ 47 h 47"/>
                                  <a:gd name="T28" fmla="*/ 0 w 28"/>
                                  <a:gd name="T29" fmla="*/ 47 h 47"/>
                                  <a:gd name="T30" fmla="*/ 0 w 28"/>
                                  <a:gd name="T31" fmla="*/ 46 h 47"/>
                                  <a:gd name="T32" fmla="*/ 0 w 28"/>
                                  <a:gd name="T33" fmla="*/ 3 h 47"/>
                                  <a:gd name="T34" fmla="*/ 0 w 28"/>
                                  <a:gd name="T35" fmla="*/ 1 h 47"/>
                                  <a:gd name="T36" fmla="*/ 2 w 28"/>
                                  <a:gd name="T37" fmla="*/ 0 h 47"/>
                                  <a:gd name="T38" fmla="*/ 12 w 28"/>
                                  <a:gd name="T39" fmla="*/ 0 h 47"/>
                                  <a:gd name="T40" fmla="*/ 15 w 28"/>
                                  <a:gd name="T41" fmla="*/ 1 h 47"/>
                                  <a:gd name="T42" fmla="*/ 18 w 28"/>
                                  <a:gd name="T43" fmla="*/ 1 h 47"/>
                                  <a:gd name="T44" fmla="*/ 22 w 28"/>
                                  <a:gd name="T45" fmla="*/ 3 h 47"/>
                                  <a:gd name="T46" fmla="*/ 26 w 28"/>
                                  <a:gd name="T47" fmla="*/ 5 h 47"/>
                                  <a:gd name="T48" fmla="*/ 28 w 28"/>
                                  <a:gd name="T49" fmla="*/ 9 h 47"/>
                                  <a:gd name="T50" fmla="*/ 28 w 28"/>
                                  <a:gd name="T51" fmla="*/ 14 h 47"/>
                                  <a:gd name="T52" fmla="*/ 28 w 28"/>
                                  <a:gd name="T53" fmla="*/ 14 h 47"/>
                                  <a:gd name="T54" fmla="*/ 22 w 28"/>
                                  <a:gd name="T55" fmla="*/ 15 h 47"/>
                                  <a:gd name="T56" fmla="*/ 22 w 28"/>
                                  <a:gd name="T57" fmla="*/ 15 h 47"/>
                                  <a:gd name="T58" fmla="*/ 21 w 28"/>
                                  <a:gd name="T59" fmla="*/ 10 h 47"/>
                                  <a:gd name="T60" fmla="*/ 18 w 28"/>
                                  <a:gd name="T61" fmla="*/ 7 h 47"/>
                                  <a:gd name="T62" fmla="*/ 15 w 28"/>
                                  <a:gd name="T63" fmla="*/ 6 h 47"/>
                                  <a:gd name="T64" fmla="*/ 12 w 28"/>
                                  <a:gd name="T65" fmla="*/ 6 h 47"/>
                                  <a:gd name="T66" fmla="*/ 6 w 28"/>
                                  <a:gd name="T67" fmla="*/ 6 h 47"/>
                                  <a:gd name="T68" fmla="*/ 6 w 28"/>
                                  <a:gd name="T69" fmla="*/ 24 h 47"/>
                                  <a:gd name="T70" fmla="*/ 12 w 28"/>
                                  <a:gd name="T71" fmla="*/ 24 h 47"/>
                                  <a:gd name="T72" fmla="*/ 16 w 28"/>
                                  <a:gd name="T73" fmla="*/ 24 h 47"/>
                                  <a:gd name="T74" fmla="*/ 19 w 28"/>
                                  <a:gd name="T75" fmla="*/ 22 h 47"/>
                                  <a:gd name="T76" fmla="*/ 21 w 28"/>
                                  <a:gd name="T77" fmla="*/ 18 h 47"/>
                                  <a:gd name="T78" fmla="*/ 22 w 28"/>
                                  <a:gd name="T79" fmla="*/ 15 h 47"/>
                                  <a:gd name="T80" fmla="*/ 22 w 28"/>
                                  <a:gd name="T81" fmla="*/ 15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28" h="47">
                                    <a:moveTo>
                                      <a:pt x="28" y="14"/>
                                    </a:moveTo>
                                    <a:lnTo>
                                      <a:pt x="28" y="14"/>
                                    </a:lnTo>
                                    <a:cubicBezTo>
                                      <a:pt x="28" y="16"/>
                                      <a:pt x="28" y="19"/>
                                      <a:pt x="27" y="20"/>
                                    </a:cubicBezTo>
                                    <a:cubicBezTo>
                                      <a:pt x="26" y="22"/>
                                      <a:pt x="25" y="24"/>
                                      <a:pt x="24" y="25"/>
                                    </a:cubicBezTo>
                                    <a:cubicBezTo>
                                      <a:pt x="23" y="27"/>
                                      <a:pt x="21" y="28"/>
                                      <a:pt x="19" y="28"/>
                                    </a:cubicBezTo>
                                    <a:cubicBezTo>
                                      <a:pt x="17" y="29"/>
                                      <a:pt x="14" y="29"/>
                                      <a:pt x="11" y="29"/>
                                    </a:cubicBezTo>
                                    <a:lnTo>
                                      <a:pt x="6" y="29"/>
                                    </a:lnTo>
                                    <a:lnTo>
                                      <a:pt x="6" y="46"/>
                                    </a:lnTo>
                                    <a:cubicBezTo>
                                      <a:pt x="6" y="46"/>
                                      <a:pt x="6" y="47"/>
                                      <a:pt x="6" y="47"/>
                                    </a:cubicBezTo>
                                    <a:cubicBezTo>
                                      <a:pt x="6" y="47"/>
                                      <a:pt x="5" y="47"/>
                                      <a:pt x="5" y="47"/>
                                    </a:cubicBezTo>
                                    <a:cubicBezTo>
                                      <a:pt x="5" y="47"/>
                                      <a:pt x="5" y="47"/>
                                      <a:pt x="4" y="47"/>
                                    </a:cubicBezTo>
                                    <a:cubicBezTo>
                                      <a:pt x="4" y="47"/>
                                      <a:pt x="3" y="47"/>
                                      <a:pt x="3" y="47"/>
                                    </a:cubicBezTo>
                                    <a:cubicBezTo>
                                      <a:pt x="2" y="47"/>
                                      <a:pt x="2" y="47"/>
                                      <a:pt x="1" y="47"/>
                                    </a:cubicBezTo>
                                    <a:cubicBezTo>
                                      <a:pt x="1" y="47"/>
                                      <a:pt x="1" y="47"/>
                                      <a:pt x="0" y="47"/>
                                    </a:cubicBezTo>
                                    <a:cubicBezTo>
                                      <a:pt x="0" y="47"/>
                                      <a:pt x="0" y="47"/>
                                      <a:pt x="0" y="47"/>
                                    </a:cubicBezTo>
                                    <a:cubicBezTo>
                                      <a:pt x="0" y="47"/>
                                      <a:pt x="0" y="46"/>
                                      <a:pt x="0" y="46"/>
                                    </a:cubicBezTo>
                                    <a:lnTo>
                                      <a:pt x="0" y="3"/>
                                    </a:lnTo>
                                    <a:cubicBezTo>
                                      <a:pt x="0" y="2"/>
                                      <a:pt x="0" y="1"/>
                                      <a:pt x="0" y="1"/>
                                    </a:cubicBezTo>
                                    <a:cubicBezTo>
                                      <a:pt x="1" y="1"/>
                                      <a:pt x="2" y="0"/>
                                      <a:pt x="2" y="0"/>
                                    </a:cubicBezTo>
                                    <a:lnTo>
                                      <a:pt x="12" y="0"/>
                                    </a:lnTo>
                                    <a:cubicBezTo>
                                      <a:pt x="13" y="0"/>
                                      <a:pt x="14" y="0"/>
                                      <a:pt x="15" y="1"/>
                                    </a:cubicBezTo>
                                    <a:cubicBezTo>
                                      <a:pt x="16" y="1"/>
                                      <a:pt x="17" y="1"/>
                                      <a:pt x="18" y="1"/>
                                    </a:cubicBezTo>
                                    <a:cubicBezTo>
                                      <a:pt x="20" y="1"/>
                                      <a:pt x="21" y="2"/>
                                      <a:pt x="22" y="3"/>
                                    </a:cubicBezTo>
                                    <a:cubicBezTo>
                                      <a:pt x="24" y="3"/>
                                      <a:pt x="25" y="4"/>
                                      <a:pt x="26" y="5"/>
                                    </a:cubicBezTo>
                                    <a:cubicBezTo>
                                      <a:pt x="26" y="7"/>
                                      <a:pt x="27" y="8"/>
                                      <a:pt x="28" y="9"/>
                                    </a:cubicBezTo>
                                    <a:cubicBezTo>
                                      <a:pt x="28" y="11"/>
                                      <a:pt x="28" y="12"/>
                                      <a:pt x="28" y="14"/>
                                    </a:cubicBezTo>
                                    <a:lnTo>
                                      <a:pt x="28" y="14"/>
                                    </a:lnTo>
                                    <a:close/>
                                    <a:moveTo>
                                      <a:pt x="22" y="15"/>
                                    </a:moveTo>
                                    <a:lnTo>
                                      <a:pt x="22" y="15"/>
                                    </a:lnTo>
                                    <a:cubicBezTo>
                                      <a:pt x="22" y="13"/>
                                      <a:pt x="22" y="11"/>
                                      <a:pt x="21" y="10"/>
                                    </a:cubicBezTo>
                                    <a:cubicBezTo>
                                      <a:pt x="20" y="9"/>
                                      <a:pt x="19" y="8"/>
                                      <a:pt x="18" y="7"/>
                                    </a:cubicBezTo>
                                    <a:cubicBezTo>
                                      <a:pt x="17" y="6"/>
                                      <a:pt x="16" y="6"/>
                                      <a:pt x="15" y="6"/>
                                    </a:cubicBezTo>
                                    <a:cubicBezTo>
                                      <a:pt x="14" y="6"/>
                                      <a:pt x="13" y="6"/>
                                      <a:pt x="12" y="6"/>
                                    </a:cubicBezTo>
                                    <a:lnTo>
                                      <a:pt x="6" y="6"/>
                                    </a:lnTo>
                                    <a:lnTo>
                                      <a:pt x="6" y="24"/>
                                    </a:lnTo>
                                    <a:lnTo>
                                      <a:pt x="12" y="24"/>
                                    </a:lnTo>
                                    <a:cubicBezTo>
                                      <a:pt x="13" y="24"/>
                                      <a:pt x="15" y="24"/>
                                      <a:pt x="16" y="24"/>
                                    </a:cubicBezTo>
                                    <a:cubicBezTo>
                                      <a:pt x="17" y="23"/>
                                      <a:pt x="18" y="22"/>
                                      <a:pt x="19" y="22"/>
                                    </a:cubicBezTo>
                                    <a:cubicBezTo>
                                      <a:pt x="20" y="21"/>
                                      <a:pt x="21" y="20"/>
                                      <a:pt x="21" y="18"/>
                                    </a:cubicBezTo>
                                    <a:cubicBezTo>
                                      <a:pt x="22" y="17"/>
                                      <a:pt x="22" y="16"/>
                                      <a:pt x="22" y="15"/>
                                    </a:cubicBezTo>
                                    <a:lnTo>
                                      <a:pt x="22" y="15"/>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s:wsp>
                            <wps:cNvPr id="104" name="Freeform 57"/>
                            <wps:cNvSpPr>
                              <a:spLocks/>
                            </wps:cNvSpPr>
                            <wps:spPr bwMode="auto">
                              <a:xfrm>
                                <a:off x="6256020" y="9047480"/>
                                <a:ext cx="24765" cy="45085"/>
                              </a:xfrm>
                              <a:custGeom>
                                <a:avLst/>
                                <a:gdLst>
                                  <a:gd name="T0" fmla="*/ 26 w 26"/>
                                  <a:gd name="T1" fmla="*/ 45 h 47"/>
                                  <a:gd name="T2" fmla="*/ 26 w 26"/>
                                  <a:gd name="T3" fmla="*/ 45 h 47"/>
                                  <a:gd name="T4" fmla="*/ 26 w 26"/>
                                  <a:gd name="T5" fmla="*/ 46 h 47"/>
                                  <a:gd name="T6" fmla="*/ 26 w 26"/>
                                  <a:gd name="T7" fmla="*/ 47 h 47"/>
                                  <a:gd name="T8" fmla="*/ 26 w 26"/>
                                  <a:gd name="T9" fmla="*/ 47 h 47"/>
                                  <a:gd name="T10" fmla="*/ 25 w 26"/>
                                  <a:gd name="T11" fmla="*/ 47 h 47"/>
                                  <a:gd name="T12" fmla="*/ 3 w 26"/>
                                  <a:gd name="T13" fmla="*/ 47 h 47"/>
                                  <a:gd name="T14" fmla="*/ 1 w 26"/>
                                  <a:gd name="T15" fmla="*/ 47 h 47"/>
                                  <a:gd name="T16" fmla="*/ 0 w 26"/>
                                  <a:gd name="T17" fmla="*/ 45 h 47"/>
                                  <a:gd name="T18" fmla="*/ 0 w 26"/>
                                  <a:gd name="T19" fmla="*/ 3 h 47"/>
                                  <a:gd name="T20" fmla="*/ 1 w 26"/>
                                  <a:gd name="T21" fmla="*/ 1 h 47"/>
                                  <a:gd name="T22" fmla="*/ 3 w 26"/>
                                  <a:gd name="T23" fmla="*/ 0 h 47"/>
                                  <a:gd name="T24" fmla="*/ 25 w 26"/>
                                  <a:gd name="T25" fmla="*/ 0 h 47"/>
                                  <a:gd name="T26" fmla="*/ 25 w 26"/>
                                  <a:gd name="T27" fmla="*/ 1 h 47"/>
                                  <a:gd name="T28" fmla="*/ 26 w 26"/>
                                  <a:gd name="T29" fmla="*/ 1 h 47"/>
                                  <a:gd name="T30" fmla="*/ 26 w 26"/>
                                  <a:gd name="T31" fmla="*/ 2 h 47"/>
                                  <a:gd name="T32" fmla="*/ 26 w 26"/>
                                  <a:gd name="T33" fmla="*/ 3 h 47"/>
                                  <a:gd name="T34" fmla="*/ 26 w 26"/>
                                  <a:gd name="T35" fmla="*/ 4 h 47"/>
                                  <a:gd name="T36" fmla="*/ 26 w 26"/>
                                  <a:gd name="T37" fmla="*/ 5 h 47"/>
                                  <a:gd name="T38" fmla="*/ 25 w 26"/>
                                  <a:gd name="T39" fmla="*/ 5 h 47"/>
                                  <a:gd name="T40" fmla="*/ 25 w 26"/>
                                  <a:gd name="T41" fmla="*/ 6 h 47"/>
                                  <a:gd name="T42" fmla="*/ 7 w 26"/>
                                  <a:gd name="T43" fmla="*/ 6 h 47"/>
                                  <a:gd name="T44" fmla="*/ 7 w 26"/>
                                  <a:gd name="T45" fmla="*/ 20 h 47"/>
                                  <a:gd name="T46" fmla="*/ 22 w 26"/>
                                  <a:gd name="T47" fmla="*/ 20 h 47"/>
                                  <a:gd name="T48" fmla="*/ 23 w 26"/>
                                  <a:gd name="T49" fmla="*/ 20 h 47"/>
                                  <a:gd name="T50" fmla="*/ 23 w 26"/>
                                  <a:gd name="T51" fmla="*/ 21 h 47"/>
                                  <a:gd name="T52" fmla="*/ 23 w 26"/>
                                  <a:gd name="T53" fmla="*/ 22 h 47"/>
                                  <a:gd name="T54" fmla="*/ 23 w 26"/>
                                  <a:gd name="T55" fmla="*/ 23 h 47"/>
                                  <a:gd name="T56" fmla="*/ 23 w 26"/>
                                  <a:gd name="T57" fmla="*/ 24 h 47"/>
                                  <a:gd name="T58" fmla="*/ 23 w 26"/>
                                  <a:gd name="T59" fmla="*/ 25 h 47"/>
                                  <a:gd name="T60" fmla="*/ 23 w 26"/>
                                  <a:gd name="T61" fmla="*/ 25 h 47"/>
                                  <a:gd name="T62" fmla="*/ 22 w 26"/>
                                  <a:gd name="T63" fmla="*/ 25 h 47"/>
                                  <a:gd name="T64" fmla="*/ 7 w 26"/>
                                  <a:gd name="T65" fmla="*/ 25 h 47"/>
                                  <a:gd name="T66" fmla="*/ 7 w 26"/>
                                  <a:gd name="T67" fmla="*/ 42 h 47"/>
                                  <a:gd name="T68" fmla="*/ 25 w 26"/>
                                  <a:gd name="T69" fmla="*/ 42 h 47"/>
                                  <a:gd name="T70" fmla="*/ 26 w 26"/>
                                  <a:gd name="T71" fmla="*/ 42 h 47"/>
                                  <a:gd name="T72" fmla="*/ 26 w 26"/>
                                  <a:gd name="T73" fmla="*/ 43 h 47"/>
                                  <a:gd name="T74" fmla="*/ 26 w 26"/>
                                  <a:gd name="T75" fmla="*/ 43 h 47"/>
                                  <a:gd name="T76" fmla="*/ 26 w 26"/>
                                  <a:gd name="T77" fmla="*/ 45 h 47"/>
                                  <a:gd name="T78" fmla="*/ 26 w 26"/>
                                  <a:gd name="T79" fmla="*/ 45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6" h="47">
                                    <a:moveTo>
                                      <a:pt x="26" y="45"/>
                                    </a:moveTo>
                                    <a:lnTo>
                                      <a:pt x="26" y="45"/>
                                    </a:lnTo>
                                    <a:cubicBezTo>
                                      <a:pt x="26" y="45"/>
                                      <a:pt x="26" y="45"/>
                                      <a:pt x="26" y="46"/>
                                    </a:cubicBezTo>
                                    <a:cubicBezTo>
                                      <a:pt x="26" y="46"/>
                                      <a:pt x="26" y="46"/>
                                      <a:pt x="26" y="47"/>
                                    </a:cubicBezTo>
                                    <a:cubicBezTo>
                                      <a:pt x="26" y="47"/>
                                      <a:pt x="26" y="47"/>
                                      <a:pt x="26" y="47"/>
                                    </a:cubicBezTo>
                                    <a:cubicBezTo>
                                      <a:pt x="25" y="47"/>
                                      <a:pt x="25" y="47"/>
                                      <a:pt x="25" y="47"/>
                                    </a:cubicBezTo>
                                    <a:lnTo>
                                      <a:pt x="3" y="47"/>
                                    </a:lnTo>
                                    <a:cubicBezTo>
                                      <a:pt x="2" y="47"/>
                                      <a:pt x="2" y="47"/>
                                      <a:pt x="1" y="47"/>
                                    </a:cubicBezTo>
                                    <a:cubicBezTo>
                                      <a:pt x="1" y="46"/>
                                      <a:pt x="0" y="46"/>
                                      <a:pt x="0" y="45"/>
                                    </a:cubicBezTo>
                                    <a:lnTo>
                                      <a:pt x="0" y="3"/>
                                    </a:lnTo>
                                    <a:cubicBezTo>
                                      <a:pt x="0" y="2"/>
                                      <a:pt x="1" y="1"/>
                                      <a:pt x="1" y="1"/>
                                    </a:cubicBezTo>
                                    <a:cubicBezTo>
                                      <a:pt x="2" y="1"/>
                                      <a:pt x="2" y="0"/>
                                      <a:pt x="3" y="0"/>
                                    </a:cubicBezTo>
                                    <a:lnTo>
                                      <a:pt x="25" y="0"/>
                                    </a:lnTo>
                                    <a:cubicBezTo>
                                      <a:pt x="25" y="0"/>
                                      <a:pt x="25" y="0"/>
                                      <a:pt x="25" y="1"/>
                                    </a:cubicBezTo>
                                    <a:cubicBezTo>
                                      <a:pt x="26" y="1"/>
                                      <a:pt x="26" y="1"/>
                                      <a:pt x="26" y="1"/>
                                    </a:cubicBezTo>
                                    <a:cubicBezTo>
                                      <a:pt x="26" y="1"/>
                                      <a:pt x="26" y="2"/>
                                      <a:pt x="26" y="2"/>
                                    </a:cubicBezTo>
                                    <a:cubicBezTo>
                                      <a:pt x="26" y="2"/>
                                      <a:pt x="26" y="3"/>
                                      <a:pt x="26" y="3"/>
                                    </a:cubicBezTo>
                                    <a:cubicBezTo>
                                      <a:pt x="26" y="3"/>
                                      <a:pt x="26" y="4"/>
                                      <a:pt x="26" y="4"/>
                                    </a:cubicBezTo>
                                    <a:cubicBezTo>
                                      <a:pt x="26" y="4"/>
                                      <a:pt x="26" y="5"/>
                                      <a:pt x="26" y="5"/>
                                    </a:cubicBezTo>
                                    <a:cubicBezTo>
                                      <a:pt x="26" y="5"/>
                                      <a:pt x="26" y="5"/>
                                      <a:pt x="25" y="5"/>
                                    </a:cubicBezTo>
                                    <a:cubicBezTo>
                                      <a:pt x="25" y="6"/>
                                      <a:pt x="25" y="6"/>
                                      <a:pt x="25" y="6"/>
                                    </a:cubicBezTo>
                                    <a:lnTo>
                                      <a:pt x="7" y="6"/>
                                    </a:lnTo>
                                    <a:lnTo>
                                      <a:pt x="7" y="20"/>
                                    </a:lnTo>
                                    <a:lnTo>
                                      <a:pt x="22" y="20"/>
                                    </a:lnTo>
                                    <a:cubicBezTo>
                                      <a:pt x="22" y="20"/>
                                      <a:pt x="23" y="20"/>
                                      <a:pt x="23" y="20"/>
                                    </a:cubicBezTo>
                                    <a:cubicBezTo>
                                      <a:pt x="23" y="21"/>
                                      <a:pt x="23" y="21"/>
                                      <a:pt x="23" y="21"/>
                                    </a:cubicBezTo>
                                    <a:cubicBezTo>
                                      <a:pt x="23" y="21"/>
                                      <a:pt x="23" y="21"/>
                                      <a:pt x="23" y="22"/>
                                    </a:cubicBezTo>
                                    <a:cubicBezTo>
                                      <a:pt x="23" y="22"/>
                                      <a:pt x="23" y="22"/>
                                      <a:pt x="23" y="23"/>
                                    </a:cubicBezTo>
                                    <a:cubicBezTo>
                                      <a:pt x="23" y="23"/>
                                      <a:pt x="23" y="24"/>
                                      <a:pt x="23" y="24"/>
                                    </a:cubicBezTo>
                                    <a:cubicBezTo>
                                      <a:pt x="23" y="24"/>
                                      <a:pt x="23" y="25"/>
                                      <a:pt x="23" y="25"/>
                                    </a:cubicBezTo>
                                    <a:cubicBezTo>
                                      <a:pt x="23" y="25"/>
                                      <a:pt x="23" y="25"/>
                                      <a:pt x="23" y="25"/>
                                    </a:cubicBezTo>
                                    <a:cubicBezTo>
                                      <a:pt x="23" y="25"/>
                                      <a:pt x="22" y="25"/>
                                      <a:pt x="22" y="25"/>
                                    </a:cubicBezTo>
                                    <a:lnTo>
                                      <a:pt x="7" y="25"/>
                                    </a:lnTo>
                                    <a:lnTo>
                                      <a:pt x="7" y="42"/>
                                    </a:lnTo>
                                    <a:lnTo>
                                      <a:pt x="25" y="42"/>
                                    </a:lnTo>
                                    <a:cubicBezTo>
                                      <a:pt x="25" y="42"/>
                                      <a:pt x="25" y="42"/>
                                      <a:pt x="26" y="42"/>
                                    </a:cubicBezTo>
                                    <a:cubicBezTo>
                                      <a:pt x="26" y="42"/>
                                      <a:pt x="26" y="42"/>
                                      <a:pt x="26" y="43"/>
                                    </a:cubicBezTo>
                                    <a:cubicBezTo>
                                      <a:pt x="26" y="43"/>
                                      <a:pt x="26" y="43"/>
                                      <a:pt x="26" y="43"/>
                                    </a:cubicBezTo>
                                    <a:cubicBezTo>
                                      <a:pt x="26" y="44"/>
                                      <a:pt x="26" y="44"/>
                                      <a:pt x="26" y="45"/>
                                    </a:cubicBezTo>
                                    <a:lnTo>
                                      <a:pt x="26" y="45"/>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s:wsp>
                            <wps:cNvPr id="105" name="Freeform 58"/>
                            <wps:cNvSpPr>
                              <a:spLocks noEditPoints="1"/>
                            </wps:cNvSpPr>
                            <wps:spPr bwMode="auto">
                              <a:xfrm>
                                <a:off x="6292215" y="9047480"/>
                                <a:ext cx="29845" cy="45085"/>
                              </a:xfrm>
                              <a:custGeom>
                                <a:avLst/>
                                <a:gdLst>
                                  <a:gd name="T0" fmla="*/ 31 w 31"/>
                                  <a:gd name="T1" fmla="*/ 46 h 47"/>
                                  <a:gd name="T2" fmla="*/ 31 w 31"/>
                                  <a:gd name="T3" fmla="*/ 46 h 47"/>
                                  <a:gd name="T4" fmla="*/ 31 w 31"/>
                                  <a:gd name="T5" fmla="*/ 47 h 47"/>
                                  <a:gd name="T6" fmla="*/ 30 w 31"/>
                                  <a:gd name="T7" fmla="*/ 47 h 47"/>
                                  <a:gd name="T8" fmla="*/ 29 w 31"/>
                                  <a:gd name="T9" fmla="*/ 47 h 47"/>
                                  <a:gd name="T10" fmla="*/ 28 w 31"/>
                                  <a:gd name="T11" fmla="*/ 47 h 47"/>
                                  <a:gd name="T12" fmla="*/ 26 w 31"/>
                                  <a:gd name="T13" fmla="*/ 47 h 47"/>
                                  <a:gd name="T14" fmla="*/ 25 w 31"/>
                                  <a:gd name="T15" fmla="*/ 47 h 47"/>
                                  <a:gd name="T16" fmla="*/ 25 w 31"/>
                                  <a:gd name="T17" fmla="*/ 47 h 47"/>
                                  <a:gd name="T18" fmla="*/ 24 w 31"/>
                                  <a:gd name="T19" fmla="*/ 46 h 47"/>
                                  <a:gd name="T20" fmla="*/ 20 w 31"/>
                                  <a:gd name="T21" fmla="*/ 35 h 47"/>
                                  <a:gd name="T22" fmla="*/ 18 w 31"/>
                                  <a:gd name="T23" fmla="*/ 31 h 47"/>
                                  <a:gd name="T24" fmla="*/ 16 w 31"/>
                                  <a:gd name="T25" fmla="*/ 29 h 47"/>
                                  <a:gd name="T26" fmla="*/ 14 w 31"/>
                                  <a:gd name="T27" fmla="*/ 27 h 47"/>
                                  <a:gd name="T28" fmla="*/ 10 w 31"/>
                                  <a:gd name="T29" fmla="*/ 26 h 47"/>
                                  <a:gd name="T30" fmla="*/ 6 w 31"/>
                                  <a:gd name="T31" fmla="*/ 26 h 47"/>
                                  <a:gd name="T32" fmla="*/ 6 w 31"/>
                                  <a:gd name="T33" fmla="*/ 46 h 47"/>
                                  <a:gd name="T34" fmla="*/ 6 w 31"/>
                                  <a:gd name="T35" fmla="*/ 47 h 47"/>
                                  <a:gd name="T36" fmla="*/ 5 w 31"/>
                                  <a:gd name="T37" fmla="*/ 47 h 47"/>
                                  <a:gd name="T38" fmla="*/ 4 w 31"/>
                                  <a:gd name="T39" fmla="*/ 47 h 47"/>
                                  <a:gd name="T40" fmla="*/ 3 w 31"/>
                                  <a:gd name="T41" fmla="*/ 47 h 47"/>
                                  <a:gd name="T42" fmla="*/ 1 w 31"/>
                                  <a:gd name="T43" fmla="*/ 47 h 47"/>
                                  <a:gd name="T44" fmla="*/ 0 w 31"/>
                                  <a:gd name="T45" fmla="*/ 47 h 47"/>
                                  <a:gd name="T46" fmla="*/ 0 w 31"/>
                                  <a:gd name="T47" fmla="*/ 47 h 47"/>
                                  <a:gd name="T48" fmla="*/ 0 w 31"/>
                                  <a:gd name="T49" fmla="*/ 46 h 47"/>
                                  <a:gd name="T50" fmla="*/ 0 w 31"/>
                                  <a:gd name="T51" fmla="*/ 3 h 47"/>
                                  <a:gd name="T52" fmla="*/ 1 w 31"/>
                                  <a:gd name="T53" fmla="*/ 1 h 47"/>
                                  <a:gd name="T54" fmla="*/ 2 w 31"/>
                                  <a:gd name="T55" fmla="*/ 0 h 47"/>
                                  <a:gd name="T56" fmla="*/ 12 w 31"/>
                                  <a:gd name="T57" fmla="*/ 0 h 47"/>
                                  <a:gd name="T58" fmla="*/ 15 w 31"/>
                                  <a:gd name="T59" fmla="*/ 0 h 47"/>
                                  <a:gd name="T60" fmla="*/ 17 w 31"/>
                                  <a:gd name="T61" fmla="*/ 1 h 47"/>
                                  <a:gd name="T62" fmla="*/ 22 w 31"/>
                                  <a:gd name="T63" fmla="*/ 2 h 47"/>
                                  <a:gd name="T64" fmla="*/ 25 w 31"/>
                                  <a:gd name="T65" fmla="*/ 5 h 47"/>
                                  <a:gd name="T66" fmla="*/ 28 w 31"/>
                                  <a:gd name="T67" fmla="*/ 8 h 47"/>
                                  <a:gd name="T68" fmla="*/ 28 w 31"/>
                                  <a:gd name="T69" fmla="*/ 13 h 47"/>
                                  <a:gd name="T70" fmla="*/ 28 w 31"/>
                                  <a:gd name="T71" fmla="*/ 17 h 47"/>
                                  <a:gd name="T72" fmla="*/ 26 w 31"/>
                                  <a:gd name="T73" fmla="*/ 20 h 47"/>
                                  <a:gd name="T74" fmla="*/ 23 w 31"/>
                                  <a:gd name="T75" fmla="*/ 23 h 47"/>
                                  <a:gd name="T76" fmla="*/ 19 w 31"/>
                                  <a:gd name="T77" fmla="*/ 24 h 47"/>
                                  <a:gd name="T78" fmla="*/ 21 w 31"/>
                                  <a:gd name="T79" fmla="*/ 26 h 47"/>
                                  <a:gd name="T80" fmla="*/ 23 w 31"/>
                                  <a:gd name="T81" fmla="*/ 28 h 47"/>
                                  <a:gd name="T82" fmla="*/ 25 w 31"/>
                                  <a:gd name="T83" fmla="*/ 30 h 47"/>
                                  <a:gd name="T84" fmla="*/ 26 w 31"/>
                                  <a:gd name="T85" fmla="*/ 33 h 47"/>
                                  <a:gd name="T86" fmla="*/ 30 w 31"/>
                                  <a:gd name="T87" fmla="*/ 44 h 47"/>
                                  <a:gd name="T88" fmla="*/ 31 w 31"/>
                                  <a:gd name="T89" fmla="*/ 45 h 47"/>
                                  <a:gd name="T90" fmla="*/ 31 w 31"/>
                                  <a:gd name="T91" fmla="*/ 46 h 47"/>
                                  <a:gd name="T92" fmla="*/ 31 w 31"/>
                                  <a:gd name="T93" fmla="*/ 46 h 47"/>
                                  <a:gd name="T94" fmla="*/ 22 w 31"/>
                                  <a:gd name="T95" fmla="*/ 13 h 47"/>
                                  <a:gd name="T96" fmla="*/ 22 w 31"/>
                                  <a:gd name="T97" fmla="*/ 13 h 47"/>
                                  <a:gd name="T98" fmla="*/ 20 w 31"/>
                                  <a:gd name="T99" fmla="*/ 9 h 47"/>
                                  <a:gd name="T100" fmla="*/ 16 w 31"/>
                                  <a:gd name="T101" fmla="*/ 6 h 47"/>
                                  <a:gd name="T102" fmla="*/ 14 w 31"/>
                                  <a:gd name="T103" fmla="*/ 6 h 47"/>
                                  <a:gd name="T104" fmla="*/ 11 w 31"/>
                                  <a:gd name="T105" fmla="*/ 6 h 47"/>
                                  <a:gd name="T106" fmla="*/ 6 w 31"/>
                                  <a:gd name="T107" fmla="*/ 6 h 47"/>
                                  <a:gd name="T108" fmla="*/ 6 w 31"/>
                                  <a:gd name="T109" fmla="*/ 21 h 47"/>
                                  <a:gd name="T110" fmla="*/ 12 w 31"/>
                                  <a:gd name="T111" fmla="*/ 21 h 47"/>
                                  <a:gd name="T112" fmla="*/ 16 w 31"/>
                                  <a:gd name="T113" fmla="*/ 21 h 47"/>
                                  <a:gd name="T114" fmla="*/ 19 w 31"/>
                                  <a:gd name="T115" fmla="*/ 19 h 47"/>
                                  <a:gd name="T116" fmla="*/ 21 w 31"/>
                                  <a:gd name="T117" fmla="*/ 17 h 47"/>
                                  <a:gd name="T118" fmla="*/ 22 w 31"/>
                                  <a:gd name="T119" fmla="*/ 13 h 47"/>
                                  <a:gd name="T120" fmla="*/ 22 w 31"/>
                                  <a:gd name="T121" fmla="*/ 13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31" h="47">
                                    <a:moveTo>
                                      <a:pt x="31" y="46"/>
                                    </a:moveTo>
                                    <a:lnTo>
                                      <a:pt x="31" y="46"/>
                                    </a:lnTo>
                                    <a:cubicBezTo>
                                      <a:pt x="31" y="46"/>
                                      <a:pt x="31" y="47"/>
                                      <a:pt x="31" y="47"/>
                                    </a:cubicBezTo>
                                    <a:cubicBezTo>
                                      <a:pt x="31" y="47"/>
                                      <a:pt x="31" y="47"/>
                                      <a:pt x="30" y="47"/>
                                    </a:cubicBezTo>
                                    <a:cubicBezTo>
                                      <a:pt x="30" y="47"/>
                                      <a:pt x="30" y="47"/>
                                      <a:pt x="29" y="47"/>
                                    </a:cubicBezTo>
                                    <a:cubicBezTo>
                                      <a:pt x="29" y="47"/>
                                      <a:pt x="28" y="47"/>
                                      <a:pt x="28" y="47"/>
                                    </a:cubicBezTo>
                                    <a:cubicBezTo>
                                      <a:pt x="27" y="47"/>
                                      <a:pt x="27" y="47"/>
                                      <a:pt x="26" y="47"/>
                                    </a:cubicBezTo>
                                    <a:cubicBezTo>
                                      <a:pt x="26" y="47"/>
                                      <a:pt x="25" y="47"/>
                                      <a:pt x="25" y="47"/>
                                    </a:cubicBezTo>
                                    <a:cubicBezTo>
                                      <a:pt x="25" y="47"/>
                                      <a:pt x="25" y="47"/>
                                      <a:pt x="25" y="47"/>
                                    </a:cubicBezTo>
                                    <a:cubicBezTo>
                                      <a:pt x="25" y="46"/>
                                      <a:pt x="24" y="46"/>
                                      <a:pt x="24" y="46"/>
                                    </a:cubicBezTo>
                                    <a:lnTo>
                                      <a:pt x="20" y="35"/>
                                    </a:lnTo>
                                    <a:cubicBezTo>
                                      <a:pt x="19" y="34"/>
                                      <a:pt x="19" y="32"/>
                                      <a:pt x="18" y="31"/>
                                    </a:cubicBezTo>
                                    <a:cubicBezTo>
                                      <a:pt x="18" y="30"/>
                                      <a:pt x="17" y="29"/>
                                      <a:pt x="16" y="29"/>
                                    </a:cubicBezTo>
                                    <a:cubicBezTo>
                                      <a:pt x="16" y="28"/>
                                      <a:pt x="15" y="27"/>
                                      <a:pt x="14" y="27"/>
                                    </a:cubicBezTo>
                                    <a:cubicBezTo>
                                      <a:pt x="13" y="27"/>
                                      <a:pt x="12" y="26"/>
                                      <a:pt x="10" y="26"/>
                                    </a:cubicBezTo>
                                    <a:lnTo>
                                      <a:pt x="6" y="26"/>
                                    </a:lnTo>
                                    <a:lnTo>
                                      <a:pt x="6" y="46"/>
                                    </a:lnTo>
                                    <a:cubicBezTo>
                                      <a:pt x="6" y="46"/>
                                      <a:pt x="6" y="47"/>
                                      <a:pt x="6" y="47"/>
                                    </a:cubicBezTo>
                                    <a:cubicBezTo>
                                      <a:pt x="6" y="47"/>
                                      <a:pt x="6" y="47"/>
                                      <a:pt x="5" y="47"/>
                                    </a:cubicBezTo>
                                    <a:cubicBezTo>
                                      <a:pt x="5" y="47"/>
                                      <a:pt x="5" y="47"/>
                                      <a:pt x="4" y="47"/>
                                    </a:cubicBezTo>
                                    <a:cubicBezTo>
                                      <a:pt x="4" y="47"/>
                                      <a:pt x="4" y="47"/>
                                      <a:pt x="3" y="47"/>
                                    </a:cubicBezTo>
                                    <a:cubicBezTo>
                                      <a:pt x="2" y="47"/>
                                      <a:pt x="2" y="47"/>
                                      <a:pt x="1" y="47"/>
                                    </a:cubicBezTo>
                                    <a:cubicBezTo>
                                      <a:pt x="1" y="47"/>
                                      <a:pt x="1" y="47"/>
                                      <a:pt x="0" y="47"/>
                                    </a:cubicBezTo>
                                    <a:cubicBezTo>
                                      <a:pt x="0" y="47"/>
                                      <a:pt x="0" y="47"/>
                                      <a:pt x="0" y="47"/>
                                    </a:cubicBezTo>
                                    <a:cubicBezTo>
                                      <a:pt x="0" y="47"/>
                                      <a:pt x="0" y="46"/>
                                      <a:pt x="0" y="46"/>
                                    </a:cubicBezTo>
                                    <a:lnTo>
                                      <a:pt x="0" y="3"/>
                                    </a:lnTo>
                                    <a:cubicBezTo>
                                      <a:pt x="0" y="2"/>
                                      <a:pt x="0" y="1"/>
                                      <a:pt x="1" y="1"/>
                                    </a:cubicBezTo>
                                    <a:cubicBezTo>
                                      <a:pt x="1" y="1"/>
                                      <a:pt x="2" y="0"/>
                                      <a:pt x="2" y="0"/>
                                    </a:cubicBezTo>
                                    <a:lnTo>
                                      <a:pt x="12" y="0"/>
                                    </a:lnTo>
                                    <a:cubicBezTo>
                                      <a:pt x="13" y="0"/>
                                      <a:pt x="14" y="0"/>
                                      <a:pt x="15" y="0"/>
                                    </a:cubicBezTo>
                                    <a:cubicBezTo>
                                      <a:pt x="16" y="1"/>
                                      <a:pt x="17" y="1"/>
                                      <a:pt x="17" y="1"/>
                                    </a:cubicBezTo>
                                    <a:cubicBezTo>
                                      <a:pt x="19" y="1"/>
                                      <a:pt x="21" y="1"/>
                                      <a:pt x="22" y="2"/>
                                    </a:cubicBezTo>
                                    <a:cubicBezTo>
                                      <a:pt x="23" y="3"/>
                                      <a:pt x="24" y="4"/>
                                      <a:pt x="25" y="5"/>
                                    </a:cubicBezTo>
                                    <a:cubicBezTo>
                                      <a:pt x="26" y="6"/>
                                      <a:pt x="27" y="7"/>
                                      <a:pt x="28" y="8"/>
                                    </a:cubicBezTo>
                                    <a:cubicBezTo>
                                      <a:pt x="28" y="10"/>
                                      <a:pt x="28" y="11"/>
                                      <a:pt x="28" y="13"/>
                                    </a:cubicBezTo>
                                    <a:cubicBezTo>
                                      <a:pt x="28" y="14"/>
                                      <a:pt x="28" y="16"/>
                                      <a:pt x="28" y="17"/>
                                    </a:cubicBezTo>
                                    <a:cubicBezTo>
                                      <a:pt x="27" y="18"/>
                                      <a:pt x="27" y="19"/>
                                      <a:pt x="26" y="20"/>
                                    </a:cubicBezTo>
                                    <a:cubicBezTo>
                                      <a:pt x="25" y="21"/>
                                      <a:pt x="24" y="22"/>
                                      <a:pt x="23" y="23"/>
                                    </a:cubicBezTo>
                                    <a:cubicBezTo>
                                      <a:pt x="22" y="23"/>
                                      <a:pt x="21" y="24"/>
                                      <a:pt x="19" y="24"/>
                                    </a:cubicBezTo>
                                    <a:cubicBezTo>
                                      <a:pt x="20" y="25"/>
                                      <a:pt x="21" y="25"/>
                                      <a:pt x="21" y="26"/>
                                    </a:cubicBezTo>
                                    <a:cubicBezTo>
                                      <a:pt x="22" y="26"/>
                                      <a:pt x="23" y="27"/>
                                      <a:pt x="23" y="28"/>
                                    </a:cubicBezTo>
                                    <a:cubicBezTo>
                                      <a:pt x="24" y="28"/>
                                      <a:pt x="24" y="29"/>
                                      <a:pt x="25" y="30"/>
                                    </a:cubicBezTo>
                                    <a:cubicBezTo>
                                      <a:pt x="25" y="31"/>
                                      <a:pt x="26" y="32"/>
                                      <a:pt x="26" y="33"/>
                                    </a:cubicBezTo>
                                    <a:lnTo>
                                      <a:pt x="30" y="44"/>
                                    </a:lnTo>
                                    <a:cubicBezTo>
                                      <a:pt x="31" y="44"/>
                                      <a:pt x="31" y="45"/>
                                      <a:pt x="31" y="45"/>
                                    </a:cubicBezTo>
                                    <a:cubicBezTo>
                                      <a:pt x="31" y="46"/>
                                      <a:pt x="31" y="46"/>
                                      <a:pt x="31" y="46"/>
                                    </a:cubicBezTo>
                                    <a:lnTo>
                                      <a:pt x="31" y="46"/>
                                    </a:lnTo>
                                    <a:close/>
                                    <a:moveTo>
                                      <a:pt x="22" y="13"/>
                                    </a:moveTo>
                                    <a:lnTo>
                                      <a:pt x="22" y="13"/>
                                    </a:lnTo>
                                    <a:cubicBezTo>
                                      <a:pt x="22" y="12"/>
                                      <a:pt x="21" y="10"/>
                                      <a:pt x="20" y="9"/>
                                    </a:cubicBezTo>
                                    <a:cubicBezTo>
                                      <a:pt x="20" y="7"/>
                                      <a:pt x="18" y="7"/>
                                      <a:pt x="16" y="6"/>
                                    </a:cubicBezTo>
                                    <a:cubicBezTo>
                                      <a:pt x="16" y="6"/>
                                      <a:pt x="15" y="6"/>
                                      <a:pt x="14" y="6"/>
                                    </a:cubicBezTo>
                                    <a:cubicBezTo>
                                      <a:pt x="14" y="6"/>
                                      <a:pt x="13" y="6"/>
                                      <a:pt x="11" y="6"/>
                                    </a:cubicBezTo>
                                    <a:lnTo>
                                      <a:pt x="6" y="6"/>
                                    </a:lnTo>
                                    <a:lnTo>
                                      <a:pt x="6" y="21"/>
                                    </a:lnTo>
                                    <a:lnTo>
                                      <a:pt x="12" y="21"/>
                                    </a:lnTo>
                                    <a:cubicBezTo>
                                      <a:pt x="14" y="21"/>
                                      <a:pt x="15" y="21"/>
                                      <a:pt x="16" y="21"/>
                                    </a:cubicBezTo>
                                    <a:cubicBezTo>
                                      <a:pt x="18" y="20"/>
                                      <a:pt x="19" y="20"/>
                                      <a:pt x="19" y="19"/>
                                    </a:cubicBezTo>
                                    <a:cubicBezTo>
                                      <a:pt x="20" y="18"/>
                                      <a:pt x="21" y="17"/>
                                      <a:pt x="21" y="17"/>
                                    </a:cubicBezTo>
                                    <a:cubicBezTo>
                                      <a:pt x="21" y="16"/>
                                      <a:pt x="22" y="14"/>
                                      <a:pt x="22" y="13"/>
                                    </a:cubicBezTo>
                                    <a:lnTo>
                                      <a:pt x="22" y="13"/>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s:wsp>
                            <wps:cNvPr id="106" name="Freeform 59"/>
                            <wps:cNvSpPr>
                              <a:spLocks noEditPoints="1"/>
                            </wps:cNvSpPr>
                            <wps:spPr bwMode="auto">
                              <a:xfrm>
                                <a:off x="6327140" y="9047480"/>
                                <a:ext cx="39370" cy="45085"/>
                              </a:xfrm>
                              <a:custGeom>
                                <a:avLst/>
                                <a:gdLst>
                                  <a:gd name="T0" fmla="*/ 40 w 41"/>
                                  <a:gd name="T1" fmla="*/ 45 h 47"/>
                                  <a:gd name="T2" fmla="*/ 40 w 41"/>
                                  <a:gd name="T3" fmla="*/ 45 h 47"/>
                                  <a:gd name="T4" fmla="*/ 41 w 41"/>
                                  <a:gd name="T5" fmla="*/ 46 h 47"/>
                                  <a:gd name="T6" fmla="*/ 40 w 41"/>
                                  <a:gd name="T7" fmla="*/ 47 h 47"/>
                                  <a:gd name="T8" fmla="*/ 39 w 41"/>
                                  <a:gd name="T9" fmla="*/ 47 h 47"/>
                                  <a:gd name="T10" fmla="*/ 38 w 41"/>
                                  <a:gd name="T11" fmla="*/ 47 h 47"/>
                                  <a:gd name="T12" fmla="*/ 36 w 41"/>
                                  <a:gd name="T13" fmla="*/ 47 h 47"/>
                                  <a:gd name="T14" fmla="*/ 35 w 41"/>
                                  <a:gd name="T15" fmla="*/ 47 h 47"/>
                                  <a:gd name="T16" fmla="*/ 34 w 41"/>
                                  <a:gd name="T17" fmla="*/ 47 h 47"/>
                                  <a:gd name="T18" fmla="*/ 34 w 41"/>
                                  <a:gd name="T19" fmla="*/ 46 h 47"/>
                                  <a:gd name="T20" fmla="*/ 30 w 41"/>
                                  <a:gd name="T21" fmla="*/ 35 h 47"/>
                                  <a:gd name="T22" fmla="*/ 11 w 41"/>
                                  <a:gd name="T23" fmla="*/ 35 h 47"/>
                                  <a:gd name="T24" fmla="*/ 7 w 41"/>
                                  <a:gd name="T25" fmla="*/ 46 h 47"/>
                                  <a:gd name="T26" fmla="*/ 7 w 41"/>
                                  <a:gd name="T27" fmla="*/ 47 h 47"/>
                                  <a:gd name="T28" fmla="*/ 6 w 41"/>
                                  <a:gd name="T29" fmla="*/ 47 h 47"/>
                                  <a:gd name="T30" fmla="*/ 5 w 41"/>
                                  <a:gd name="T31" fmla="*/ 47 h 47"/>
                                  <a:gd name="T32" fmla="*/ 3 w 41"/>
                                  <a:gd name="T33" fmla="*/ 47 h 47"/>
                                  <a:gd name="T34" fmla="*/ 2 w 41"/>
                                  <a:gd name="T35" fmla="*/ 47 h 47"/>
                                  <a:gd name="T36" fmla="*/ 1 w 41"/>
                                  <a:gd name="T37" fmla="*/ 47 h 47"/>
                                  <a:gd name="T38" fmla="*/ 0 w 41"/>
                                  <a:gd name="T39" fmla="*/ 46 h 47"/>
                                  <a:gd name="T40" fmla="*/ 1 w 41"/>
                                  <a:gd name="T41" fmla="*/ 45 h 47"/>
                                  <a:gd name="T42" fmla="*/ 16 w 41"/>
                                  <a:gd name="T43" fmla="*/ 1 h 47"/>
                                  <a:gd name="T44" fmla="*/ 17 w 41"/>
                                  <a:gd name="T45" fmla="*/ 1 h 47"/>
                                  <a:gd name="T46" fmla="*/ 18 w 41"/>
                                  <a:gd name="T47" fmla="*/ 0 h 47"/>
                                  <a:gd name="T48" fmla="*/ 19 w 41"/>
                                  <a:gd name="T49" fmla="*/ 0 h 47"/>
                                  <a:gd name="T50" fmla="*/ 20 w 41"/>
                                  <a:gd name="T51" fmla="*/ 0 h 47"/>
                                  <a:gd name="T52" fmla="*/ 22 w 41"/>
                                  <a:gd name="T53" fmla="*/ 0 h 47"/>
                                  <a:gd name="T54" fmla="*/ 24 w 41"/>
                                  <a:gd name="T55" fmla="*/ 0 h 47"/>
                                  <a:gd name="T56" fmla="*/ 24 w 41"/>
                                  <a:gd name="T57" fmla="*/ 1 h 47"/>
                                  <a:gd name="T58" fmla="*/ 25 w 41"/>
                                  <a:gd name="T59" fmla="*/ 2 h 47"/>
                                  <a:gd name="T60" fmla="*/ 40 w 41"/>
                                  <a:gd name="T61" fmla="*/ 45 h 47"/>
                                  <a:gd name="T62" fmla="*/ 20 w 41"/>
                                  <a:gd name="T63" fmla="*/ 7 h 47"/>
                                  <a:gd name="T64" fmla="*/ 20 w 41"/>
                                  <a:gd name="T65" fmla="*/ 7 h 47"/>
                                  <a:gd name="T66" fmla="*/ 20 w 41"/>
                                  <a:gd name="T67" fmla="*/ 7 h 47"/>
                                  <a:gd name="T68" fmla="*/ 12 w 41"/>
                                  <a:gd name="T69" fmla="*/ 30 h 47"/>
                                  <a:gd name="T70" fmla="*/ 28 w 41"/>
                                  <a:gd name="T71" fmla="*/ 30 h 47"/>
                                  <a:gd name="T72" fmla="*/ 20 w 41"/>
                                  <a:gd name="T73" fmla="*/ 7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41" h="47">
                                    <a:moveTo>
                                      <a:pt x="40" y="45"/>
                                    </a:moveTo>
                                    <a:lnTo>
                                      <a:pt x="40" y="45"/>
                                    </a:lnTo>
                                    <a:cubicBezTo>
                                      <a:pt x="41" y="45"/>
                                      <a:pt x="41" y="46"/>
                                      <a:pt x="41" y="46"/>
                                    </a:cubicBezTo>
                                    <a:cubicBezTo>
                                      <a:pt x="41" y="47"/>
                                      <a:pt x="41" y="47"/>
                                      <a:pt x="40" y="47"/>
                                    </a:cubicBezTo>
                                    <a:cubicBezTo>
                                      <a:pt x="40" y="47"/>
                                      <a:pt x="40" y="47"/>
                                      <a:pt x="39" y="47"/>
                                    </a:cubicBezTo>
                                    <a:cubicBezTo>
                                      <a:pt x="39" y="47"/>
                                      <a:pt x="38" y="47"/>
                                      <a:pt x="38" y="47"/>
                                    </a:cubicBezTo>
                                    <a:cubicBezTo>
                                      <a:pt x="37" y="47"/>
                                      <a:pt x="36" y="47"/>
                                      <a:pt x="36" y="47"/>
                                    </a:cubicBezTo>
                                    <a:cubicBezTo>
                                      <a:pt x="35" y="47"/>
                                      <a:pt x="35" y="47"/>
                                      <a:pt x="35" y="47"/>
                                    </a:cubicBezTo>
                                    <a:cubicBezTo>
                                      <a:pt x="35" y="47"/>
                                      <a:pt x="35" y="47"/>
                                      <a:pt x="34" y="47"/>
                                    </a:cubicBezTo>
                                    <a:cubicBezTo>
                                      <a:pt x="34" y="47"/>
                                      <a:pt x="34" y="46"/>
                                      <a:pt x="34" y="46"/>
                                    </a:cubicBezTo>
                                    <a:lnTo>
                                      <a:pt x="30" y="35"/>
                                    </a:lnTo>
                                    <a:lnTo>
                                      <a:pt x="11" y="35"/>
                                    </a:lnTo>
                                    <a:lnTo>
                                      <a:pt x="7" y="46"/>
                                    </a:lnTo>
                                    <a:cubicBezTo>
                                      <a:pt x="7" y="46"/>
                                      <a:pt x="7" y="47"/>
                                      <a:pt x="7" y="47"/>
                                    </a:cubicBezTo>
                                    <a:cubicBezTo>
                                      <a:pt x="6" y="47"/>
                                      <a:pt x="6" y="47"/>
                                      <a:pt x="6" y="47"/>
                                    </a:cubicBezTo>
                                    <a:cubicBezTo>
                                      <a:pt x="6" y="47"/>
                                      <a:pt x="5" y="47"/>
                                      <a:pt x="5" y="47"/>
                                    </a:cubicBezTo>
                                    <a:cubicBezTo>
                                      <a:pt x="5" y="47"/>
                                      <a:pt x="4" y="47"/>
                                      <a:pt x="3" y="47"/>
                                    </a:cubicBezTo>
                                    <a:cubicBezTo>
                                      <a:pt x="3" y="47"/>
                                      <a:pt x="2" y="47"/>
                                      <a:pt x="2" y="47"/>
                                    </a:cubicBezTo>
                                    <a:cubicBezTo>
                                      <a:pt x="1" y="47"/>
                                      <a:pt x="1" y="47"/>
                                      <a:pt x="1" y="47"/>
                                    </a:cubicBezTo>
                                    <a:cubicBezTo>
                                      <a:pt x="1" y="47"/>
                                      <a:pt x="0" y="47"/>
                                      <a:pt x="0" y="46"/>
                                    </a:cubicBezTo>
                                    <a:cubicBezTo>
                                      <a:pt x="0" y="46"/>
                                      <a:pt x="1" y="45"/>
                                      <a:pt x="1" y="45"/>
                                    </a:cubicBezTo>
                                    <a:lnTo>
                                      <a:pt x="16" y="1"/>
                                    </a:lnTo>
                                    <a:cubicBezTo>
                                      <a:pt x="17" y="1"/>
                                      <a:pt x="17" y="1"/>
                                      <a:pt x="17" y="1"/>
                                    </a:cubicBezTo>
                                    <a:cubicBezTo>
                                      <a:pt x="17" y="1"/>
                                      <a:pt x="17" y="1"/>
                                      <a:pt x="18" y="0"/>
                                    </a:cubicBezTo>
                                    <a:cubicBezTo>
                                      <a:pt x="18" y="0"/>
                                      <a:pt x="18" y="0"/>
                                      <a:pt x="19" y="0"/>
                                    </a:cubicBezTo>
                                    <a:cubicBezTo>
                                      <a:pt x="19" y="0"/>
                                      <a:pt x="20" y="0"/>
                                      <a:pt x="20" y="0"/>
                                    </a:cubicBezTo>
                                    <a:cubicBezTo>
                                      <a:pt x="21" y="0"/>
                                      <a:pt x="22" y="0"/>
                                      <a:pt x="22" y="0"/>
                                    </a:cubicBezTo>
                                    <a:cubicBezTo>
                                      <a:pt x="23" y="0"/>
                                      <a:pt x="23" y="0"/>
                                      <a:pt x="24" y="0"/>
                                    </a:cubicBezTo>
                                    <a:cubicBezTo>
                                      <a:pt x="24" y="1"/>
                                      <a:pt x="24" y="1"/>
                                      <a:pt x="24" y="1"/>
                                    </a:cubicBezTo>
                                    <a:cubicBezTo>
                                      <a:pt x="25" y="1"/>
                                      <a:pt x="25" y="1"/>
                                      <a:pt x="25" y="2"/>
                                    </a:cubicBezTo>
                                    <a:lnTo>
                                      <a:pt x="40" y="45"/>
                                    </a:lnTo>
                                    <a:close/>
                                    <a:moveTo>
                                      <a:pt x="20" y="7"/>
                                    </a:moveTo>
                                    <a:lnTo>
                                      <a:pt x="20" y="7"/>
                                    </a:lnTo>
                                    <a:lnTo>
                                      <a:pt x="20" y="7"/>
                                    </a:lnTo>
                                    <a:lnTo>
                                      <a:pt x="12" y="30"/>
                                    </a:lnTo>
                                    <a:lnTo>
                                      <a:pt x="28" y="30"/>
                                    </a:lnTo>
                                    <a:lnTo>
                                      <a:pt x="20" y="7"/>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s:wsp>
                            <wps:cNvPr id="107" name="Freeform 60"/>
                            <wps:cNvSpPr>
                              <a:spLocks/>
                            </wps:cNvSpPr>
                            <wps:spPr bwMode="auto">
                              <a:xfrm>
                                <a:off x="6363335" y="9047480"/>
                                <a:ext cx="33655" cy="45085"/>
                              </a:xfrm>
                              <a:custGeom>
                                <a:avLst/>
                                <a:gdLst>
                                  <a:gd name="T0" fmla="*/ 35 w 35"/>
                                  <a:gd name="T1" fmla="*/ 3 h 47"/>
                                  <a:gd name="T2" fmla="*/ 35 w 35"/>
                                  <a:gd name="T3" fmla="*/ 3 h 47"/>
                                  <a:gd name="T4" fmla="*/ 35 w 35"/>
                                  <a:gd name="T5" fmla="*/ 4 h 47"/>
                                  <a:gd name="T6" fmla="*/ 35 w 35"/>
                                  <a:gd name="T7" fmla="*/ 5 h 47"/>
                                  <a:gd name="T8" fmla="*/ 34 w 35"/>
                                  <a:gd name="T9" fmla="*/ 6 h 47"/>
                                  <a:gd name="T10" fmla="*/ 34 w 35"/>
                                  <a:gd name="T11" fmla="*/ 6 h 47"/>
                                  <a:gd name="T12" fmla="*/ 21 w 35"/>
                                  <a:gd name="T13" fmla="*/ 6 h 47"/>
                                  <a:gd name="T14" fmla="*/ 21 w 35"/>
                                  <a:gd name="T15" fmla="*/ 46 h 47"/>
                                  <a:gd name="T16" fmla="*/ 21 w 35"/>
                                  <a:gd name="T17" fmla="*/ 47 h 47"/>
                                  <a:gd name="T18" fmla="*/ 20 w 35"/>
                                  <a:gd name="T19" fmla="*/ 47 h 47"/>
                                  <a:gd name="T20" fmla="*/ 19 w 35"/>
                                  <a:gd name="T21" fmla="*/ 47 h 47"/>
                                  <a:gd name="T22" fmla="*/ 18 w 35"/>
                                  <a:gd name="T23" fmla="*/ 47 h 47"/>
                                  <a:gd name="T24" fmla="*/ 16 w 35"/>
                                  <a:gd name="T25" fmla="*/ 47 h 47"/>
                                  <a:gd name="T26" fmla="*/ 15 w 35"/>
                                  <a:gd name="T27" fmla="*/ 47 h 47"/>
                                  <a:gd name="T28" fmla="*/ 15 w 35"/>
                                  <a:gd name="T29" fmla="*/ 47 h 47"/>
                                  <a:gd name="T30" fmla="*/ 15 w 35"/>
                                  <a:gd name="T31" fmla="*/ 46 h 47"/>
                                  <a:gd name="T32" fmla="*/ 15 w 35"/>
                                  <a:gd name="T33" fmla="*/ 6 h 47"/>
                                  <a:gd name="T34" fmla="*/ 1 w 35"/>
                                  <a:gd name="T35" fmla="*/ 6 h 47"/>
                                  <a:gd name="T36" fmla="*/ 1 w 35"/>
                                  <a:gd name="T37" fmla="*/ 6 h 47"/>
                                  <a:gd name="T38" fmla="*/ 0 w 35"/>
                                  <a:gd name="T39" fmla="*/ 5 h 47"/>
                                  <a:gd name="T40" fmla="*/ 0 w 35"/>
                                  <a:gd name="T41" fmla="*/ 4 h 47"/>
                                  <a:gd name="T42" fmla="*/ 0 w 35"/>
                                  <a:gd name="T43" fmla="*/ 3 h 47"/>
                                  <a:gd name="T44" fmla="*/ 0 w 35"/>
                                  <a:gd name="T45" fmla="*/ 2 h 47"/>
                                  <a:gd name="T46" fmla="*/ 0 w 35"/>
                                  <a:gd name="T47" fmla="*/ 1 h 47"/>
                                  <a:gd name="T48" fmla="*/ 1 w 35"/>
                                  <a:gd name="T49" fmla="*/ 1 h 47"/>
                                  <a:gd name="T50" fmla="*/ 1 w 35"/>
                                  <a:gd name="T51" fmla="*/ 0 h 47"/>
                                  <a:gd name="T52" fmla="*/ 34 w 35"/>
                                  <a:gd name="T53" fmla="*/ 0 h 47"/>
                                  <a:gd name="T54" fmla="*/ 34 w 35"/>
                                  <a:gd name="T55" fmla="*/ 1 h 47"/>
                                  <a:gd name="T56" fmla="*/ 35 w 35"/>
                                  <a:gd name="T57" fmla="*/ 1 h 47"/>
                                  <a:gd name="T58" fmla="*/ 35 w 35"/>
                                  <a:gd name="T59" fmla="*/ 2 h 47"/>
                                  <a:gd name="T60" fmla="*/ 35 w 35"/>
                                  <a:gd name="T61" fmla="*/ 3 h 47"/>
                                  <a:gd name="T62" fmla="*/ 35 w 35"/>
                                  <a:gd name="T63" fmla="*/ 3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5" h="47">
                                    <a:moveTo>
                                      <a:pt x="35" y="3"/>
                                    </a:moveTo>
                                    <a:lnTo>
                                      <a:pt x="35" y="3"/>
                                    </a:lnTo>
                                    <a:cubicBezTo>
                                      <a:pt x="35" y="4"/>
                                      <a:pt x="35" y="4"/>
                                      <a:pt x="35" y="4"/>
                                    </a:cubicBezTo>
                                    <a:cubicBezTo>
                                      <a:pt x="35" y="5"/>
                                      <a:pt x="35" y="5"/>
                                      <a:pt x="35" y="5"/>
                                    </a:cubicBezTo>
                                    <a:cubicBezTo>
                                      <a:pt x="35" y="5"/>
                                      <a:pt x="35" y="5"/>
                                      <a:pt x="34" y="6"/>
                                    </a:cubicBezTo>
                                    <a:cubicBezTo>
                                      <a:pt x="34" y="6"/>
                                      <a:pt x="34" y="6"/>
                                      <a:pt x="34" y="6"/>
                                    </a:cubicBezTo>
                                    <a:lnTo>
                                      <a:pt x="21" y="6"/>
                                    </a:lnTo>
                                    <a:lnTo>
                                      <a:pt x="21" y="46"/>
                                    </a:lnTo>
                                    <a:cubicBezTo>
                                      <a:pt x="21" y="46"/>
                                      <a:pt x="21" y="47"/>
                                      <a:pt x="21" y="47"/>
                                    </a:cubicBezTo>
                                    <a:cubicBezTo>
                                      <a:pt x="21" y="47"/>
                                      <a:pt x="20" y="47"/>
                                      <a:pt x="20" y="47"/>
                                    </a:cubicBezTo>
                                    <a:cubicBezTo>
                                      <a:pt x="20" y="47"/>
                                      <a:pt x="20" y="47"/>
                                      <a:pt x="19" y="47"/>
                                    </a:cubicBezTo>
                                    <a:cubicBezTo>
                                      <a:pt x="19" y="47"/>
                                      <a:pt x="18" y="47"/>
                                      <a:pt x="18" y="47"/>
                                    </a:cubicBezTo>
                                    <a:cubicBezTo>
                                      <a:pt x="17" y="47"/>
                                      <a:pt x="17" y="47"/>
                                      <a:pt x="16" y="47"/>
                                    </a:cubicBezTo>
                                    <a:cubicBezTo>
                                      <a:pt x="16" y="47"/>
                                      <a:pt x="15" y="47"/>
                                      <a:pt x="15" y="47"/>
                                    </a:cubicBezTo>
                                    <a:cubicBezTo>
                                      <a:pt x="15" y="47"/>
                                      <a:pt x="15" y="47"/>
                                      <a:pt x="15" y="47"/>
                                    </a:cubicBezTo>
                                    <a:cubicBezTo>
                                      <a:pt x="15" y="47"/>
                                      <a:pt x="15" y="46"/>
                                      <a:pt x="15" y="46"/>
                                    </a:cubicBezTo>
                                    <a:lnTo>
                                      <a:pt x="15" y="6"/>
                                    </a:lnTo>
                                    <a:lnTo>
                                      <a:pt x="1" y="6"/>
                                    </a:lnTo>
                                    <a:cubicBezTo>
                                      <a:pt x="1" y="6"/>
                                      <a:pt x="1" y="6"/>
                                      <a:pt x="1" y="6"/>
                                    </a:cubicBezTo>
                                    <a:cubicBezTo>
                                      <a:pt x="1" y="5"/>
                                      <a:pt x="1" y="5"/>
                                      <a:pt x="0" y="5"/>
                                    </a:cubicBezTo>
                                    <a:cubicBezTo>
                                      <a:pt x="0" y="5"/>
                                      <a:pt x="0" y="5"/>
                                      <a:pt x="0" y="4"/>
                                    </a:cubicBezTo>
                                    <a:cubicBezTo>
                                      <a:pt x="0" y="4"/>
                                      <a:pt x="0" y="4"/>
                                      <a:pt x="0" y="3"/>
                                    </a:cubicBezTo>
                                    <a:cubicBezTo>
                                      <a:pt x="0" y="3"/>
                                      <a:pt x="0" y="2"/>
                                      <a:pt x="0" y="2"/>
                                    </a:cubicBezTo>
                                    <a:cubicBezTo>
                                      <a:pt x="0" y="2"/>
                                      <a:pt x="0" y="1"/>
                                      <a:pt x="0" y="1"/>
                                    </a:cubicBezTo>
                                    <a:cubicBezTo>
                                      <a:pt x="1" y="1"/>
                                      <a:pt x="1" y="1"/>
                                      <a:pt x="1" y="1"/>
                                    </a:cubicBezTo>
                                    <a:cubicBezTo>
                                      <a:pt x="1" y="0"/>
                                      <a:pt x="1" y="0"/>
                                      <a:pt x="1" y="0"/>
                                    </a:cubicBezTo>
                                    <a:lnTo>
                                      <a:pt x="34" y="0"/>
                                    </a:lnTo>
                                    <a:cubicBezTo>
                                      <a:pt x="34" y="0"/>
                                      <a:pt x="34" y="0"/>
                                      <a:pt x="34" y="1"/>
                                    </a:cubicBezTo>
                                    <a:cubicBezTo>
                                      <a:pt x="35" y="1"/>
                                      <a:pt x="35" y="1"/>
                                      <a:pt x="35" y="1"/>
                                    </a:cubicBezTo>
                                    <a:cubicBezTo>
                                      <a:pt x="35" y="1"/>
                                      <a:pt x="35" y="2"/>
                                      <a:pt x="35" y="2"/>
                                    </a:cubicBezTo>
                                    <a:cubicBezTo>
                                      <a:pt x="35" y="2"/>
                                      <a:pt x="35" y="3"/>
                                      <a:pt x="35" y="3"/>
                                    </a:cubicBezTo>
                                    <a:lnTo>
                                      <a:pt x="35" y="3"/>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s:wsp>
                            <wps:cNvPr id="108" name="Freeform 61"/>
                            <wps:cNvSpPr>
                              <a:spLocks noEditPoints="1"/>
                            </wps:cNvSpPr>
                            <wps:spPr bwMode="auto">
                              <a:xfrm>
                                <a:off x="6401435" y="9047480"/>
                                <a:ext cx="39370" cy="45720"/>
                              </a:xfrm>
                              <a:custGeom>
                                <a:avLst/>
                                <a:gdLst>
                                  <a:gd name="T0" fmla="*/ 41 w 41"/>
                                  <a:gd name="T1" fmla="*/ 23 h 48"/>
                                  <a:gd name="T2" fmla="*/ 41 w 41"/>
                                  <a:gd name="T3" fmla="*/ 23 h 48"/>
                                  <a:gd name="T4" fmla="*/ 40 w 41"/>
                                  <a:gd name="T5" fmla="*/ 33 h 48"/>
                                  <a:gd name="T6" fmla="*/ 36 w 41"/>
                                  <a:gd name="T7" fmla="*/ 41 h 48"/>
                                  <a:gd name="T8" fmla="*/ 29 w 41"/>
                                  <a:gd name="T9" fmla="*/ 46 h 48"/>
                                  <a:gd name="T10" fmla="*/ 20 w 41"/>
                                  <a:gd name="T11" fmla="*/ 48 h 48"/>
                                  <a:gd name="T12" fmla="*/ 11 w 41"/>
                                  <a:gd name="T13" fmla="*/ 46 h 48"/>
                                  <a:gd name="T14" fmla="*/ 4 w 41"/>
                                  <a:gd name="T15" fmla="*/ 42 h 48"/>
                                  <a:gd name="T16" fmla="*/ 1 w 41"/>
                                  <a:gd name="T17" fmla="*/ 34 h 48"/>
                                  <a:gd name="T18" fmla="*/ 0 w 41"/>
                                  <a:gd name="T19" fmla="*/ 24 h 48"/>
                                  <a:gd name="T20" fmla="*/ 1 w 41"/>
                                  <a:gd name="T21" fmla="*/ 14 h 48"/>
                                  <a:gd name="T22" fmla="*/ 5 w 41"/>
                                  <a:gd name="T23" fmla="*/ 6 h 48"/>
                                  <a:gd name="T24" fmla="*/ 12 w 41"/>
                                  <a:gd name="T25" fmla="*/ 1 h 48"/>
                                  <a:gd name="T26" fmla="*/ 21 w 41"/>
                                  <a:gd name="T27" fmla="*/ 0 h 48"/>
                                  <a:gd name="T28" fmla="*/ 30 w 41"/>
                                  <a:gd name="T29" fmla="*/ 1 h 48"/>
                                  <a:gd name="T30" fmla="*/ 36 w 41"/>
                                  <a:gd name="T31" fmla="*/ 6 h 48"/>
                                  <a:gd name="T32" fmla="*/ 40 w 41"/>
                                  <a:gd name="T33" fmla="*/ 13 h 48"/>
                                  <a:gd name="T34" fmla="*/ 41 w 41"/>
                                  <a:gd name="T35" fmla="*/ 23 h 48"/>
                                  <a:gd name="T36" fmla="*/ 41 w 41"/>
                                  <a:gd name="T37" fmla="*/ 23 h 48"/>
                                  <a:gd name="T38" fmla="*/ 35 w 41"/>
                                  <a:gd name="T39" fmla="*/ 24 h 48"/>
                                  <a:gd name="T40" fmla="*/ 35 w 41"/>
                                  <a:gd name="T41" fmla="*/ 24 h 48"/>
                                  <a:gd name="T42" fmla="*/ 34 w 41"/>
                                  <a:gd name="T43" fmla="*/ 16 h 48"/>
                                  <a:gd name="T44" fmla="*/ 32 w 41"/>
                                  <a:gd name="T45" fmla="*/ 10 h 48"/>
                                  <a:gd name="T46" fmla="*/ 27 w 41"/>
                                  <a:gd name="T47" fmla="*/ 6 h 48"/>
                                  <a:gd name="T48" fmla="*/ 21 w 41"/>
                                  <a:gd name="T49" fmla="*/ 5 h 48"/>
                                  <a:gd name="T50" fmla="*/ 14 w 41"/>
                                  <a:gd name="T51" fmla="*/ 7 h 48"/>
                                  <a:gd name="T52" fmla="*/ 9 w 41"/>
                                  <a:gd name="T53" fmla="*/ 11 h 48"/>
                                  <a:gd name="T54" fmla="*/ 7 w 41"/>
                                  <a:gd name="T55" fmla="*/ 16 h 48"/>
                                  <a:gd name="T56" fmla="*/ 6 w 41"/>
                                  <a:gd name="T57" fmla="*/ 24 h 48"/>
                                  <a:gd name="T58" fmla="*/ 7 w 41"/>
                                  <a:gd name="T59" fmla="*/ 31 h 48"/>
                                  <a:gd name="T60" fmla="*/ 9 w 41"/>
                                  <a:gd name="T61" fmla="*/ 37 h 48"/>
                                  <a:gd name="T62" fmla="*/ 13 w 41"/>
                                  <a:gd name="T63" fmla="*/ 41 h 48"/>
                                  <a:gd name="T64" fmla="*/ 20 w 41"/>
                                  <a:gd name="T65" fmla="*/ 42 h 48"/>
                                  <a:gd name="T66" fmla="*/ 27 w 41"/>
                                  <a:gd name="T67" fmla="*/ 41 h 48"/>
                                  <a:gd name="T68" fmla="*/ 32 w 41"/>
                                  <a:gd name="T69" fmla="*/ 37 h 48"/>
                                  <a:gd name="T70" fmla="*/ 34 w 41"/>
                                  <a:gd name="T71" fmla="*/ 31 h 48"/>
                                  <a:gd name="T72" fmla="*/ 35 w 41"/>
                                  <a:gd name="T73" fmla="*/ 24 h 48"/>
                                  <a:gd name="T74" fmla="*/ 35 w 41"/>
                                  <a:gd name="T75" fmla="*/ 24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41" h="48">
                                    <a:moveTo>
                                      <a:pt x="41" y="23"/>
                                    </a:moveTo>
                                    <a:lnTo>
                                      <a:pt x="41" y="23"/>
                                    </a:lnTo>
                                    <a:cubicBezTo>
                                      <a:pt x="41" y="27"/>
                                      <a:pt x="41" y="30"/>
                                      <a:pt x="40" y="33"/>
                                    </a:cubicBezTo>
                                    <a:cubicBezTo>
                                      <a:pt x="39" y="36"/>
                                      <a:pt x="38" y="39"/>
                                      <a:pt x="36" y="41"/>
                                    </a:cubicBezTo>
                                    <a:cubicBezTo>
                                      <a:pt x="34" y="43"/>
                                      <a:pt x="32" y="45"/>
                                      <a:pt x="29" y="46"/>
                                    </a:cubicBezTo>
                                    <a:cubicBezTo>
                                      <a:pt x="27" y="47"/>
                                      <a:pt x="24" y="48"/>
                                      <a:pt x="20" y="48"/>
                                    </a:cubicBezTo>
                                    <a:cubicBezTo>
                                      <a:pt x="16" y="48"/>
                                      <a:pt x="13" y="47"/>
                                      <a:pt x="11" y="46"/>
                                    </a:cubicBezTo>
                                    <a:cubicBezTo>
                                      <a:pt x="8" y="45"/>
                                      <a:pt x="6" y="44"/>
                                      <a:pt x="4" y="42"/>
                                    </a:cubicBezTo>
                                    <a:cubicBezTo>
                                      <a:pt x="3" y="40"/>
                                      <a:pt x="2" y="37"/>
                                      <a:pt x="1" y="34"/>
                                    </a:cubicBezTo>
                                    <a:cubicBezTo>
                                      <a:pt x="0" y="31"/>
                                      <a:pt x="0" y="28"/>
                                      <a:pt x="0" y="24"/>
                                    </a:cubicBezTo>
                                    <a:cubicBezTo>
                                      <a:pt x="0" y="20"/>
                                      <a:pt x="0" y="17"/>
                                      <a:pt x="1" y="14"/>
                                    </a:cubicBezTo>
                                    <a:cubicBezTo>
                                      <a:pt x="2" y="11"/>
                                      <a:pt x="3" y="8"/>
                                      <a:pt x="5" y="6"/>
                                    </a:cubicBezTo>
                                    <a:cubicBezTo>
                                      <a:pt x="7" y="4"/>
                                      <a:pt x="9" y="3"/>
                                      <a:pt x="12" y="1"/>
                                    </a:cubicBezTo>
                                    <a:cubicBezTo>
                                      <a:pt x="14" y="0"/>
                                      <a:pt x="17" y="0"/>
                                      <a:pt x="21" y="0"/>
                                    </a:cubicBezTo>
                                    <a:cubicBezTo>
                                      <a:pt x="24" y="0"/>
                                      <a:pt x="27" y="0"/>
                                      <a:pt x="30" y="1"/>
                                    </a:cubicBezTo>
                                    <a:cubicBezTo>
                                      <a:pt x="32" y="2"/>
                                      <a:pt x="35" y="4"/>
                                      <a:pt x="36" y="6"/>
                                    </a:cubicBezTo>
                                    <a:cubicBezTo>
                                      <a:pt x="38" y="8"/>
                                      <a:pt x="39" y="10"/>
                                      <a:pt x="40" y="13"/>
                                    </a:cubicBezTo>
                                    <a:cubicBezTo>
                                      <a:pt x="41" y="16"/>
                                      <a:pt x="41" y="19"/>
                                      <a:pt x="41" y="23"/>
                                    </a:cubicBezTo>
                                    <a:lnTo>
                                      <a:pt x="41" y="23"/>
                                    </a:lnTo>
                                    <a:close/>
                                    <a:moveTo>
                                      <a:pt x="35" y="24"/>
                                    </a:moveTo>
                                    <a:lnTo>
                                      <a:pt x="35" y="24"/>
                                    </a:lnTo>
                                    <a:cubicBezTo>
                                      <a:pt x="35" y="21"/>
                                      <a:pt x="35" y="19"/>
                                      <a:pt x="34" y="16"/>
                                    </a:cubicBezTo>
                                    <a:cubicBezTo>
                                      <a:pt x="34" y="14"/>
                                      <a:pt x="33" y="12"/>
                                      <a:pt x="32" y="10"/>
                                    </a:cubicBezTo>
                                    <a:cubicBezTo>
                                      <a:pt x="31" y="9"/>
                                      <a:pt x="29" y="7"/>
                                      <a:pt x="27" y="6"/>
                                    </a:cubicBezTo>
                                    <a:cubicBezTo>
                                      <a:pt x="26" y="5"/>
                                      <a:pt x="23" y="5"/>
                                      <a:pt x="21" y="5"/>
                                    </a:cubicBezTo>
                                    <a:cubicBezTo>
                                      <a:pt x="18" y="5"/>
                                      <a:pt x="16" y="6"/>
                                      <a:pt x="14" y="7"/>
                                    </a:cubicBezTo>
                                    <a:cubicBezTo>
                                      <a:pt x="12" y="8"/>
                                      <a:pt x="10" y="9"/>
                                      <a:pt x="9" y="11"/>
                                    </a:cubicBezTo>
                                    <a:cubicBezTo>
                                      <a:pt x="8" y="12"/>
                                      <a:pt x="7" y="14"/>
                                      <a:pt x="7" y="16"/>
                                    </a:cubicBezTo>
                                    <a:cubicBezTo>
                                      <a:pt x="6" y="19"/>
                                      <a:pt x="6" y="21"/>
                                      <a:pt x="6" y="24"/>
                                    </a:cubicBezTo>
                                    <a:cubicBezTo>
                                      <a:pt x="6" y="26"/>
                                      <a:pt x="6" y="29"/>
                                      <a:pt x="7" y="31"/>
                                    </a:cubicBezTo>
                                    <a:cubicBezTo>
                                      <a:pt x="7" y="33"/>
                                      <a:pt x="8" y="35"/>
                                      <a:pt x="9" y="37"/>
                                    </a:cubicBezTo>
                                    <a:cubicBezTo>
                                      <a:pt x="10" y="39"/>
                                      <a:pt x="12" y="40"/>
                                      <a:pt x="13" y="41"/>
                                    </a:cubicBezTo>
                                    <a:cubicBezTo>
                                      <a:pt x="15" y="42"/>
                                      <a:pt x="18" y="42"/>
                                      <a:pt x="20" y="42"/>
                                    </a:cubicBezTo>
                                    <a:cubicBezTo>
                                      <a:pt x="23" y="42"/>
                                      <a:pt x="25" y="42"/>
                                      <a:pt x="27" y="41"/>
                                    </a:cubicBezTo>
                                    <a:cubicBezTo>
                                      <a:pt x="29" y="40"/>
                                      <a:pt x="31" y="39"/>
                                      <a:pt x="32" y="37"/>
                                    </a:cubicBezTo>
                                    <a:cubicBezTo>
                                      <a:pt x="33" y="35"/>
                                      <a:pt x="34" y="33"/>
                                      <a:pt x="34" y="31"/>
                                    </a:cubicBezTo>
                                    <a:cubicBezTo>
                                      <a:pt x="35" y="29"/>
                                      <a:pt x="35" y="26"/>
                                      <a:pt x="35" y="24"/>
                                    </a:cubicBezTo>
                                    <a:lnTo>
                                      <a:pt x="35" y="24"/>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s:wsp>
                            <wps:cNvPr id="109" name="Freeform 62"/>
                            <wps:cNvSpPr>
                              <a:spLocks noEditPoints="1"/>
                            </wps:cNvSpPr>
                            <wps:spPr bwMode="auto">
                              <a:xfrm>
                                <a:off x="6452235" y="9047480"/>
                                <a:ext cx="29845" cy="45085"/>
                              </a:xfrm>
                              <a:custGeom>
                                <a:avLst/>
                                <a:gdLst>
                                  <a:gd name="T0" fmla="*/ 31 w 31"/>
                                  <a:gd name="T1" fmla="*/ 46 h 47"/>
                                  <a:gd name="T2" fmla="*/ 31 w 31"/>
                                  <a:gd name="T3" fmla="*/ 46 h 47"/>
                                  <a:gd name="T4" fmla="*/ 31 w 31"/>
                                  <a:gd name="T5" fmla="*/ 47 h 47"/>
                                  <a:gd name="T6" fmla="*/ 30 w 31"/>
                                  <a:gd name="T7" fmla="*/ 47 h 47"/>
                                  <a:gd name="T8" fmla="*/ 29 w 31"/>
                                  <a:gd name="T9" fmla="*/ 47 h 47"/>
                                  <a:gd name="T10" fmla="*/ 27 w 31"/>
                                  <a:gd name="T11" fmla="*/ 47 h 47"/>
                                  <a:gd name="T12" fmla="*/ 26 w 31"/>
                                  <a:gd name="T13" fmla="*/ 47 h 47"/>
                                  <a:gd name="T14" fmla="*/ 25 w 31"/>
                                  <a:gd name="T15" fmla="*/ 47 h 47"/>
                                  <a:gd name="T16" fmla="*/ 24 w 31"/>
                                  <a:gd name="T17" fmla="*/ 47 h 47"/>
                                  <a:gd name="T18" fmla="*/ 24 w 31"/>
                                  <a:gd name="T19" fmla="*/ 46 h 47"/>
                                  <a:gd name="T20" fmla="*/ 20 w 31"/>
                                  <a:gd name="T21" fmla="*/ 35 h 47"/>
                                  <a:gd name="T22" fmla="*/ 18 w 31"/>
                                  <a:gd name="T23" fmla="*/ 31 h 47"/>
                                  <a:gd name="T24" fmla="*/ 16 w 31"/>
                                  <a:gd name="T25" fmla="*/ 29 h 47"/>
                                  <a:gd name="T26" fmla="*/ 14 w 31"/>
                                  <a:gd name="T27" fmla="*/ 27 h 47"/>
                                  <a:gd name="T28" fmla="*/ 10 w 31"/>
                                  <a:gd name="T29" fmla="*/ 26 h 47"/>
                                  <a:gd name="T30" fmla="*/ 6 w 31"/>
                                  <a:gd name="T31" fmla="*/ 26 h 47"/>
                                  <a:gd name="T32" fmla="*/ 6 w 31"/>
                                  <a:gd name="T33" fmla="*/ 46 h 47"/>
                                  <a:gd name="T34" fmla="*/ 6 w 31"/>
                                  <a:gd name="T35" fmla="*/ 47 h 47"/>
                                  <a:gd name="T36" fmla="*/ 5 w 31"/>
                                  <a:gd name="T37" fmla="*/ 47 h 47"/>
                                  <a:gd name="T38" fmla="*/ 4 w 31"/>
                                  <a:gd name="T39" fmla="*/ 47 h 47"/>
                                  <a:gd name="T40" fmla="*/ 3 w 31"/>
                                  <a:gd name="T41" fmla="*/ 47 h 47"/>
                                  <a:gd name="T42" fmla="*/ 1 w 31"/>
                                  <a:gd name="T43" fmla="*/ 47 h 47"/>
                                  <a:gd name="T44" fmla="*/ 0 w 31"/>
                                  <a:gd name="T45" fmla="*/ 47 h 47"/>
                                  <a:gd name="T46" fmla="*/ 0 w 31"/>
                                  <a:gd name="T47" fmla="*/ 47 h 47"/>
                                  <a:gd name="T48" fmla="*/ 0 w 31"/>
                                  <a:gd name="T49" fmla="*/ 46 h 47"/>
                                  <a:gd name="T50" fmla="*/ 0 w 31"/>
                                  <a:gd name="T51" fmla="*/ 3 h 47"/>
                                  <a:gd name="T52" fmla="*/ 0 w 31"/>
                                  <a:gd name="T53" fmla="*/ 1 h 47"/>
                                  <a:gd name="T54" fmla="*/ 2 w 31"/>
                                  <a:gd name="T55" fmla="*/ 0 h 47"/>
                                  <a:gd name="T56" fmla="*/ 12 w 31"/>
                                  <a:gd name="T57" fmla="*/ 0 h 47"/>
                                  <a:gd name="T58" fmla="*/ 15 w 31"/>
                                  <a:gd name="T59" fmla="*/ 0 h 47"/>
                                  <a:gd name="T60" fmla="*/ 17 w 31"/>
                                  <a:gd name="T61" fmla="*/ 1 h 47"/>
                                  <a:gd name="T62" fmla="*/ 22 w 31"/>
                                  <a:gd name="T63" fmla="*/ 2 h 47"/>
                                  <a:gd name="T64" fmla="*/ 25 w 31"/>
                                  <a:gd name="T65" fmla="*/ 5 h 47"/>
                                  <a:gd name="T66" fmla="*/ 27 w 31"/>
                                  <a:gd name="T67" fmla="*/ 8 h 47"/>
                                  <a:gd name="T68" fmla="*/ 28 w 31"/>
                                  <a:gd name="T69" fmla="*/ 13 h 47"/>
                                  <a:gd name="T70" fmla="*/ 27 w 31"/>
                                  <a:gd name="T71" fmla="*/ 17 h 47"/>
                                  <a:gd name="T72" fmla="*/ 26 w 31"/>
                                  <a:gd name="T73" fmla="*/ 20 h 47"/>
                                  <a:gd name="T74" fmla="*/ 23 w 31"/>
                                  <a:gd name="T75" fmla="*/ 23 h 47"/>
                                  <a:gd name="T76" fmla="*/ 19 w 31"/>
                                  <a:gd name="T77" fmla="*/ 24 h 47"/>
                                  <a:gd name="T78" fmla="*/ 21 w 31"/>
                                  <a:gd name="T79" fmla="*/ 26 h 47"/>
                                  <a:gd name="T80" fmla="*/ 23 w 31"/>
                                  <a:gd name="T81" fmla="*/ 28 h 47"/>
                                  <a:gd name="T82" fmla="*/ 24 w 31"/>
                                  <a:gd name="T83" fmla="*/ 30 h 47"/>
                                  <a:gd name="T84" fmla="*/ 26 w 31"/>
                                  <a:gd name="T85" fmla="*/ 33 h 47"/>
                                  <a:gd name="T86" fmla="*/ 30 w 31"/>
                                  <a:gd name="T87" fmla="*/ 44 h 47"/>
                                  <a:gd name="T88" fmla="*/ 31 w 31"/>
                                  <a:gd name="T89" fmla="*/ 45 h 47"/>
                                  <a:gd name="T90" fmla="*/ 31 w 31"/>
                                  <a:gd name="T91" fmla="*/ 46 h 47"/>
                                  <a:gd name="T92" fmla="*/ 31 w 31"/>
                                  <a:gd name="T93" fmla="*/ 46 h 47"/>
                                  <a:gd name="T94" fmla="*/ 21 w 31"/>
                                  <a:gd name="T95" fmla="*/ 13 h 47"/>
                                  <a:gd name="T96" fmla="*/ 21 w 31"/>
                                  <a:gd name="T97" fmla="*/ 13 h 47"/>
                                  <a:gd name="T98" fmla="*/ 20 w 31"/>
                                  <a:gd name="T99" fmla="*/ 9 h 47"/>
                                  <a:gd name="T100" fmla="*/ 16 w 31"/>
                                  <a:gd name="T101" fmla="*/ 6 h 47"/>
                                  <a:gd name="T102" fmla="*/ 14 w 31"/>
                                  <a:gd name="T103" fmla="*/ 6 h 47"/>
                                  <a:gd name="T104" fmla="*/ 11 w 31"/>
                                  <a:gd name="T105" fmla="*/ 6 h 47"/>
                                  <a:gd name="T106" fmla="*/ 6 w 31"/>
                                  <a:gd name="T107" fmla="*/ 6 h 47"/>
                                  <a:gd name="T108" fmla="*/ 6 w 31"/>
                                  <a:gd name="T109" fmla="*/ 21 h 47"/>
                                  <a:gd name="T110" fmla="*/ 12 w 31"/>
                                  <a:gd name="T111" fmla="*/ 21 h 47"/>
                                  <a:gd name="T112" fmla="*/ 16 w 31"/>
                                  <a:gd name="T113" fmla="*/ 21 h 47"/>
                                  <a:gd name="T114" fmla="*/ 19 w 31"/>
                                  <a:gd name="T115" fmla="*/ 19 h 47"/>
                                  <a:gd name="T116" fmla="*/ 21 w 31"/>
                                  <a:gd name="T117" fmla="*/ 17 h 47"/>
                                  <a:gd name="T118" fmla="*/ 21 w 31"/>
                                  <a:gd name="T119" fmla="*/ 13 h 47"/>
                                  <a:gd name="T120" fmla="*/ 21 w 31"/>
                                  <a:gd name="T121" fmla="*/ 13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31" h="47">
                                    <a:moveTo>
                                      <a:pt x="31" y="46"/>
                                    </a:moveTo>
                                    <a:lnTo>
                                      <a:pt x="31" y="46"/>
                                    </a:lnTo>
                                    <a:cubicBezTo>
                                      <a:pt x="31" y="46"/>
                                      <a:pt x="31" y="47"/>
                                      <a:pt x="31" y="47"/>
                                    </a:cubicBezTo>
                                    <a:cubicBezTo>
                                      <a:pt x="31" y="47"/>
                                      <a:pt x="30" y="47"/>
                                      <a:pt x="30" y="47"/>
                                    </a:cubicBezTo>
                                    <a:cubicBezTo>
                                      <a:pt x="30" y="47"/>
                                      <a:pt x="30" y="47"/>
                                      <a:pt x="29" y="47"/>
                                    </a:cubicBezTo>
                                    <a:cubicBezTo>
                                      <a:pt x="29" y="47"/>
                                      <a:pt x="28" y="47"/>
                                      <a:pt x="27" y="47"/>
                                    </a:cubicBezTo>
                                    <a:cubicBezTo>
                                      <a:pt x="27" y="47"/>
                                      <a:pt x="26" y="47"/>
                                      <a:pt x="26" y="47"/>
                                    </a:cubicBezTo>
                                    <a:cubicBezTo>
                                      <a:pt x="26" y="47"/>
                                      <a:pt x="25" y="47"/>
                                      <a:pt x="25" y="47"/>
                                    </a:cubicBezTo>
                                    <a:cubicBezTo>
                                      <a:pt x="25" y="47"/>
                                      <a:pt x="25" y="47"/>
                                      <a:pt x="24" y="47"/>
                                    </a:cubicBezTo>
                                    <a:cubicBezTo>
                                      <a:pt x="24" y="46"/>
                                      <a:pt x="24" y="46"/>
                                      <a:pt x="24" y="46"/>
                                    </a:cubicBezTo>
                                    <a:lnTo>
                                      <a:pt x="20" y="35"/>
                                    </a:lnTo>
                                    <a:cubicBezTo>
                                      <a:pt x="19" y="34"/>
                                      <a:pt x="19" y="32"/>
                                      <a:pt x="18" y="31"/>
                                    </a:cubicBezTo>
                                    <a:cubicBezTo>
                                      <a:pt x="18" y="30"/>
                                      <a:pt x="17" y="29"/>
                                      <a:pt x="16" y="29"/>
                                    </a:cubicBezTo>
                                    <a:cubicBezTo>
                                      <a:pt x="16" y="28"/>
                                      <a:pt x="15" y="27"/>
                                      <a:pt x="14" y="27"/>
                                    </a:cubicBezTo>
                                    <a:cubicBezTo>
                                      <a:pt x="13" y="27"/>
                                      <a:pt x="11" y="26"/>
                                      <a:pt x="10" y="26"/>
                                    </a:cubicBezTo>
                                    <a:lnTo>
                                      <a:pt x="6" y="26"/>
                                    </a:lnTo>
                                    <a:lnTo>
                                      <a:pt x="6" y="46"/>
                                    </a:lnTo>
                                    <a:cubicBezTo>
                                      <a:pt x="6" y="46"/>
                                      <a:pt x="6" y="47"/>
                                      <a:pt x="6" y="47"/>
                                    </a:cubicBezTo>
                                    <a:cubicBezTo>
                                      <a:pt x="6" y="47"/>
                                      <a:pt x="5" y="47"/>
                                      <a:pt x="5" y="47"/>
                                    </a:cubicBezTo>
                                    <a:cubicBezTo>
                                      <a:pt x="5" y="47"/>
                                      <a:pt x="5" y="47"/>
                                      <a:pt x="4" y="47"/>
                                    </a:cubicBezTo>
                                    <a:cubicBezTo>
                                      <a:pt x="4" y="47"/>
                                      <a:pt x="3" y="47"/>
                                      <a:pt x="3" y="47"/>
                                    </a:cubicBezTo>
                                    <a:cubicBezTo>
                                      <a:pt x="2" y="47"/>
                                      <a:pt x="2" y="47"/>
                                      <a:pt x="1" y="47"/>
                                    </a:cubicBezTo>
                                    <a:cubicBezTo>
                                      <a:pt x="1" y="47"/>
                                      <a:pt x="1" y="47"/>
                                      <a:pt x="0" y="47"/>
                                    </a:cubicBezTo>
                                    <a:cubicBezTo>
                                      <a:pt x="0" y="47"/>
                                      <a:pt x="0" y="47"/>
                                      <a:pt x="0" y="47"/>
                                    </a:cubicBezTo>
                                    <a:cubicBezTo>
                                      <a:pt x="0" y="47"/>
                                      <a:pt x="0" y="46"/>
                                      <a:pt x="0" y="46"/>
                                    </a:cubicBezTo>
                                    <a:lnTo>
                                      <a:pt x="0" y="3"/>
                                    </a:lnTo>
                                    <a:cubicBezTo>
                                      <a:pt x="0" y="2"/>
                                      <a:pt x="0" y="1"/>
                                      <a:pt x="0" y="1"/>
                                    </a:cubicBezTo>
                                    <a:cubicBezTo>
                                      <a:pt x="1" y="1"/>
                                      <a:pt x="1" y="0"/>
                                      <a:pt x="2" y="0"/>
                                    </a:cubicBezTo>
                                    <a:lnTo>
                                      <a:pt x="12" y="0"/>
                                    </a:lnTo>
                                    <a:cubicBezTo>
                                      <a:pt x="13" y="0"/>
                                      <a:pt x="14" y="0"/>
                                      <a:pt x="15" y="0"/>
                                    </a:cubicBezTo>
                                    <a:cubicBezTo>
                                      <a:pt x="16" y="1"/>
                                      <a:pt x="16" y="1"/>
                                      <a:pt x="17" y="1"/>
                                    </a:cubicBezTo>
                                    <a:cubicBezTo>
                                      <a:pt x="19" y="1"/>
                                      <a:pt x="20" y="1"/>
                                      <a:pt x="22" y="2"/>
                                    </a:cubicBezTo>
                                    <a:cubicBezTo>
                                      <a:pt x="23" y="3"/>
                                      <a:pt x="24" y="4"/>
                                      <a:pt x="25" y="5"/>
                                    </a:cubicBezTo>
                                    <a:cubicBezTo>
                                      <a:pt x="26" y="6"/>
                                      <a:pt x="27" y="7"/>
                                      <a:pt x="27" y="8"/>
                                    </a:cubicBezTo>
                                    <a:cubicBezTo>
                                      <a:pt x="28" y="10"/>
                                      <a:pt x="28" y="11"/>
                                      <a:pt x="28" y="13"/>
                                    </a:cubicBezTo>
                                    <a:cubicBezTo>
                                      <a:pt x="28" y="14"/>
                                      <a:pt x="28" y="16"/>
                                      <a:pt x="27" y="17"/>
                                    </a:cubicBezTo>
                                    <a:cubicBezTo>
                                      <a:pt x="27" y="18"/>
                                      <a:pt x="26" y="19"/>
                                      <a:pt x="26" y="20"/>
                                    </a:cubicBezTo>
                                    <a:cubicBezTo>
                                      <a:pt x="25" y="21"/>
                                      <a:pt x="24" y="22"/>
                                      <a:pt x="23" y="23"/>
                                    </a:cubicBezTo>
                                    <a:cubicBezTo>
                                      <a:pt x="22" y="23"/>
                                      <a:pt x="20" y="24"/>
                                      <a:pt x="19" y="24"/>
                                    </a:cubicBezTo>
                                    <a:cubicBezTo>
                                      <a:pt x="20" y="25"/>
                                      <a:pt x="20" y="25"/>
                                      <a:pt x="21" y="26"/>
                                    </a:cubicBezTo>
                                    <a:cubicBezTo>
                                      <a:pt x="22" y="26"/>
                                      <a:pt x="22" y="27"/>
                                      <a:pt x="23" y="28"/>
                                    </a:cubicBezTo>
                                    <a:cubicBezTo>
                                      <a:pt x="23" y="28"/>
                                      <a:pt x="24" y="29"/>
                                      <a:pt x="24" y="30"/>
                                    </a:cubicBezTo>
                                    <a:cubicBezTo>
                                      <a:pt x="25" y="31"/>
                                      <a:pt x="25" y="32"/>
                                      <a:pt x="26" y="33"/>
                                    </a:cubicBezTo>
                                    <a:lnTo>
                                      <a:pt x="30" y="44"/>
                                    </a:lnTo>
                                    <a:cubicBezTo>
                                      <a:pt x="30" y="44"/>
                                      <a:pt x="31" y="45"/>
                                      <a:pt x="31" y="45"/>
                                    </a:cubicBezTo>
                                    <a:cubicBezTo>
                                      <a:pt x="31" y="46"/>
                                      <a:pt x="31" y="46"/>
                                      <a:pt x="31" y="46"/>
                                    </a:cubicBezTo>
                                    <a:lnTo>
                                      <a:pt x="31" y="46"/>
                                    </a:lnTo>
                                    <a:close/>
                                    <a:moveTo>
                                      <a:pt x="21" y="13"/>
                                    </a:moveTo>
                                    <a:lnTo>
                                      <a:pt x="21" y="13"/>
                                    </a:lnTo>
                                    <a:cubicBezTo>
                                      <a:pt x="21" y="12"/>
                                      <a:pt x="21" y="10"/>
                                      <a:pt x="20" y="9"/>
                                    </a:cubicBezTo>
                                    <a:cubicBezTo>
                                      <a:pt x="19" y="7"/>
                                      <a:pt x="18" y="7"/>
                                      <a:pt x="16" y="6"/>
                                    </a:cubicBezTo>
                                    <a:cubicBezTo>
                                      <a:pt x="15" y="6"/>
                                      <a:pt x="15" y="6"/>
                                      <a:pt x="14" y="6"/>
                                    </a:cubicBezTo>
                                    <a:cubicBezTo>
                                      <a:pt x="13" y="6"/>
                                      <a:pt x="12" y="6"/>
                                      <a:pt x="11" y="6"/>
                                    </a:cubicBezTo>
                                    <a:lnTo>
                                      <a:pt x="6" y="6"/>
                                    </a:lnTo>
                                    <a:lnTo>
                                      <a:pt x="6" y="21"/>
                                    </a:lnTo>
                                    <a:lnTo>
                                      <a:pt x="12" y="21"/>
                                    </a:lnTo>
                                    <a:cubicBezTo>
                                      <a:pt x="14" y="21"/>
                                      <a:pt x="15" y="21"/>
                                      <a:pt x="16" y="21"/>
                                    </a:cubicBezTo>
                                    <a:cubicBezTo>
                                      <a:pt x="17" y="20"/>
                                      <a:pt x="18" y="20"/>
                                      <a:pt x="19" y="19"/>
                                    </a:cubicBezTo>
                                    <a:cubicBezTo>
                                      <a:pt x="20" y="18"/>
                                      <a:pt x="21" y="17"/>
                                      <a:pt x="21" y="17"/>
                                    </a:cubicBezTo>
                                    <a:cubicBezTo>
                                      <a:pt x="21" y="16"/>
                                      <a:pt x="21" y="14"/>
                                      <a:pt x="21" y="13"/>
                                    </a:cubicBezTo>
                                    <a:lnTo>
                                      <a:pt x="21" y="13"/>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s:wsp>
                            <wps:cNvPr id="110" name="Freeform 63"/>
                            <wps:cNvSpPr>
                              <a:spLocks noEditPoints="1"/>
                            </wps:cNvSpPr>
                            <wps:spPr bwMode="auto">
                              <a:xfrm>
                                <a:off x="6506845" y="9047480"/>
                                <a:ext cx="39370" cy="45720"/>
                              </a:xfrm>
                              <a:custGeom>
                                <a:avLst/>
                                <a:gdLst>
                                  <a:gd name="T0" fmla="*/ 41 w 41"/>
                                  <a:gd name="T1" fmla="*/ 23 h 48"/>
                                  <a:gd name="T2" fmla="*/ 41 w 41"/>
                                  <a:gd name="T3" fmla="*/ 23 h 48"/>
                                  <a:gd name="T4" fmla="*/ 40 w 41"/>
                                  <a:gd name="T5" fmla="*/ 33 h 48"/>
                                  <a:gd name="T6" fmla="*/ 36 w 41"/>
                                  <a:gd name="T7" fmla="*/ 41 h 48"/>
                                  <a:gd name="T8" fmla="*/ 29 w 41"/>
                                  <a:gd name="T9" fmla="*/ 46 h 48"/>
                                  <a:gd name="T10" fmla="*/ 20 w 41"/>
                                  <a:gd name="T11" fmla="*/ 48 h 48"/>
                                  <a:gd name="T12" fmla="*/ 11 w 41"/>
                                  <a:gd name="T13" fmla="*/ 46 h 48"/>
                                  <a:gd name="T14" fmla="*/ 5 w 41"/>
                                  <a:gd name="T15" fmla="*/ 42 h 48"/>
                                  <a:gd name="T16" fmla="*/ 1 w 41"/>
                                  <a:gd name="T17" fmla="*/ 34 h 48"/>
                                  <a:gd name="T18" fmla="*/ 0 w 41"/>
                                  <a:gd name="T19" fmla="*/ 24 h 48"/>
                                  <a:gd name="T20" fmla="*/ 1 w 41"/>
                                  <a:gd name="T21" fmla="*/ 14 h 48"/>
                                  <a:gd name="T22" fmla="*/ 5 w 41"/>
                                  <a:gd name="T23" fmla="*/ 6 h 48"/>
                                  <a:gd name="T24" fmla="*/ 12 w 41"/>
                                  <a:gd name="T25" fmla="*/ 1 h 48"/>
                                  <a:gd name="T26" fmla="*/ 21 w 41"/>
                                  <a:gd name="T27" fmla="*/ 0 h 48"/>
                                  <a:gd name="T28" fmla="*/ 30 w 41"/>
                                  <a:gd name="T29" fmla="*/ 1 h 48"/>
                                  <a:gd name="T30" fmla="*/ 36 w 41"/>
                                  <a:gd name="T31" fmla="*/ 6 h 48"/>
                                  <a:gd name="T32" fmla="*/ 40 w 41"/>
                                  <a:gd name="T33" fmla="*/ 13 h 48"/>
                                  <a:gd name="T34" fmla="*/ 41 w 41"/>
                                  <a:gd name="T35" fmla="*/ 23 h 48"/>
                                  <a:gd name="T36" fmla="*/ 41 w 41"/>
                                  <a:gd name="T37" fmla="*/ 23 h 48"/>
                                  <a:gd name="T38" fmla="*/ 35 w 41"/>
                                  <a:gd name="T39" fmla="*/ 24 h 48"/>
                                  <a:gd name="T40" fmla="*/ 35 w 41"/>
                                  <a:gd name="T41" fmla="*/ 24 h 48"/>
                                  <a:gd name="T42" fmla="*/ 34 w 41"/>
                                  <a:gd name="T43" fmla="*/ 16 h 48"/>
                                  <a:gd name="T44" fmla="*/ 32 w 41"/>
                                  <a:gd name="T45" fmla="*/ 10 h 48"/>
                                  <a:gd name="T46" fmla="*/ 27 w 41"/>
                                  <a:gd name="T47" fmla="*/ 6 h 48"/>
                                  <a:gd name="T48" fmla="*/ 21 w 41"/>
                                  <a:gd name="T49" fmla="*/ 5 h 48"/>
                                  <a:gd name="T50" fmla="*/ 14 w 41"/>
                                  <a:gd name="T51" fmla="*/ 7 h 48"/>
                                  <a:gd name="T52" fmla="*/ 9 w 41"/>
                                  <a:gd name="T53" fmla="*/ 11 h 48"/>
                                  <a:gd name="T54" fmla="*/ 7 w 41"/>
                                  <a:gd name="T55" fmla="*/ 16 h 48"/>
                                  <a:gd name="T56" fmla="*/ 6 w 41"/>
                                  <a:gd name="T57" fmla="*/ 24 h 48"/>
                                  <a:gd name="T58" fmla="*/ 7 w 41"/>
                                  <a:gd name="T59" fmla="*/ 31 h 48"/>
                                  <a:gd name="T60" fmla="*/ 9 w 41"/>
                                  <a:gd name="T61" fmla="*/ 37 h 48"/>
                                  <a:gd name="T62" fmla="*/ 13 w 41"/>
                                  <a:gd name="T63" fmla="*/ 41 h 48"/>
                                  <a:gd name="T64" fmla="*/ 20 w 41"/>
                                  <a:gd name="T65" fmla="*/ 42 h 48"/>
                                  <a:gd name="T66" fmla="*/ 27 w 41"/>
                                  <a:gd name="T67" fmla="*/ 41 h 48"/>
                                  <a:gd name="T68" fmla="*/ 32 w 41"/>
                                  <a:gd name="T69" fmla="*/ 37 h 48"/>
                                  <a:gd name="T70" fmla="*/ 34 w 41"/>
                                  <a:gd name="T71" fmla="*/ 31 h 48"/>
                                  <a:gd name="T72" fmla="*/ 35 w 41"/>
                                  <a:gd name="T73" fmla="*/ 24 h 48"/>
                                  <a:gd name="T74" fmla="*/ 35 w 41"/>
                                  <a:gd name="T75" fmla="*/ 24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41" h="48">
                                    <a:moveTo>
                                      <a:pt x="41" y="23"/>
                                    </a:moveTo>
                                    <a:lnTo>
                                      <a:pt x="41" y="23"/>
                                    </a:lnTo>
                                    <a:cubicBezTo>
                                      <a:pt x="41" y="27"/>
                                      <a:pt x="41" y="30"/>
                                      <a:pt x="40" y="33"/>
                                    </a:cubicBezTo>
                                    <a:cubicBezTo>
                                      <a:pt x="39" y="36"/>
                                      <a:pt x="38" y="39"/>
                                      <a:pt x="36" y="41"/>
                                    </a:cubicBezTo>
                                    <a:cubicBezTo>
                                      <a:pt x="34" y="43"/>
                                      <a:pt x="32" y="45"/>
                                      <a:pt x="29" y="46"/>
                                    </a:cubicBezTo>
                                    <a:cubicBezTo>
                                      <a:pt x="27" y="47"/>
                                      <a:pt x="24" y="48"/>
                                      <a:pt x="20" y="48"/>
                                    </a:cubicBezTo>
                                    <a:cubicBezTo>
                                      <a:pt x="16" y="48"/>
                                      <a:pt x="13" y="47"/>
                                      <a:pt x="11" y="46"/>
                                    </a:cubicBezTo>
                                    <a:cubicBezTo>
                                      <a:pt x="8" y="45"/>
                                      <a:pt x="6" y="44"/>
                                      <a:pt x="5" y="42"/>
                                    </a:cubicBezTo>
                                    <a:cubicBezTo>
                                      <a:pt x="3" y="40"/>
                                      <a:pt x="2" y="37"/>
                                      <a:pt x="1" y="34"/>
                                    </a:cubicBezTo>
                                    <a:cubicBezTo>
                                      <a:pt x="0" y="31"/>
                                      <a:pt x="0" y="28"/>
                                      <a:pt x="0" y="24"/>
                                    </a:cubicBezTo>
                                    <a:cubicBezTo>
                                      <a:pt x="0" y="20"/>
                                      <a:pt x="0" y="17"/>
                                      <a:pt x="1" y="14"/>
                                    </a:cubicBezTo>
                                    <a:cubicBezTo>
                                      <a:pt x="2" y="11"/>
                                      <a:pt x="3" y="8"/>
                                      <a:pt x="5" y="6"/>
                                    </a:cubicBezTo>
                                    <a:cubicBezTo>
                                      <a:pt x="7" y="4"/>
                                      <a:pt x="9" y="3"/>
                                      <a:pt x="12" y="1"/>
                                    </a:cubicBezTo>
                                    <a:cubicBezTo>
                                      <a:pt x="14" y="0"/>
                                      <a:pt x="17" y="0"/>
                                      <a:pt x="21" y="0"/>
                                    </a:cubicBezTo>
                                    <a:cubicBezTo>
                                      <a:pt x="24" y="0"/>
                                      <a:pt x="27" y="0"/>
                                      <a:pt x="30" y="1"/>
                                    </a:cubicBezTo>
                                    <a:cubicBezTo>
                                      <a:pt x="32" y="2"/>
                                      <a:pt x="35" y="4"/>
                                      <a:pt x="36" y="6"/>
                                    </a:cubicBezTo>
                                    <a:cubicBezTo>
                                      <a:pt x="38" y="8"/>
                                      <a:pt x="39" y="10"/>
                                      <a:pt x="40" y="13"/>
                                    </a:cubicBezTo>
                                    <a:cubicBezTo>
                                      <a:pt x="41" y="16"/>
                                      <a:pt x="41" y="19"/>
                                      <a:pt x="41" y="23"/>
                                    </a:cubicBezTo>
                                    <a:lnTo>
                                      <a:pt x="41" y="23"/>
                                    </a:lnTo>
                                    <a:close/>
                                    <a:moveTo>
                                      <a:pt x="35" y="24"/>
                                    </a:moveTo>
                                    <a:lnTo>
                                      <a:pt x="35" y="24"/>
                                    </a:lnTo>
                                    <a:cubicBezTo>
                                      <a:pt x="35" y="21"/>
                                      <a:pt x="35" y="19"/>
                                      <a:pt x="34" y="16"/>
                                    </a:cubicBezTo>
                                    <a:cubicBezTo>
                                      <a:pt x="34" y="14"/>
                                      <a:pt x="33" y="12"/>
                                      <a:pt x="32" y="10"/>
                                    </a:cubicBezTo>
                                    <a:cubicBezTo>
                                      <a:pt x="31" y="9"/>
                                      <a:pt x="29" y="7"/>
                                      <a:pt x="27" y="6"/>
                                    </a:cubicBezTo>
                                    <a:cubicBezTo>
                                      <a:pt x="26" y="5"/>
                                      <a:pt x="23" y="5"/>
                                      <a:pt x="21" y="5"/>
                                    </a:cubicBezTo>
                                    <a:cubicBezTo>
                                      <a:pt x="18" y="5"/>
                                      <a:pt x="16" y="6"/>
                                      <a:pt x="14" y="7"/>
                                    </a:cubicBezTo>
                                    <a:cubicBezTo>
                                      <a:pt x="12" y="8"/>
                                      <a:pt x="10" y="9"/>
                                      <a:pt x="9" y="11"/>
                                    </a:cubicBezTo>
                                    <a:cubicBezTo>
                                      <a:pt x="8" y="12"/>
                                      <a:pt x="7" y="14"/>
                                      <a:pt x="7" y="16"/>
                                    </a:cubicBezTo>
                                    <a:cubicBezTo>
                                      <a:pt x="6" y="19"/>
                                      <a:pt x="6" y="21"/>
                                      <a:pt x="6" y="24"/>
                                    </a:cubicBezTo>
                                    <a:cubicBezTo>
                                      <a:pt x="6" y="26"/>
                                      <a:pt x="6" y="29"/>
                                      <a:pt x="7" y="31"/>
                                    </a:cubicBezTo>
                                    <a:cubicBezTo>
                                      <a:pt x="7" y="33"/>
                                      <a:pt x="8" y="35"/>
                                      <a:pt x="9" y="37"/>
                                    </a:cubicBezTo>
                                    <a:cubicBezTo>
                                      <a:pt x="10" y="39"/>
                                      <a:pt x="12" y="40"/>
                                      <a:pt x="13" y="41"/>
                                    </a:cubicBezTo>
                                    <a:cubicBezTo>
                                      <a:pt x="15" y="42"/>
                                      <a:pt x="18" y="42"/>
                                      <a:pt x="20" y="42"/>
                                    </a:cubicBezTo>
                                    <a:cubicBezTo>
                                      <a:pt x="23" y="42"/>
                                      <a:pt x="25" y="42"/>
                                      <a:pt x="27" y="41"/>
                                    </a:cubicBezTo>
                                    <a:cubicBezTo>
                                      <a:pt x="29" y="40"/>
                                      <a:pt x="31" y="39"/>
                                      <a:pt x="32" y="37"/>
                                    </a:cubicBezTo>
                                    <a:cubicBezTo>
                                      <a:pt x="33" y="35"/>
                                      <a:pt x="34" y="33"/>
                                      <a:pt x="34" y="31"/>
                                    </a:cubicBezTo>
                                    <a:cubicBezTo>
                                      <a:pt x="35" y="29"/>
                                      <a:pt x="35" y="26"/>
                                      <a:pt x="35" y="24"/>
                                    </a:cubicBezTo>
                                    <a:lnTo>
                                      <a:pt x="35" y="24"/>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s:wsp>
                            <wps:cNvPr id="111" name="Freeform 64"/>
                            <wps:cNvSpPr>
                              <a:spLocks/>
                            </wps:cNvSpPr>
                            <wps:spPr bwMode="auto">
                              <a:xfrm>
                                <a:off x="6557645" y="9047480"/>
                                <a:ext cx="23495" cy="45085"/>
                              </a:xfrm>
                              <a:custGeom>
                                <a:avLst/>
                                <a:gdLst>
                                  <a:gd name="T0" fmla="*/ 24 w 24"/>
                                  <a:gd name="T1" fmla="*/ 3 h 47"/>
                                  <a:gd name="T2" fmla="*/ 24 w 24"/>
                                  <a:gd name="T3" fmla="*/ 3 h 47"/>
                                  <a:gd name="T4" fmla="*/ 24 w 24"/>
                                  <a:gd name="T5" fmla="*/ 4 h 47"/>
                                  <a:gd name="T6" fmla="*/ 24 w 24"/>
                                  <a:gd name="T7" fmla="*/ 5 h 47"/>
                                  <a:gd name="T8" fmla="*/ 23 w 24"/>
                                  <a:gd name="T9" fmla="*/ 6 h 47"/>
                                  <a:gd name="T10" fmla="*/ 23 w 24"/>
                                  <a:gd name="T11" fmla="*/ 6 h 47"/>
                                  <a:gd name="T12" fmla="*/ 6 w 24"/>
                                  <a:gd name="T13" fmla="*/ 6 h 47"/>
                                  <a:gd name="T14" fmla="*/ 6 w 24"/>
                                  <a:gd name="T15" fmla="*/ 22 h 47"/>
                                  <a:gd name="T16" fmla="*/ 22 w 24"/>
                                  <a:gd name="T17" fmla="*/ 22 h 47"/>
                                  <a:gd name="T18" fmla="*/ 23 w 24"/>
                                  <a:gd name="T19" fmla="*/ 22 h 47"/>
                                  <a:gd name="T20" fmla="*/ 23 w 24"/>
                                  <a:gd name="T21" fmla="*/ 22 h 47"/>
                                  <a:gd name="T22" fmla="*/ 23 w 24"/>
                                  <a:gd name="T23" fmla="*/ 23 h 47"/>
                                  <a:gd name="T24" fmla="*/ 23 w 24"/>
                                  <a:gd name="T25" fmla="*/ 24 h 47"/>
                                  <a:gd name="T26" fmla="*/ 23 w 24"/>
                                  <a:gd name="T27" fmla="*/ 25 h 47"/>
                                  <a:gd name="T28" fmla="*/ 23 w 24"/>
                                  <a:gd name="T29" fmla="*/ 26 h 47"/>
                                  <a:gd name="T30" fmla="*/ 23 w 24"/>
                                  <a:gd name="T31" fmla="*/ 27 h 47"/>
                                  <a:gd name="T32" fmla="*/ 22 w 24"/>
                                  <a:gd name="T33" fmla="*/ 27 h 47"/>
                                  <a:gd name="T34" fmla="*/ 6 w 24"/>
                                  <a:gd name="T35" fmla="*/ 27 h 47"/>
                                  <a:gd name="T36" fmla="*/ 6 w 24"/>
                                  <a:gd name="T37" fmla="*/ 46 h 47"/>
                                  <a:gd name="T38" fmla="*/ 6 w 24"/>
                                  <a:gd name="T39" fmla="*/ 47 h 47"/>
                                  <a:gd name="T40" fmla="*/ 5 w 24"/>
                                  <a:gd name="T41" fmla="*/ 47 h 47"/>
                                  <a:gd name="T42" fmla="*/ 4 w 24"/>
                                  <a:gd name="T43" fmla="*/ 47 h 47"/>
                                  <a:gd name="T44" fmla="*/ 3 w 24"/>
                                  <a:gd name="T45" fmla="*/ 47 h 47"/>
                                  <a:gd name="T46" fmla="*/ 1 w 24"/>
                                  <a:gd name="T47" fmla="*/ 47 h 47"/>
                                  <a:gd name="T48" fmla="*/ 0 w 24"/>
                                  <a:gd name="T49" fmla="*/ 47 h 47"/>
                                  <a:gd name="T50" fmla="*/ 0 w 24"/>
                                  <a:gd name="T51" fmla="*/ 47 h 47"/>
                                  <a:gd name="T52" fmla="*/ 0 w 24"/>
                                  <a:gd name="T53" fmla="*/ 46 h 47"/>
                                  <a:gd name="T54" fmla="*/ 0 w 24"/>
                                  <a:gd name="T55" fmla="*/ 3 h 47"/>
                                  <a:gd name="T56" fmla="*/ 0 w 24"/>
                                  <a:gd name="T57" fmla="*/ 1 h 47"/>
                                  <a:gd name="T58" fmla="*/ 2 w 24"/>
                                  <a:gd name="T59" fmla="*/ 0 h 47"/>
                                  <a:gd name="T60" fmla="*/ 23 w 24"/>
                                  <a:gd name="T61" fmla="*/ 0 h 47"/>
                                  <a:gd name="T62" fmla="*/ 23 w 24"/>
                                  <a:gd name="T63" fmla="*/ 1 h 47"/>
                                  <a:gd name="T64" fmla="*/ 24 w 24"/>
                                  <a:gd name="T65" fmla="*/ 1 h 47"/>
                                  <a:gd name="T66" fmla="*/ 24 w 24"/>
                                  <a:gd name="T67" fmla="*/ 2 h 47"/>
                                  <a:gd name="T68" fmla="*/ 24 w 24"/>
                                  <a:gd name="T69" fmla="*/ 3 h 47"/>
                                  <a:gd name="T70" fmla="*/ 24 w 24"/>
                                  <a:gd name="T71" fmla="*/ 3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4" h="47">
                                    <a:moveTo>
                                      <a:pt x="24" y="3"/>
                                    </a:moveTo>
                                    <a:lnTo>
                                      <a:pt x="24" y="3"/>
                                    </a:lnTo>
                                    <a:cubicBezTo>
                                      <a:pt x="24" y="4"/>
                                      <a:pt x="24" y="4"/>
                                      <a:pt x="24" y="4"/>
                                    </a:cubicBezTo>
                                    <a:cubicBezTo>
                                      <a:pt x="24" y="5"/>
                                      <a:pt x="24" y="5"/>
                                      <a:pt x="24" y="5"/>
                                    </a:cubicBezTo>
                                    <a:cubicBezTo>
                                      <a:pt x="24" y="5"/>
                                      <a:pt x="24" y="5"/>
                                      <a:pt x="23" y="6"/>
                                    </a:cubicBezTo>
                                    <a:cubicBezTo>
                                      <a:pt x="23" y="6"/>
                                      <a:pt x="23" y="6"/>
                                      <a:pt x="23" y="6"/>
                                    </a:cubicBezTo>
                                    <a:lnTo>
                                      <a:pt x="6" y="6"/>
                                    </a:lnTo>
                                    <a:lnTo>
                                      <a:pt x="6" y="22"/>
                                    </a:lnTo>
                                    <a:lnTo>
                                      <a:pt x="22" y="22"/>
                                    </a:lnTo>
                                    <a:cubicBezTo>
                                      <a:pt x="22" y="22"/>
                                      <a:pt x="22" y="22"/>
                                      <a:pt x="23" y="22"/>
                                    </a:cubicBezTo>
                                    <a:cubicBezTo>
                                      <a:pt x="23" y="22"/>
                                      <a:pt x="23" y="22"/>
                                      <a:pt x="23" y="22"/>
                                    </a:cubicBezTo>
                                    <a:cubicBezTo>
                                      <a:pt x="23" y="22"/>
                                      <a:pt x="23" y="23"/>
                                      <a:pt x="23" y="23"/>
                                    </a:cubicBezTo>
                                    <a:cubicBezTo>
                                      <a:pt x="23" y="23"/>
                                      <a:pt x="23" y="24"/>
                                      <a:pt x="23" y="24"/>
                                    </a:cubicBezTo>
                                    <a:cubicBezTo>
                                      <a:pt x="23" y="25"/>
                                      <a:pt x="23" y="25"/>
                                      <a:pt x="23" y="25"/>
                                    </a:cubicBezTo>
                                    <a:cubicBezTo>
                                      <a:pt x="23" y="26"/>
                                      <a:pt x="23" y="26"/>
                                      <a:pt x="23" y="26"/>
                                    </a:cubicBezTo>
                                    <a:cubicBezTo>
                                      <a:pt x="23" y="26"/>
                                      <a:pt x="23" y="26"/>
                                      <a:pt x="23" y="27"/>
                                    </a:cubicBezTo>
                                    <a:cubicBezTo>
                                      <a:pt x="22" y="27"/>
                                      <a:pt x="22" y="27"/>
                                      <a:pt x="22" y="27"/>
                                    </a:cubicBezTo>
                                    <a:lnTo>
                                      <a:pt x="6" y="27"/>
                                    </a:lnTo>
                                    <a:lnTo>
                                      <a:pt x="6" y="46"/>
                                    </a:lnTo>
                                    <a:cubicBezTo>
                                      <a:pt x="6" y="46"/>
                                      <a:pt x="6" y="47"/>
                                      <a:pt x="6" y="47"/>
                                    </a:cubicBezTo>
                                    <a:cubicBezTo>
                                      <a:pt x="6" y="47"/>
                                      <a:pt x="5" y="47"/>
                                      <a:pt x="5" y="47"/>
                                    </a:cubicBezTo>
                                    <a:cubicBezTo>
                                      <a:pt x="5" y="47"/>
                                      <a:pt x="5" y="47"/>
                                      <a:pt x="4" y="47"/>
                                    </a:cubicBezTo>
                                    <a:cubicBezTo>
                                      <a:pt x="4" y="47"/>
                                      <a:pt x="3" y="47"/>
                                      <a:pt x="3" y="47"/>
                                    </a:cubicBezTo>
                                    <a:cubicBezTo>
                                      <a:pt x="2" y="47"/>
                                      <a:pt x="2" y="47"/>
                                      <a:pt x="1" y="47"/>
                                    </a:cubicBezTo>
                                    <a:cubicBezTo>
                                      <a:pt x="1" y="47"/>
                                      <a:pt x="1" y="47"/>
                                      <a:pt x="0" y="47"/>
                                    </a:cubicBezTo>
                                    <a:cubicBezTo>
                                      <a:pt x="0" y="47"/>
                                      <a:pt x="0" y="47"/>
                                      <a:pt x="0" y="47"/>
                                    </a:cubicBezTo>
                                    <a:cubicBezTo>
                                      <a:pt x="0" y="47"/>
                                      <a:pt x="0" y="46"/>
                                      <a:pt x="0" y="46"/>
                                    </a:cubicBezTo>
                                    <a:lnTo>
                                      <a:pt x="0" y="3"/>
                                    </a:lnTo>
                                    <a:cubicBezTo>
                                      <a:pt x="0" y="2"/>
                                      <a:pt x="0" y="1"/>
                                      <a:pt x="0" y="1"/>
                                    </a:cubicBezTo>
                                    <a:cubicBezTo>
                                      <a:pt x="1" y="1"/>
                                      <a:pt x="1" y="0"/>
                                      <a:pt x="2" y="0"/>
                                    </a:cubicBezTo>
                                    <a:lnTo>
                                      <a:pt x="23" y="0"/>
                                    </a:lnTo>
                                    <a:cubicBezTo>
                                      <a:pt x="23" y="0"/>
                                      <a:pt x="23" y="0"/>
                                      <a:pt x="23" y="1"/>
                                    </a:cubicBezTo>
                                    <a:cubicBezTo>
                                      <a:pt x="24" y="1"/>
                                      <a:pt x="24" y="1"/>
                                      <a:pt x="24" y="1"/>
                                    </a:cubicBezTo>
                                    <a:cubicBezTo>
                                      <a:pt x="24" y="1"/>
                                      <a:pt x="24" y="2"/>
                                      <a:pt x="24" y="2"/>
                                    </a:cubicBezTo>
                                    <a:cubicBezTo>
                                      <a:pt x="24" y="2"/>
                                      <a:pt x="24" y="3"/>
                                      <a:pt x="24" y="3"/>
                                    </a:cubicBezTo>
                                    <a:lnTo>
                                      <a:pt x="24" y="3"/>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s:wsp>
                            <wps:cNvPr id="112" name="Freeform 79"/>
                            <wps:cNvSpPr>
                              <a:spLocks noEditPoints="1"/>
                            </wps:cNvSpPr>
                            <wps:spPr bwMode="auto">
                              <a:xfrm>
                                <a:off x="5930900" y="9201150"/>
                                <a:ext cx="952500" cy="170815"/>
                              </a:xfrm>
                              <a:custGeom>
                                <a:avLst/>
                                <a:gdLst>
                                  <a:gd name="T0" fmla="*/ 899 w 991"/>
                                  <a:gd name="T1" fmla="*/ 59 h 178"/>
                                  <a:gd name="T2" fmla="*/ 880 w 991"/>
                                  <a:gd name="T3" fmla="*/ 63 h 178"/>
                                  <a:gd name="T4" fmla="*/ 888 w 991"/>
                                  <a:gd name="T5" fmla="*/ 85 h 178"/>
                                  <a:gd name="T6" fmla="*/ 849 w 991"/>
                                  <a:gd name="T7" fmla="*/ 124 h 178"/>
                                  <a:gd name="T8" fmla="*/ 843 w 991"/>
                                  <a:gd name="T9" fmla="*/ 108 h 178"/>
                                  <a:gd name="T10" fmla="*/ 872 w 991"/>
                                  <a:gd name="T11" fmla="*/ 109 h 178"/>
                                  <a:gd name="T12" fmla="*/ 850 w 991"/>
                                  <a:gd name="T13" fmla="*/ 75 h 178"/>
                                  <a:gd name="T14" fmla="*/ 899 w 991"/>
                                  <a:gd name="T15" fmla="*/ 54 h 178"/>
                                  <a:gd name="T16" fmla="*/ 826 w 991"/>
                                  <a:gd name="T17" fmla="*/ 124 h 178"/>
                                  <a:gd name="T18" fmla="*/ 819 w 991"/>
                                  <a:gd name="T19" fmla="*/ 77 h 178"/>
                                  <a:gd name="T20" fmla="*/ 785 w 991"/>
                                  <a:gd name="T21" fmla="*/ 121 h 178"/>
                                  <a:gd name="T22" fmla="*/ 766 w 991"/>
                                  <a:gd name="T23" fmla="*/ 121 h 178"/>
                                  <a:gd name="T24" fmla="*/ 751 w 991"/>
                                  <a:gd name="T25" fmla="*/ 81 h 178"/>
                                  <a:gd name="T26" fmla="*/ 724 w 991"/>
                                  <a:gd name="T27" fmla="*/ 124 h 178"/>
                                  <a:gd name="T28" fmla="*/ 749 w 991"/>
                                  <a:gd name="T29" fmla="*/ 51 h 178"/>
                                  <a:gd name="T30" fmla="*/ 776 w 991"/>
                                  <a:gd name="T31" fmla="*/ 49 h 178"/>
                                  <a:gd name="T32" fmla="*/ 820 w 991"/>
                                  <a:gd name="T33" fmla="*/ 49 h 178"/>
                                  <a:gd name="T34" fmla="*/ 707 w 991"/>
                                  <a:gd name="T35" fmla="*/ 124 h 178"/>
                                  <a:gd name="T36" fmla="*/ 667 w 991"/>
                                  <a:gd name="T37" fmla="*/ 126 h 178"/>
                                  <a:gd name="T38" fmla="*/ 645 w 991"/>
                                  <a:gd name="T39" fmla="*/ 69 h 178"/>
                                  <a:gd name="T40" fmla="*/ 615 w 991"/>
                                  <a:gd name="T41" fmla="*/ 121 h 178"/>
                                  <a:gd name="T42" fmla="*/ 596 w 991"/>
                                  <a:gd name="T43" fmla="*/ 121 h 178"/>
                                  <a:gd name="T44" fmla="*/ 625 w 991"/>
                                  <a:gd name="T45" fmla="*/ 52 h 178"/>
                                  <a:gd name="T46" fmla="*/ 648 w 991"/>
                                  <a:gd name="T47" fmla="*/ 50 h 178"/>
                                  <a:gd name="T48" fmla="*/ 648 w 991"/>
                                  <a:gd name="T49" fmla="*/ 68 h 178"/>
                                  <a:gd name="T50" fmla="*/ 570 w 991"/>
                                  <a:gd name="T51" fmla="*/ 101 h 178"/>
                                  <a:gd name="T52" fmla="*/ 585 w 991"/>
                                  <a:gd name="T53" fmla="*/ 108 h 178"/>
                                  <a:gd name="T54" fmla="*/ 573 w 991"/>
                                  <a:gd name="T55" fmla="*/ 125 h 178"/>
                                  <a:gd name="T56" fmla="*/ 551 w 991"/>
                                  <a:gd name="T57" fmla="*/ 102 h 178"/>
                                  <a:gd name="T58" fmla="*/ 551 w 991"/>
                                  <a:gd name="T59" fmla="*/ 52 h 178"/>
                                  <a:gd name="T60" fmla="*/ 579 w 991"/>
                                  <a:gd name="T61" fmla="*/ 33 h 178"/>
                                  <a:gd name="T62" fmla="*/ 597 w 991"/>
                                  <a:gd name="T63" fmla="*/ 56 h 178"/>
                                  <a:gd name="T64" fmla="*/ 516 w 991"/>
                                  <a:gd name="T65" fmla="*/ 0 h 178"/>
                                  <a:gd name="T66" fmla="*/ 356 w 991"/>
                                  <a:gd name="T67" fmla="*/ 99 h 178"/>
                                  <a:gd name="T68" fmla="*/ 441 w 991"/>
                                  <a:gd name="T69" fmla="*/ 178 h 178"/>
                                  <a:gd name="T70" fmla="*/ 668 w 991"/>
                                  <a:gd name="T71" fmla="*/ 99 h 178"/>
                                  <a:gd name="T72" fmla="*/ 381 w 991"/>
                                  <a:gd name="T73" fmla="*/ 123 h 178"/>
                                  <a:gd name="T74" fmla="*/ 411 w 991"/>
                                  <a:gd name="T75" fmla="*/ 54 h 178"/>
                                  <a:gd name="T76" fmla="*/ 317 w 991"/>
                                  <a:gd name="T77" fmla="*/ 74 h 178"/>
                                  <a:gd name="T78" fmla="*/ 289 w 991"/>
                                  <a:gd name="T79" fmla="*/ 124 h 178"/>
                                  <a:gd name="T80" fmla="*/ 307 w 991"/>
                                  <a:gd name="T81" fmla="*/ 51 h 178"/>
                                  <a:gd name="T82" fmla="*/ 327 w 991"/>
                                  <a:gd name="T83" fmla="*/ 50 h 178"/>
                                  <a:gd name="T84" fmla="*/ 340 w 991"/>
                                  <a:gd name="T85" fmla="*/ 58 h 178"/>
                                  <a:gd name="T86" fmla="*/ 279 w 991"/>
                                  <a:gd name="T87" fmla="*/ 68 h 178"/>
                                  <a:gd name="T88" fmla="*/ 249 w 991"/>
                                  <a:gd name="T89" fmla="*/ 123 h 178"/>
                                  <a:gd name="T90" fmla="*/ 244 w 991"/>
                                  <a:gd name="T91" fmla="*/ 54 h 178"/>
                                  <a:gd name="T92" fmla="*/ 261 w 991"/>
                                  <a:gd name="T93" fmla="*/ 54 h 178"/>
                                  <a:gd name="T94" fmla="*/ 285 w 991"/>
                                  <a:gd name="T95" fmla="*/ 50 h 178"/>
                                  <a:gd name="T96" fmla="*/ 282 w 991"/>
                                  <a:gd name="T97" fmla="*/ 69 h 178"/>
                                  <a:gd name="T98" fmla="*/ 204 w 991"/>
                                  <a:gd name="T99" fmla="*/ 110 h 178"/>
                                  <a:gd name="T100" fmla="*/ 216 w 991"/>
                                  <a:gd name="T101" fmla="*/ 124 h 178"/>
                                  <a:gd name="T102" fmla="*/ 100 w 991"/>
                                  <a:gd name="T103" fmla="*/ 151 h 178"/>
                                  <a:gd name="T104" fmla="*/ 93 w 991"/>
                                  <a:gd name="T105" fmla="*/ 57 h 178"/>
                                  <a:gd name="T106" fmla="*/ 112 w 991"/>
                                  <a:gd name="T107" fmla="*/ 52 h 178"/>
                                  <a:gd name="T108" fmla="*/ 141 w 991"/>
                                  <a:gd name="T109" fmla="*/ 52 h 178"/>
                                  <a:gd name="T110" fmla="*/ 154 w 991"/>
                                  <a:gd name="T111" fmla="*/ 73 h 178"/>
                                  <a:gd name="T112" fmla="*/ 177 w 991"/>
                                  <a:gd name="T113" fmla="*/ 0 h 1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991" h="178">
                                    <a:moveTo>
                                      <a:pt x="177" y="99"/>
                                    </a:moveTo>
                                    <a:lnTo>
                                      <a:pt x="177" y="99"/>
                                    </a:lnTo>
                                    <a:cubicBezTo>
                                      <a:pt x="177" y="106"/>
                                      <a:pt x="179" y="109"/>
                                      <a:pt x="183" y="109"/>
                                    </a:cubicBezTo>
                                    <a:cubicBezTo>
                                      <a:pt x="183" y="109"/>
                                      <a:pt x="202" y="109"/>
                                      <a:pt x="210" y="69"/>
                                    </a:cubicBezTo>
                                    <a:lnTo>
                                      <a:pt x="211" y="64"/>
                                    </a:lnTo>
                                    <a:cubicBezTo>
                                      <a:pt x="208" y="64"/>
                                      <a:pt x="206" y="63"/>
                                      <a:pt x="202" y="63"/>
                                    </a:cubicBezTo>
                                    <a:cubicBezTo>
                                      <a:pt x="185" y="63"/>
                                      <a:pt x="177" y="83"/>
                                      <a:pt x="177" y="99"/>
                                    </a:cubicBezTo>
                                    <a:close/>
                                    <a:moveTo>
                                      <a:pt x="899" y="59"/>
                                    </a:moveTo>
                                    <a:lnTo>
                                      <a:pt x="899" y="59"/>
                                    </a:lnTo>
                                    <a:cubicBezTo>
                                      <a:pt x="899" y="60"/>
                                      <a:pt x="899" y="62"/>
                                      <a:pt x="898" y="63"/>
                                    </a:cubicBezTo>
                                    <a:cubicBezTo>
                                      <a:pt x="898" y="64"/>
                                      <a:pt x="898" y="65"/>
                                      <a:pt x="897" y="66"/>
                                    </a:cubicBezTo>
                                    <a:cubicBezTo>
                                      <a:pt x="897" y="67"/>
                                      <a:pt x="896" y="67"/>
                                      <a:pt x="895" y="67"/>
                                    </a:cubicBezTo>
                                    <a:cubicBezTo>
                                      <a:pt x="895" y="67"/>
                                      <a:pt x="894" y="67"/>
                                      <a:pt x="893" y="67"/>
                                    </a:cubicBezTo>
                                    <a:cubicBezTo>
                                      <a:pt x="892" y="66"/>
                                      <a:pt x="891" y="66"/>
                                      <a:pt x="890" y="65"/>
                                    </a:cubicBezTo>
                                    <a:cubicBezTo>
                                      <a:pt x="889" y="64"/>
                                      <a:pt x="887" y="64"/>
                                      <a:pt x="885" y="64"/>
                                    </a:cubicBezTo>
                                    <a:cubicBezTo>
                                      <a:pt x="884" y="63"/>
                                      <a:pt x="882" y="63"/>
                                      <a:pt x="880" y="63"/>
                                    </a:cubicBezTo>
                                    <a:cubicBezTo>
                                      <a:pt x="878" y="63"/>
                                      <a:pt x="876" y="63"/>
                                      <a:pt x="875" y="64"/>
                                    </a:cubicBezTo>
                                    <a:cubicBezTo>
                                      <a:pt x="873" y="64"/>
                                      <a:pt x="872" y="65"/>
                                      <a:pt x="871" y="65"/>
                                    </a:cubicBezTo>
                                    <a:cubicBezTo>
                                      <a:pt x="870" y="66"/>
                                      <a:pt x="870" y="67"/>
                                      <a:pt x="869" y="68"/>
                                    </a:cubicBezTo>
                                    <a:cubicBezTo>
                                      <a:pt x="869" y="69"/>
                                      <a:pt x="869" y="70"/>
                                      <a:pt x="869" y="72"/>
                                    </a:cubicBezTo>
                                    <a:cubicBezTo>
                                      <a:pt x="869" y="73"/>
                                      <a:pt x="869" y="74"/>
                                      <a:pt x="870" y="76"/>
                                    </a:cubicBezTo>
                                    <a:cubicBezTo>
                                      <a:pt x="872" y="77"/>
                                      <a:pt x="873" y="78"/>
                                      <a:pt x="875" y="78"/>
                                    </a:cubicBezTo>
                                    <a:cubicBezTo>
                                      <a:pt x="877" y="79"/>
                                      <a:pt x="879" y="80"/>
                                      <a:pt x="881" y="81"/>
                                    </a:cubicBezTo>
                                    <a:cubicBezTo>
                                      <a:pt x="884" y="82"/>
                                      <a:pt x="886" y="84"/>
                                      <a:pt x="888" y="85"/>
                                    </a:cubicBezTo>
                                    <a:cubicBezTo>
                                      <a:pt x="890" y="87"/>
                                      <a:pt x="891" y="89"/>
                                      <a:pt x="892" y="91"/>
                                    </a:cubicBezTo>
                                    <a:cubicBezTo>
                                      <a:pt x="894" y="93"/>
                                      <a:pt x="894" y="96"/>
                                      <a:pt x="894" y="99"/>
                                    </a:cubicBezTo>
                                    <a:cubicBezTo>
                                      <a:pt x="894" y="103"/>
                                      <a:pt x="894" y="106"/>
                                      <a:pt x="892" y="110"/>
                                    </a:cubicBezTo>
                                    <a:cubicBezTo>
                                      <a:pt x="891" y="113"/>
                                      <a:pt x="889" y="116"/>
                                      <a:pt x="886" y="118"/>
                                    </a:cubicBezTo>
                                    <a:cubicBezTo>
                                      <a:pt x="883" y="120"/>
                                      <a:pt x="880" y="122"/>
                                      <a:pt x="876" y="124"/>
                                    </a:cubicBezTo>
                                    <a:cubicBezTo>
                                      <a:pt x="871" y="125"/>
                                      <a:pt x="867" y="126"/>
                                      <a:pt x="862" y="126"/>
                                    </a:cubicBezTo>
                                    <a:cubicBezTo>
                                      <a:pt x="859" y="126"/>
                                      <a:pt x="857" y="126"/>
                                      <a:pt x="855" y="125"/>
                                    </a:cubicBezTo>
                                    <a:cubicBezTo>
                                      <a:pt x="853" y="125"/>
                                      <a:pt x="851" y="124"/>
                                      <a:pt x="849" y="124"/>
                                    </a:cubicBezTo>
                                    <a:cubicBezTo>
                                      <a:pt x="847" y="123"/>
                                      <a:pt x="846" y="123"/>
                                      <a:pt x="845" y="122"/>
                                    </a:cubicBezTo>
                                    <a:cubicBezTo>
                                      <a:pt x="843" y="121"/>
                                      <a:pt x="842" y="121"/>
                                      <a:pt x="842" y="120"/>
                                    </a:cubicBezTo>
                                    <a:cubicBezTo>
                                      <a:pt x="841" y="120"/>
                                      <a:pt x="841" y="119"/>
                                      <a:pt x="841" y="119"/>
                                    </a:cubicBezTo>
                                    <a:cubicBezTo>
                                      <a:pt x="841" y="119"/>
                                      <a:pt x="841" y="118"/>
                                      <a:pt x="841" y="117"/>
                                    </a:cubicBezTo>
                                    <a:cubicBezTo>
                                      <a:pt x="841" y="117"/>
                                      <a:pt x="841" y="116"/>
                                      <a:pt x="841" y="116"/>
                                    </a:cubicBezTo>
                                    <a:cubicBezTo>
                                      <a:pt x="841" y="115"/>
                                      <a:pt x="841" y="114"/>
                                      <a:pt x="841" y="113"/>
                                    </a:cubicBezTo>
                                    <a:cubicBezTo>
                                      <a:pt x="841" y="112"/>
                                      <a:pt x="842" y="111"/>
                                      <a:pt x="842" y="111"/>
                                    </a:cubicBezTo>
                                    <a:cubicBezTo>
                                      <a:pt x="842" y="110"/>
                                      <a:pt x="842" y="109"/>
                                      <a:pt x="843" y="108"/>
                                    </a:cubicBezTo>
                                    <a:cubicBezTo>
                                      <a:pt x="843" y="108"/>
                                      <a:pt x="843" y="107"/>
                                      <a:pt x="844" y="107"/>
                                    </a:cubicBezTo>
                                    <a:cubicBezTo>
                                      <a:pt x="844" y="106"/>
                                      <a:pt x="844" y="106"/>
                                      <a:pt x="845" y="106"/>
                                    </a:cubicBezTo>
                                    <a:cubicBezTo>
                                      <a:pt x="845" y="106"/>
                                      <a:pt x="846" y="106"/>
                                      <a:pt x="847" y="107"/>
                                    </a:cubicBezTo>
                                    <a:cubicBezTo>
                                      <a:pt x="848" y="107"/>
                                      <a:pt x="849" y="108"/>
                                      <a:pt x="850" y="109"/>
                                    </a:cubicBezTo>
                                    <a:cubicBezTo>
                                      <a:pt x="852" y="110"/>
                                      <a:pt x="853" y="110"/>
                                      <a:pt x="855" y="111"/>
                                    </a:cubicBezTo>
                                    <a:cubicBezTo>
                                      <a:pt x="857" y="111"/>
                                      <a:pt x="860" y="112"/>
                                      <a:pt x="863" y="112"/>
                                    </a:cubicBezTo>
                                    <a:cubicBezTo>
                                      <a:pt x="865" y="112"/>
                                      <a:pt x="867" y="112"/>
                                      <a:pt x="868" y="111"/>
                                    </a:cubicBezTo>
                                    <a:cubicBezTo>
                                      <a:pt x="870" y="111"/>
                                      <a:pt x="871" y="110"/>
                                      <a:pt x="872" y="109"/>
                                    </a:cubicBezTo>
                                    <a:cubicBezTo>
                                      <a:pt x="873" y="108"/>
                                      <a:pt x="874" y="107"/>
                                      <a:pt x="874" y="106"/>
                                    </a:cubicBezTo>
                                    <a:cubicBezTo>
                                      <a:pt x="875" y="105"/>
                                      <a:pt x="875" y="104"/>
                                      <a:pt x="875" y="103"/>
                                    </a:cubicBezTo>
                                    <a:cubicBezTo>
                                      <a:pt x="875" y="101"/>
                                      <a:pt x="875" y="99"/>
                                      <a:pt x="873" y="98"/>
                                    </a:cubicBezTo>
                                    <a:cubicBezTo>
                                      <a:pt x="872" y="97"/>
                                      <a:pt x="871" y="96"/>
                                      <a:pt x="869" y="95"/>
                                    </a:cubicBezTo>
                                    <a:cubicBezTo>
                                      <a:pt x="867" y="94"/>
                                      <a:pt x="865" y="93"/>
                                      <a:pt x="863" y="92"/>
                                    </a:cubicBezTo>
                                    <a:cubicBezTo>
                                      <a:pt x="860" y="91"/>
                                      <a:pt x="858" y="90"/>
                                      <a:pt x="856" y="88"/>
                                    </a:cubicBezTo>
                                    <a:cubicBezTo>
                                      <a:pt x="855" y="87"/>
                                      <a:pt x="853" y="85"/>
                                      <a:pt x="852" y="83"/>
                                    </a:cubicBezTo>
                                    <a:cubicBezTo>
                                      <a:pt x="851" y="81"/>
                                      <a:pt x="850" y="78"/>
                                      <a:pt x="850" y="75"/>
                                    </a:cubicBezTo>
                                    <a:cubicBezTo>
                                      <a:pt x="850" y="71"/>
                                      <a:pt x="851" y="68"/>
                                      <a:pt x="852" y="65"/>
                                    </a:cubicBezTo>
                                    <a:cubicBezTo>
                                      <a:pt x="853" y="62"/>
                                      <a:pt x="855" y="59"/>
                                      <a:pt x="858" y="57"/>
                                    </a:cubicBezTo>
                                    <a:cubicBezTo>
                                      <a:pt x="861" y="54"/>
                                      <a:pt x="864" y="53"/>
                                      <a:pt x="867" y="51"/>
                                    </a:cubicBezTo>
                                    <a:cubicBezTo>
                                      <a:pt x="871" y="50"/>
                                      <a:pt x="876" y="49"/>
                                      <a:pt x="880" y="49"/>
                                    </a:cubicBezTo>
                                    <a:cubicBezTo>
                                      <a:pt x="882" y="49"/>
                                      <a:pt x="884" y="49"/>
                                      <a:pt x="886" y="50"/>
                                    </a:cubicBezTo>
                                    <a:cubicBezTo>
                                      <a:pt x="888" y="50"/>
                                      <a:pt x="890" y="50"/>
                                      <a:pt x="892" y="51"/>
                                    </a:cubicBezTo>
                                    <a:cubicBezTo>
                                      <a:pt x="893" y="51"/>
                                      <a:pt x="895" y="52"/>
                                      <a:pt x="896" y="52"/>
                                    </a:cubicBezTo>
                                    <a:cubicBezTo>
                                      <a:pt x="897" y="53"/>
                                      <a:pt x="898" y="53"/>
                                      <a:pt x="899" y="54"/>
                                    </a:cubicBezTo>
                                    <a:cubicBezTo>
                                      <a:pt x="899" y="55"/>
                                      <a:pt x="899" y="55"/>
                                      <a:pt x="899" y="57"/>
                                    </a:cubicBezTo>
                                    <a:cubicBezTo>
                                      <a:pt x="899" y="57"/>
                                      <a:pt x="899" y="58"/>
                                      <a:pt x="899" y="59"/>
                                    </a:cubicBezTo>
                                    <a:close/>
                                    <a:moveTo>
                                      <a:pt x="838" y="74"/>
                                    </a:moveTo>
                                    <a:lnTo>
                                      <a:pt x="838" y="74"/>
                                    </a:lnTo>
                                    <a:cubicBezTo>
                                      <a:pt x="838" y="76"/>
                                      <a:pt x="838" y="78"/>
                                      <a:pt x="837" y="80"/>
                                    </a:cubicBezTo>
                                    <a:lnTo>
                                      <a:pt x="829" y="121"/>
                                    </a:lnTo>
                                    <a:cubicBezTo>
                                      <a:pt x="829" y="122"/>
                                      <a:pt x="829" y="122"/>
                                      <a:pt x="828" y="123"/>
                                    </a:cubicBezTo>
                                    <a:cubicBezTo>
                                      <a:pt x="828" y="123"/>
                                      <a:pt x="827" y="123"/>
                                      <a:pt x="826" y="124"/>
                                    </a:cubicBezTo>
                                    <a:cubicBezTo>
                                      <a:pt x="826" y="124"/>
                                      <a:pt x="825" y="124"/>
                                      <a:pt x="823" y="124"/>
                                    </a:cubicBezTo>
                                    <a:cubicBezTo>
                                      <a:pt x="822" y="124"/>
                                      <a:pt x="821" y="124"/>
                                      <a:pt x="819" y="124"/>
                                    </a:cubicBezTo>
                                    <a:cubicBezTo>
                                      <a:pt x="817" y="124"/>
                                      <a:pt x="815" y="124"/>
                                      <a:pt x="814" y="124"/>
                                    </a:cubicBezTo>
                                    <a:cubicBezTo>
                                      <a:pt x="813" y="124"/>
                                      <a:pt x="812" y="124"/>
                                      <a:pt x="811" y="124"/>
                                    </a:cubicBezTo>
                                    <a:cubicBezTo>
                                      <a:pt x="811" y="123"/>
                                      <a:pt x="810" y="123"/>
                                      <a:pt x="810" y="123"/>
                                    </a:cubicBezTo>
                                    <a:cubicBezTo>
                                      <a:pt x="810" y="122"/>
                                      <a:pt x="810" y="122"/>
                                      <a:pt x="810" y="121"/>
                                    </a:cubicBezTo>
                                    <a:lnTo>
                                      <a:pt x="818" y="81"/>
                                    </a:lnTo>
                                    <a:cubicBezTo>
                                      <a:pt x="818" y="80"/>
                                      <a:pt x="818" y="78"/>
                                      <a:pt x="819" y="77"/>
                                    </a:cubicBezTo>
                                    <a:cubicBezTo>
                                      <a:pt x="819" y="76"/>
                                      <a:pt x="819" y="75"/>
                                      <a:pt x="819" y="74"/>
                                    </a:cubicBezTo>
                                    <a:cubicBezTo>
                                      <a:pt x="819" y="71"/>
                                      <a:pt x="818" y="70"/>
                                      <a:pt x="817" y="68"/>
                                    </a:cubicBezTo>
                                    <a:cubicBezTo>
                                      <a:pt x="817" y="67"/>
                                      <a:pt x="815" y="66"/>
                                      <a:pt x="813" y="66"/>
                                    </a:cubicBezTo>
                                    <a:cubicBezTo>
                                      <a:pt x="811" y="66"/>
                                      <a:pt x="809" y="67"/>
                                      <a:pt x="806" y="68"/>
                                    </a:cubicBezTo>
                                    <a:cubicBezTo>
                                      <a:pt x="804" y="69"/>
                                      <a:pt x="802" y="71"/>
                                      <a:pt x="800" y="73"/>
                                    </a:cubicBezTo>
                                    <a:cubicBezTo>
                                      <a:pt x="798" y="75"/>
                                      <a:pt x="796" y="78"/>
                                      <a:pt x="795" y="81"/>
                                    </a:cubicBezTo>
                                    <a:cubicBezTo>
                                      <a:pt x="793" y="84"/>
                                      <a:pt x="792" y="87"/>
                                      <a:pt x="791" y="91"/>
                                    </a:cubicBezTo>
                                    <a:lnTo>
                                      <a:pt x="785" y="121"/>
                                    </a:lnTo>
                                    <a:cubicBezTo>
                                      <a:pt x="785" y="122"/>
                                      <a:pt x="785" y="122"/>
                                      <a:pt x="785" y="123"/>
                                    </a:cubicBezTo>
                                    <a:cubicBezTo>
                                      <a:pt x="784" y="123"/>
                                      <a:pt x="784" y="123"/>
                                      <a:pt x="783" y="124"/>
                                    </a:cubicBezTo>
                                    <a:cubicBezTo>
                                      <a:pt x="782" y="124"/>
                                      <a:pt x="781" y="124"/>
                                      <a:pt x="780" y="124"/>
                                    </a:cubicBezTo>
                                    <a:cubicBezTo>
                                      <a:pt x="779" y="124"/>
                                      <a:pt x="777" y="124"/>
                                      <a:pt x="775" y="124"/>
                                    </a:cubicBezTo>
                                    <a:cubicBezTo>
                                      <a:pt x="773" y="124"/>
                                      <a:pt x="772" y="124"/>
                                      <a:pt x="771" y="124"/>
                                    </a:cubicBezTo>
                                    <a:cubicBezTo>
                                      <a:pt x="769" y="124"/>
                                      <a:pt x="768" y="124"/>
                                      <a:pt x="768" y="124"/>
                                    </a:cubicBezTo>
                                    <a:cubicBezTo>
                                      <a:pt x="767" y="123"/>
                                      <a:pt x="767" y="123"/>
                                      <a:pt x="766" y="123"/>
                                    </a:cubicBezTo>
                                    <a:cubicBezTo>
                                      <a:pt x="766" y="122"/>
                                      <a:pt x="766" y="122"/>
                                      <a:pt x="766" y="121"/>
                                    </a:cubicBezTo>
                                    <a:lnTo>
                                      <a:pt x="774" y="81"/>
                                    </a:lnTo>
                                    <a:cubicBezTo>
                                      <a:pt x="775" y="80"/>
                                      <a:pt x="775" y="78"/>
                                      <a:pt x="775" y="77"/>
                                    </a:cubicBezTo>
                                    <a:cubicBezTo>
                                      <a:pt x="775" y="76"/>
                                      <a:pt x="775" y="75"/>
                                      <a:pt x="775" y="74"/>
                                    </a:cubicBezTo>
                                    <a:cubicBezTo>
                                      <a:pt x="775" y="71"/>
                                      <a:pt x="775" y="69"/>
                                      <a:pt x="774" y="68"/>
                                    </a:cubicBezTo>
                                    <a:cubicBezTo>
                                      <a:pt x="773" y="67"/>
                                      <a:pt x="771" y="66"/>
                                      <a:pt x="769" y="66"/>
                                    </a:cubicBezTo>
                                    <a:cubicBezTo>
                                      <a:pt x="767" y="66"/>
                                      <a:pt x="765" y="67"/>
                                      <a:pt x="763" y="68"/>
                                    </a:cubicBezTo>
                                    <a:cubicBezTo>
                                      <a:pt x="761" y="69"/>
                                      <a:pt x="759" y="71"/>
                                      <a:pt x="757" y="73"/>
                                    </a:cubicBezTo>
                                    <a:cubicBezTo>
                                      <a:pt x="755" y="75"/>
                                      <a:pt x="753" y="78"/>
                                      <a:pt x="751" y="81"/>
                                    </a:cubicBezTo>
                                    <a:cubicBezTo>
                                      <a:pt x="750" y="84"/>
                                      <a:pt x="749" y="87"/>
                                      <a:pt x="748" y="91"/>
                                    </a:cubicBezTo>
                                    <a:lnTo>
                                      <a:pt x="742" y="121"/>
                                    </a:lnTo>
                                    <a:cubicBezTo>
                                      <a:pt x="742" y="122"/>
                                      <a:pt x="741" y="122"/>
                                      <a:pt x="741" y="123"/>
                                    </a:cubicBezTo>
                                    <a:cubicBezTo>
                                      <a:pt x="741" y="123"/>
                                      <a:pt x="740" y="123"/>
                                      <a:pt x="739" y="124"/>
                                    </a:cubicBezTo>
                                    <a:cubicBezTo>
                                      <a:pt x="739" y="124"/>
                                      <a:pt x="737" y="124"/>
                                      <a:pt x="736" y="124"/>
                                    </a:cubicBezTo>
                                    <a:cubicBezTo>
                                      <a:pt x="735" y="124"/>
                                      <a:pt x="733" y="124"/>
                                      <a:pt x="732" y="124"/>
                                    </a:cubicBezTo>
                                    <a:cubicBezTo>
                                      <a:pt x="730" y="124"/>
                                      <a:pt x="728" y="124"/>
                                      <a:pt x="727" y="124"/>
                                    </a:cubicBezTo>
                                    <a:cubicBezTo>
                                      <a:pt x="726" y="124"/>
                                      <a:pt x="725" y="124"/>
                                      <a:pt x="724" y="124"/>
                                    </a:cubicBezTo>
                                    <a:cubicBezTo>
                                      <a:pt x="723" y="123"/>
                                      <a:pt x="723" y="123"/>
                                      <a:pt x="723" y="123"/>
                                    </a:cubicBezTo>
                                    <a:cubicBezTo>
                                      <a:pt x="723" y="122"/>
                                      <a:pt x="723" y="122"/>
                                      <a:pt x="723" y="121"/>
                                    </a:cubicBezTo>
                                    <a:lnTo>
                                      <a:pt x="736" y="54"/>
                                    </a:lnTo>
                                    <a:cubicBezTo>
                                      <a:pt x="736" y="53"/>
                                      <a:pt x="737" y="53"/>
                                      <a:pt x="737" y="52"/>
                                    </a:cubicBezTo>
                                    <a:cubicBezTo>
                                      <a:pt x="737" y="52"/>
                                      <a:pt x="738" y="52"/>
                                      <a:pt x="738" y="51"/>
                                    </a:cubicBezTo>
                                    <a:cubicBezTo>
                                      <a:pt x="739" y="51"/>
                                      <a:pt x="740" y="51"/>
                                      <a:pt x="741" y="51"/>
                                    </a:cubicBezTo>
                                    <a:cubicBezTo>
                                      <a:pt x="742" y="51"/>
                                      <a:pt x="743" y="51"/>
                                      <a:pt x="745" y="51"/>
                                    </a:cubicBezTo>
                                    <a:cubicBezTo>
                                      <a:pt x="747" y="51"/>
                                      <a:pt x="748" y="51"/>
                                      <a:pt x="749" y="51"/>
                                    </a:cubicBezTo>
                                    <a:cubicBezTo>
                                      <a:pt x="750" y="51"/>
                                      <a:pt x="751" y="51"/>
                                      <a:pt x="751" y="51"/>
                                    </a:cubicBezTo>
                                    <a:cubicBezTo>
                                      <a:pt x="752" y="52"/>
                                      <a:pt x="752" y="52"/>
                                      <a:pt x="752" y="52"/>
                                    </a:cubicBezTo>
                                    <a:cubicBezTo>
                                      <a:pt x="752" y="53"/>
                                      <a:pt x="752" y="53"/>
                                      <a:pt x="752" y="54"/>
                                    </a:cubicBezTo>
                                    <a:lnTo>
                                      <a:pt x="750" y="65"/>
                                    </a:lnTo>
                                    <a:cubicBezTo>
                                      <a:pt x="751" y="63"/>
                                      <a:pt x="753" y="61"/>
                                      <a:pt x="754" y="59"/>
                                    </a:cubicBezTo>
                                    <a:cubicBezTo>
                                      <a:pt x="756" y="57"/>
                                      <a:pt x="758" y="56"/>
                                      <a:pt x="761" y="54"/>
                                    </a:cubicBezTo>
                                    <a:cubicBezTo>
                                      <a:pt x="763" y="53"/>
                                      <a:pt x="765" y="52"/>
                                      <a:pt x="768" y="51"/>
                                    </a:cubicBezTo>
                                    <a:cubicBezTo>
                                      <a:pt x="770" y="50"/>
                                      <a:pt x="773" y="49"/>
                                      <a:pt x="776" y="49"/>
                                    </a:cubicBezTo>
                                    <a:cubicBezTo>
                                      <a:pt x="779" y="49"/>
                                      <a:pt x="782" y="50"/>
                                      <a:pt x="784" y="50"/>
                                    </a:cubicBezTo>
                                    <a:cubicBezTo>
                                      <a:pt x="786" y="51"/>
                                      <a:pt x="788" y="52"/>
                                      <a:pt x="789" y="54"/>
                                    </a:cubicBezTo>
                                    <a:cubicBezTo>
                                      <a:pt x="790" y="55"/>
                                      <a:pt x="791" y="57"/>
                                      <a:pt x="792" y="59"/>
                                    </a:cubicBezTo>
                                    <a:cubicBezTo>
                                      <a:pt x="793" y="61"/>
                                      <a:pt x="793" y="63"/>
                                      <a:pt x="794" y="65"/>
                                    </a:cubicBezTo>
                                    <a:cubicBezTo>
                                      <a:pt x="795" y="63"/>
                                      <a:pt x="796" y="61"/>
                                      <a:pt x="798" y="59"/>
                                    </a:cubicBezTo>
                                    <a:cubicBezTo>
                                      <a:pt x="800" y="57"/>
                                      <a:pt x="802" y="56"/>
                                      <a:pt x="804" y="54"/>
                                    </a:cubicBezTo>
                                    <a:cubicBezTo>
                                      <a:pt x="806" y="53"/>
                                      <a:pt x="809" y="52"/>
                                      <a:pt x="811" y="51"/>
                                    </a:cubicBezTo>
                                    <a:cubicBezTo>
                                      <a:pt x="814" y="50"/>
                                      <a:pt x="817" y="49"/>
                                      <a:pt x="820" y="49"/>
                                    </a:cubicBezTo>
                                    <a:cubicBezTo>
                                      <a:pt x="823" y="49"/>
                                      <a:pt x="826" y="50"/>
                                      <a:pt x="828" y="51"/>
                                    </a:cubicBezTo>
                                    <a:cubicBezTo>
                                      <a:pt x="831" y="52"/>
                                      <a:pt x="833" y="53"/>
                                      <a:pt x="834" y="55"/>
                                    </a:cubicBezTo>
                                    <a:cubicBezTo>
                                      <a:pt x="836" y="57"/>
                                      <a:pt x="837" y="59"/>
                                      <a:pt x="838" y="61"/>
                                    </a:cubicBezTo>
                                    <a:cubicBezTo>
                                      <a:pt x="838" y="63"/>
                                      <a:pt x="838" y="66"/>
                                      <a:pt x="838" y="69"/>
                                    </a:cubicBezTo>
                                    <a:cubicBezTo>
                                      <a:pt x="838" y="70"/>
                                      <a:pt x="838" y="72"/>
                                      <a:pt x="838" y="74"/>
                                    </a:cubicBezTo>
                                    <a:close/>
                                    <a:moveTo>
                                      <a:pt x="709" y="121"/>
                                    </a:moveTo>
                                    <a:lnTo>
                                      <a:pt x="709" y="121"/>
                                    </a:lnTo>
                                    <a:cubicBezTo>
                                      <a:pt x="709" y="123"/>
                                      <a:pt x="708" y="123"/>
                                      <a:pt x="707" y="124"/>
                                    </a:cubicBezTo>
                                    <a:cubicBezTo>
                                      <a:pt x="705" y="124"/>
                                      <a:pt x="703" y="124"/>
                                      <a:pt x="700" y="124"/>
                                    </a:cubicBezTo>
                                    <a:cubicBezTo>
                                      <a:pt x="698" y="124"/>
                                      <a:pt x="697" y="124"/>
                                      <a:pt x="696" y="124"/>
                                    </a:cubicBezTo>
                                    <a:cubicBezTo>
                                      <a:pt x="695" y="124"/>
                                      <a:pt x="694" y="124"/>
                                      <a:pt x="694" y="124"/>
                                    </a:cubicBezTo>
                                    <a:cubicBezTo>
                                      <a:pt x="693" y="124"/>
                                      <a:pt x="693" y="123"/>
                                      <a:pt x="693" y="123"/>
                                    </a:cubicBezTo>
                                    <a:cubicBezTo>
                                      <a:pt x="692" y="122"/>
                                      <a:pt x="692" y="122"/>
                                      <a:pt x="692" y="121"/>
                                    </a:cubicBezTo>
                                    <a:lnTo>
                                      <a:pt x="695" y="110"/>
                                    </a:lnTo>
                                    <a:lnTo>
                                      <a:pt x="694" y="110"/>
                                    </a:lnTo>
                                    <a:cubicBezTo>
                                      <a:pt x="684" y="128"/>
                                      <a:pt x="667" y="126"/>
                                      <a:pt x="667" y="126"/>
                                    </a:cubicBezTo>
                                    <a:cubicBezTo>
                                      <a:pt x="656" y="126"/>
                                      <a:pt x="649" y="119"/>
                                      <a:pt x="649" y="103"/>
                                    </a:cubicBezTo>
                                    <a:cubicBezTo>
                                      <a:pt x="649" y="74"/>
                                      <a:pt x="664" y="48"/>
                                      <a:pt x="697" y="48"/>
                                    </a:cubicBezTo>
                                    <a:cubicBezTo>
                                      <a:pt x="706" y="48"/>
                                      <a:pt x="711" y="49"/>
                                      <a:pt x="719" y="51"/>
                                    </a:cubicBezTo>
                                    <a:cubicBezTo>
                                      <a:pt x="723" y="52"/>
                                      <a:pt x="723" y="54"/>
                                      <a:pt x="723" y="54"/>
                                    </a:cubicBezTo>
                                    <a:lnTo>
                                      <a:pt x="709" y="121"/>
                                    </a:lnTo>
                                    <a:close/>
                                    <a:moveTo>
                                      <a:pt x="647" y="69"/>
                                    </a:moveTo>
                                    <a:lnTo>
                                      <a:pt x="647" y="69"/>
                                    </a:lnTo>
                                    <a:cubicBezTo>
                                      <a:pt x="646" y="69"/>
                                      <a:pt x="646" y="69"/>
                                      <a:pt x="645" y="69"/>
                                    </a:cubicBezTo>
                                    <a:cubicBezTo>
                                      <a:pt x="645" y="68"/>
                                      <a:pt x="644" y="68"/>
                                      <a:pt x="644" y="68"/>
                                    </a:cubicBezTo>
                                    <a:cubicBezTo>
                                      <a:pt x="643" y="68"/>
                                      <a:pt x="643" y="68"/>
                                      <a:pt x="642" y="68"/>
                                    </a:cubicBezTo>
                                    <a:cubicBezTo>
                                      <a:pt x="641" y="67"/>
                                      <a:pt x="641" y="67"/>
                                      <a:pt x="640" y="67"/>
                                    </a:cubicBezTo>
                                    <a:cubicBezTo>
                                      <a:pt x="638" y="67"/>
                                      <a:pt x="636" y="68"/>
                                      <a:pt x="634" y="69"/>
                                    </a:cubicBezTo>
                                    <a:cubicBezTo>
                                      <a:pt x="632" y="71"/>
                                      <a:pt x="630" y="72"/>
                                      <a:pt x="629" y="74"/>
                                    </a:cubicBezTo>
                                    <a:cubicBezTo>
                                      <a:pt x="627" y="77"/>
                                      <a:pt x="625" y="79"/>
                                      <a:pt x="624" y="82"/>
                                    </a:cubicBezTo>
                                    <a:cubicBezTo>
                                      <a:pt x="622" y="85"/>
                                      <a:pt x="621" y="88"/>
                                      <a:pt x="621" y="91"/>
                                    </a:cubicBezTo>
                                    <a:lnTo>
                                      <a:pt x="615" y="121"/>
                                    </a:lnTo>
                                    <a:cubicBezTo>
                                      <a:pt x="615" y="122"/>
                                      <a:pt x="614" y="122"/>
                                      <a:pt x="614" y="123"/>
                                    </a:cubicBezTo>
                                    <a:cubicBezTo>
                                      <a:pt x="614" y="123"/>
                                      <a:pt x="613" y="123"/>
                                      <a:pt x="612" y="124"/>
                                    </a:cubicBezTo>
                                    <a:cubicBezTo>
                                      <a:pt x="611" y="124"/>
                                      <a:pt x="610" y="124"/>
                                      <a:pt x="609" y="124"/>
                                    </a:cubicBezTo>
                                    <a:cubicBezTo>
                                      <a:pt x="608" y="124"/>
                                      <a:pt x="606" y="124"/>
                                      <a:pt x="605" y="124"/>
                                    </a:cubicBezTo>
                                    <a:cubicBezTo>
                                      <a:pt x="603" y="124"/>
                                      <a:pt x="601" y="124"/>
                                      <a:pt x="600" y="124"/>
                                    </a:cubicBezTo>
                                    <a:cubicBezTo>
                                      <a:pt x="599" y="124"/>
                                      <a:pt x="598" y="124"/>
                                      <a:pt x="597" y="124"/>
                                    </a:cubicBezTo>
                                    <a:cubicBezTo>
                                      <a:pt x="596" y="123"/>
                                      <a:pt x="596" y="123"/>
                                      <a:pt x="596" y="123"/>
                                    </a:cubicBezTo>
                                    <a:cubicBezTo>
                                      <a:pt x="596" y="122"/>
                                      <a:pt x="596" y="122"/>
                                      <a:pt x="596" y="121"/>
                                    </a:cubicBezTo>
                                    <a:lnTo>
                                      <a:pt x="609" y="54"/>
                                    </a:lnTo>
                                    <a:cubicBezTo>
                                      <a:pt x="609" y="53"/>
                                      <a:pt x="610" y="53"/>
                                      <a:pt x="610" y="52"/>
                                    </a:cubicBezTo>
                                    <a:cubicBezTo>
                                      <a:pt x="610" y="52"/>
                                      <a:pt x="611" y="52"/>
                                      <a:pt x="611" y="51"/>
                                    </a:cubicBezTo>
                                    <a:cubicBezTo>
                                      <a:pt x="612" y="51"/>
                                      <a:pt x="613" y="51"/>
                                      <a:pt x="614" y="51"/>
                                    </a:cubicBezTo>
                                    <a:cubicBezTo>
                                      <a:pt x="615" y="51"/>
                                      <a:pt x="616" y="51"/>
                                      <a:pt x="618" y="51"/>
                                    </a:cubicBezTo>
                                    <a:cubicBezTo>
                                      <a:pt x="620" y="51"/>
                                      <a:pt x="621" y="51"/>
                                      <a:pt x="622" y="51"/>
                                    </a:cubicBezTo>
                                    <a:cubicBezTo>
                                      <a:pt x="623" y="51"/>
                                      <a:pt x="624" y="51"/>
                                      <a:pt x="624" y="51"/>
                                    </a:cubicBezTo>
                                    <a:cubicBezTo>
                                      <a:pt x="625" y="52"/>
                                      <a:pt x="625" y="52"/>
                                      <a:pt x="625" y="52"/>
                                    </a:cubicBezTo>
                                    <a:cubicBezTo>
                                      <a:pt x="625" y="53"/>
                                      <a:pt x="625" y="53"/>
                                      <a:pt x="625" y="54"/>
                                    </a:cubicBezTo>
                                    <a:lnTo>
                                      <a:pt x="623" y="64"/>
                                    </a:lnTo>
                                    <a:cubicBezTo>
                                      <a:pt x="624" y="62"/>
                                      <a:pt x="626" y="60"/>
                                      <a:pt x="627" y="58"/>
                                    </a:cubicBezTo>
                                    <a:cubicBezTo>
                                      <a:pt x="629" y="56"/>
                                      <a:pt x="631" y="55"/>
                                      <a:pt x="633" y="54"/>
                                    </a:cubicBezTo>
                                    <a:cubicBezTo>
                                      <a:pt x="634" y="52"/>
                                      <a:pt x="636" y="51"/>
                                      <a:pt x="638" y="50"/>
                                    </a:cubicBezTo>
                                    <a:cubicBezTo>
                                      <a:pt x="640" y="50"/>
                                      <a:pt x="642" y="49"/>
                                      <a:pt x="644" y="49"/>
                                    </a:cubicBezTo>
                                    <a:cubicBezTo>
                                      <a:pt x="645" y="49"/>
                                      <a:pt x="645" y="49"/>
                                      <a:pt x="646" y="49"/>
                                    </a:cubicBezTo>
                                    <a:cubicBezTo>
                                      <a:pt x="647" y="50"/>
                                      <a:pt x="648" y="50"/>
                                      <a:pt x="648" y="50"/>
                                    </a:cubicBezTo>
                                    <a:cubicBezTo>
                                      <a:pt x="649" y="50"/>
                                      <a:pt x="650" y="50"/>
                                      <a:pt x="650" y="50"/>
                                    </a:cubicBezTo>
                                    <a:cubicBezTo>
                                      <a:pt x="651" y="51"/>
                                      <a:pt x="651" y="51"/>
                                      <a:pt x="651" y="51"/>
                                    </a:cubicBezTo>
                                    <a:cubicBezTo>
                                      <a:pt x="652" y="51"/>
                                      <a:pt x="652" y="52"/>
                                      <a:pt x="652" y="53"/>
                                    </a:cubicBezTo>
                                    <a:cubicBezTo>
                                      <a:pt x="652" y="53"/>
                                      <a:pt x="652" y="54"/>
                                      <a:pt x="652" y="54"/>
                                    </a:cubicBezTo>
                                    <a:cubicBezTo>
                                      <a:pt x="652" y="55"/>
                                      <a:pt x="651" y="56"/>
                                      <a:pt x="651" y="58"/>
                                    </a:cubicBezTo>
                                    <a:cubicBezTo>
                                      <a:pt x="651" y="59"/>
                                      <a:pt x="651" y="60"/>
                                      <a:pt x="651" y="61"/>
                                    </a:cubicBezTo>
                                    <a:cubicBezTo>
                                      <a:pt x="650" y="63"/>
                                      <a:pt x="650" y="64"/>
                                      <a:pt x="649" y="65"/>
                                    </a:cubicBezTo>
                                    <a:cubicBezTo>
                                      <a:pt x="649" y="66"/>
                                      <a:pt x="649" y="67"/>
                                      <a:pt x="648" y="68"/>
                                    </a:cubicBezTo>
                                    <a:cubicBezTo>
                                      <a:pt x="648" y="68"/>
                                      <a:pt x="647" y="69"/>
                                      <a:pt x="647" y="69"/>
                                    </a:cubicBezTo>
                                    <a:close/>
                                    <a:moveTo>
                                      <a:pt x="595" y="64"/>
                                    </a:moveTo>
                                    <a:lnTo>
                                      <a:pt x="595" y="64"/>
                                    </a:lnTo>
                                    <a:cubicBezTo>
                                      <a:pt x="594" y="65"/>
                                      <a:pt x="594" y="65"/>
                                      <a:pt x="593" y="66"/>
                                    </a:cubicBezTo>
                                    <a:cubicBezTo>
                                      <a:pt x="593" y="66"/>
                                      <a:pt x="592" y="67"/>
                                      <a:pt x="592" y="67"/>
                                    </a:cubicBezTo>
                                    <a:lnTo>
                                      <a:pt x="577" y="67"/>
                                    </a:lnTo>
                                    <a:lnTo>
                                      <a:pt x="571" y="98"/>
                                    </a:lnTo>
                                    <a:cubicBezTo>
                                      <a:pt x="570" y="99"/>
                                      <a:pt x="570" y="100"/>
                                      <a:pt x="570" y="101"/>
                                    </a:cubicBezTo>
                                    <a:cubicBezTo>
                                      <a:pt x="570" y="102"/>
                                      <a:pt x="570" y="103"/>
                                      <a:pt x="570" y="104"/>
                                    </a:cubicBezTo>
                                    <a:cubicBezTo>
                                      <a:pt x="570" y="106"/>
                                      <a:pt x="570" y="107"/>
                                      <a:pt x="571" y="108"/>
                                    </a:cubicBezTo>
                                    <a:cubicBezTo>
                                      <a:pt x="572" y="109"/>
                                      <a:pt x="574" y="109"/>
                                      <a:pt x="576" y="109"/>
                                    </a:cubicBezTo>
                                    <a:cubicBezTo>
                                      <a:pt x="577" y="109"/>
                                      <a:pt x="578" y="109"/>
                                      <a:pt x="579" y="109"/>
                                    </a:cubicBezTo>
                                    <a:cubicBezTo>
                                      <a:pt x="580" y="109"/>
                                      <a:pt x="581" y="109"/>
                                      <a:pt x="581" y="109"/>
                                    </a:cubicBezTo>
                                    <a:cubicBezTo>
                                      <a:pt x="582" y="108"/>
                                      <a:pt x="582" y="108"/>
                                      <a:pt x="583" y="108"/>
                                    </a:cubicBezTo>
                                    <a:cubicBezTo>
                                      <a:pt x="583" y="108"/>
                                      <a:pt x="584" y="108"/>
                                      <a:pt x="584" y="108"/>
                                    </a:cubicBezTo>
                                    <a:cubicBezTo>
                                      <a:pt x="585" y="108"/>
                                      <a:pt x="585" y="108"/>
                                      <a:pt x="585" y="108"/>
                                    </a:cubicBezTo>
                                    <a:cubicBezTo>
                                      <a:pt x="585" y="109"/>
                                      <a:pt x="586" y="109"/>
                                      <a:pt x="586" y="110"/>
                                    </a:cubicBezTo>
                                    <a:cubicBezTo>
                                      <a:pt x="586" y="111"/>
                                      <a:pt x="586" y="112"/>
                                      <a:pt x="585" y="113"/>
                                    </a:cubicBezTo>
                                    <a:cubicBezTo>
                                      <a:pt x="585" y="115"/>
                                      <a:pt x="585" y="116"/>
                                      <a:pt x="585" y="117"/>
                                    </a:cubicBezTo>
                                    <a:cubicBezTo>
                                      <a:pt x="584" y="118"/>
                                      <a:pt x="584" y="119"/>
                                      <a:pt x="583" y="120"/>
                                    </a:cubicBezTo>
                                    <a:cubicBezTo>
                                      <a:pt x="583" y="121"/>
                                      <a:pt x="583" y="122"/>
                                      <a:pt x="582" y="122"/>
                                    </a:cubicBezTo>
                                    <a:cubicBezTo>
                                      <a:pt x="582" y="123"/>
                                      <a:pt x="581" y="123"/>
                                      <a:pt x="580" y="123"/>
                                    </a:cubicBezTo>
                                    <a:cubicBezTo>
                                      <a:pt x="579" y="124"/>
                                      <a:pt x="578" y="124"/>
                                      <a:pt x="577" y="124"/>
                                    </a:cubicBezTo>
                                    <a:cubicBezTo>
                                      <a:pt x="576" y="125"/>
                                      <a:pt x="574" y="125"/>
                                      <a:pt x="573" y="125"/>
                                    </a:cubicBezTo>
                                    <a:cubicBezTo>
                                      <a:pt x="571" y="125"/>
                                      <a:pt x="570" y="125"/>
                                      <a:pt x="569" y="125"/>
                                    </a:cubicBezTo>
                                    <a:cubicBezTo>
                                      <a:pt x="566" y="125"/>
                                      <a:pt x="563" y="125"/>
                                      <a:pt x="561" y="125"/>
                                    </a:cubicBezTo>
                                    <a:cubicBezTo>
                                      <a:pt x="558" y="124"/>
                                      <a:pt x="556" y="123"/>
                                      <a:pt x="555" y="122"/>
                                    </a:cubicBezTo>
                                    <a:cubicBezTo>
                                      <a:pt x="553" y="120"/>
                                      <a:pt x="552" y="118"/>
                                      <a:pt x="551" y="116"/>
                                    </a:cubicBezTo>
                                    <a:cubicBezTo>
                                      <a:pt x="551" y="114"/>
                                      <a:pt x="550" y="112"/>
                                      <a:pt x="550" y="109"/>
                                    </a:cubicBezTo>
                                    <a:cubicBezTo>
                                      <a:pt x="550" y="108"/>
                                      <a:pt x="550" y="107"/>
                                      <a:pt x="550" y="107"/>
                                    </a:cubicBezTo>
                                    <a:cubicBezTo>
                                      <a:pt x="550" y="106"/>
                                      <a:pt x="550" y="105"/>
                                      <a:pt x="550" y="104"/>
                                    </a:cubicBezTo>
                                    <a:cubicBezTo>
                                      <a:pt x="551" y="103"/>
                                      <a:pt x="551" y="103"/>
                                      <a:pt x="551" y="102"/>
                                    </a:cubicBezTo>
                                    <a:cubicBezTo>
                                      <a:pt x="551" y="101"/>
                                      <a:pt x="551" y="100"/>
                                      <a:pt x="551" y="100"/>
                                    </a:cubicBezTo>
                                    <a:lnTo>
                                      <a:pt x="558" y="67"/>
                                    </a:lnTo>
                                    <a:lnTo>
                                      <a:pt x="550" y="67"/>
                                    </a:lnTo>
                                    <a:cubicBezTo>
                                      <a:pt x="549" y="67"/>
                                      <a:pt x="549" y="66"/>
                                      <a:pt x="548" y="66"/>
                                    </a:cubicBezTo>
                                    <a:cubicBezTo>
                                      <a:pt x="548" y="65"/>
                                      <a:pt x="548" y="65"/>
                                      <a:pt x="548" y="63"/>
                                    </a:cubicBezTo>
                                    <a:cubicBezTo>
                                      <a:pt x="548" y="63"/>
                                      <a:pt x="548" y="61"/>
                                      <a:pt x="548" y="60"/>
                                    </a:cubicBezTo>
                                    <a:cubicBezTo>
                                      <a:pt x="548" y="59"/>
                                      <a:pt x="548" y="57"/>
                                      <a:pt x="549" y="56"/>
                                    </a:cubicBezTo>
                                    <a:cubicBezTo>
                                      <a:pt x="549" y="55"/>
                                      <a:pt x="550" y="53"/>
                                      <a:pt x="551" y="52"/>
                                    </a:cubicBezTo>
                                    <a:cubicBezTo>
                                      <a:pt x="551" y="52"/>
                                      <a:pt x="552" y="51"/>
                                      <a:pt x="553" y="51"/>
                                    </a:cubicBezTo>
                                    <a:lnTo>
                                      <a:pt x="561" y="51"/>
                                    </a:lnTo>
                                    <a:lnTo>
                                      <a:pt x="564" y="36"/>
                                    </a:lnTo>
                                    <a:cubicBezTo>
                                      <a:pt x="564" y="35"/>
                                      <a:pt x="564" y="35"/>
                                      <a:pt x="565" y="35"/>
                                    </a:cubicBezTo>
                                    <a:cubicBezTo>
                                      <a:pt x="565" y="34"/>
                                      <a:pt x="566" y="34"/>
                                      <a:pt x="566" y="34"/>
                                    </a:cubicBezTo>
                                    <a:cubicBezTo>
                                      <a:pt x="567" y="33"/>
                                      <a:pt x="568" y="33"/>
                                      <a:pt x="569" y="33"/>
                                    </a:cubicBezTo>
                                    <a:cubicBezTo>
                                      <a:pt x="571" y="33"/>
                                      <a:pt x="572" y="33"/>
                                      <a:pt x="574" y="33"/>
                                    </a:cubicBezTo>
                                    <a:cubicBezTo>
                                      <a:pt x="576" y="33"/>
                                      <a:pt x="578" y="33"/>
                                      <a:pt x="579" y="33"/>
                                    </a:cubicBezTo>
                                    <a:cubicBezTo>
                                      <a:pt x="580" y="33"/>
                                      <a:pt x="581" y="33"/>
                                      <a:pt x="582" y="34"/>
                                    </a:cubicBezTo>
                                    <a:cubicBezTo>
                                      <a:pt x="582" y="34"/>
                                      <a:pt x="583" y="34"/>
                                      <a:pt x="583" y="35"/>
                                    </a:cubicBezTo>
                                    <a:cubicBezTo>
                                      <a:pt x="583" y="35"/>
                                      <a:pt x="583" y="35"/>
                                      <a:pt x="583" y="36"/>
                                    </a:cubicBezTo>
                                    <a:lnTo>
                                      <a:pt x="580" y="51"/>
                                    </a:lnTo>
                                    <a:lnTo>
                                      <a:pt x="595" y="51"/>
                                    </a:lnTo>
                                    <a:cubicBezTo>
                                      <a:pt x="596" y="51"/>
                                      <a:pt x="596" y="51"/>
                                      <a:pt x="596" y="52"/>
                                    </a:cubicBezTo>
                                    <a:cubicBezTo>
                                      <a:pt x="597" y="52"/>
                                      <a:pt x="597" y="53"/>
                                      <a:pt x="597" y="54"/>
                                    </a:cubicBezTo>
                                    <a:cubicBezTo>
                                      <a:pt x="597" y="55"/>
                                      <a:pt x="597" y="55"/>
                                      <a:pt x="597" y="56"/>
                                    </a:cubicBezTo>
                                    <a:cubicBezTo>
                                      <a:pt x="597" y="57"/>
                                      <a:pt x="596" y="58"/>
                                      <a:pt x="596" y="59"/>
                                    </a:cubicBezTo>
                                    <a:cubicBezTo>
                                      <a:pt x="596" y="60"/>
                                      <a:pt x="596" y="61"/>
                                      <a:pt x="596" y="62"/>
                                    </a:cubicBezTo>
                                    <a:cubicBezTo>
                                      <a:pt x="595" y="62"/>
                                      <a:pt x="595" y="63"/>
                                      <a:pt x="595" y="64"/>
                                    </a:cubicBezTo>
                                    <a:close/>
                                    <a:moveTo>
                                      <a:pt x="987" y="11"/>
                                    </a:moveTo>
                                    <a:lnTo>
                                      <a:pt x="987" y="11"/>
                                    </a:lnTo>
                                    <a:cubicBezTo>
                                      <a:pt x="985" y="0"/>
                                      <a:pt x="968" y="0"/>
                                      <a:pt x="962" y="0"/>
                                    </a:cubicBezTo>
                                    <a:lnTo>
                                      <a:pt x="516" y="0"/>
                                    </a:lnTo>
                                    <a:lnTo>
                                      <a:pt x="516" y="0"/>
                                    </a:lnTo>
                                    <a:lnTo>
                                      <a:pt x="516" y="0"/>
                                    </a:lnTo>
                                    <a:cubicBezTo>
                                      <a:pt x="516" y="0"/>
                                      <a:pt x="525" y="70"/>
                                      <a:pt x="500" y="122"/>
                                    </a:cubicBezTo>
                                    <a:cubicBezTo>
                                      <a:pt x="475" y="172"/>
                                      <a:pt x="441" y="178"/>
                                      <a:pt x="441" y="178"/>
                                    </a:cubicBezTo>
                                    <a:lnTo>
                                      <a:pt x="814" y="178"/>
                                    </a:lnTo>
                                    <a:cubicBezTo>
                                      <a:pt x="861" y="178"/>
                                      <a:pt x="941" y="177"/>
                                      <a:pt x="967" y="95"/>
                                    </a:cubicBezTo>
                                    <a:cubicBezTo>
                                      <a:pt x="967" y="95"/>
                                      <a:pt x="991" y="29"/>
                                      <a:pt x="987" y="11"/>
                                    </a:cubicBezTo>
                                    <a:close/>
                                    <a:moveTo>
                                      <a:pt x="356" y="99"/>
                                    </a:moveTo>
                                    <a:lnTo>
                                      <a:pt x="356" y="99"/>
                                    </a:lnTo>
                                    <a:cubicBezTo>
                                      <a:pt x="356" y="106"/>
                                      <a:pt x="358" y="109"/>
                                      <a:pt x="362" y="109"/>
                                    </a:cubicBezTo>
                                    <a:cubicBezTo>
                                      <a:pt x="362" y="109"/>
                                      <a:pt x="381" y="109"/>
                                      <a:pt x="389" y="69"/>
                                    </a:cubicBezTo>
                                    <a:lnTo>
                                      <a:pt x="390" y="64"/>
                                    </a:lnTo>
                                    <a:cubicBezTo>
                                      <a:pt x="388" y="64"/>
                                      <a:pt x="385" y="63"/>
                                      <a:pt x="381" y="63"/>
                                    </a:cubicBezTo>
                                    <a:cubicBezTo>
                                      <a:pt x="364" y="63"/>
                                      <a:pt x="356" y="83"/>
                                      <a:pt x="356" y="99"/>
                                    </a:cubicBezTo>
                                    <a:close/>
                                    <a:moveTo>
                                      <a:pt x="441" y="178"/>
                                    </a:moveTo>
                                    <a:lnTo>
                                      <a:pt x="441" y="178"/>
                                    </a:lnTo>
                                    <a:lnTo>
                                      <a:pt x="441" y="178"/>
                                    </a:lnTo>
                                    <a:lnTo>
                                      <a:pt x="441" y="178"/>
                                    </a:lnTo>
                                    <a:close/>
                                    <a:moveTo>
                                      <a:pt x="668" y="99"/>
                                    </a:moveTo>
                                    <a:lnTo>
                                      <a:pt x="668" y="99"/>
                                    </a:lnTo>
                                    <a:cubicBezTo>
                                      <a:pt x="668" y="106"/>
                                      <a:pt x="670" y="109"/>
                                      <a:pt x="673" y="109"/>
                                    </a:cubicBezTo>
                                    <a:cubicBezTo>
                                      <a:pt x="673" y="109"/>
                                      <a:pt x="693" y="109"/>
                                      <a:pt x="701" y="69"/>
                                    </a:cubicBezTo>
                                    <a:lnTo>
                                      <a:pt x="701" y="64"/>
                                    </a:lnTo>
                                    <a:cubicBezTo>
                                      <a:pt x="699" y="64"/>
                                      <a:pt x="696" y="63"/>
                                      <a:pt x="693" y="63"/>
                                    </a:cubicBezTo>
                                    <a:cubicBezTo>
                                      <a:pt x="676" y="63"/>
                                      <a:pt x="668" y="83"/>
                                      <a:pt x="668" y="99"/>
                                    </a:cubicBezTo>
                                    <a:close/>
                                    <a:moveTo>
                                      <a:pt x="411" y="54"/>
                                    </a:moveTo>
                                    <a:lnTo>
                                      <a:pt x="411" y="54"/>
                                    </a:lnTo>
                                    <a:lnTo>
                                      <a:pt x="398" y="121"/>
                                    </a:lnTo>
                                    <a:cubicBezTo>
                                      <a:pt x="397" y="123"/>
                                      <a:pt x="397" y="123"/>
                                      <a:pt x="395" y="124"/>
                                    </a:cubicBezTo>
                                    <a:cubicBezTo>
                                      <a:pt x="394" y="124"/>
                                      <a:pt x="391" y="124"/>
                                      <a:pt x="388" y="124"/>
                                    </a:cubicBezTo>
                                    <a:cubicBezTo>
                                      <a:pt x="387" y="124"/>
                                      <a:pt x="386" y="124"/>
                                      <a:pt x="385" y="124"/>
                                    </a:cubicBezTo>
                                    <a:cubicBezTo>
                                      <a:pt x="384" y="124"/>
                                      <a:pt x="383" y="124"/>
                                      <a:pt x="382" y="124"/>
                                    </a:cubicBezTo>
                                    <a:cubicBezTo>
                                      <a:pt x="382" y="124"/>
                                      <a:pt x="381" y="123"/>
                                      <a:pt x="381" y="123"/>
                                    </a:cubicBezTo>
                                    <a:cubicBezTo>
                                      <a:pt x="381" y="122"/>
                                      <a:pt x="381" y="122"/>
                                      <a:pt x="381" y="121"/>
                                    </a:cubicBezTo>
                                    <a:lnTo>
                                      <a:pt x="383" y="110"/>
                                    </a:lnTo>
                                    <a:lnTo>
                                      <a:pt x="383" y="110"/>
                                    </a:lnTo>
                                    <a:cubicBezTo>
                                      <a:pt x="373" y="128"/>
                                      <a:pt x="356" y="126"/>
                                      <a:pt x="356" y="126"/>
                                    </a:cubicBezTo>
                                    <a:cubicBezTo>
                                      <a:pt x="344" y="126"/>
                                      <a:pt x="338" y="119"/>
                                      <a:pt x="338" y="103"/>
                                    </a:cubicBezTo>
                                    <a:cubicBezTo>
                                      <a:pt x="338" y="74"/>
                                      <a:pt x="352" y="48"/>
                                      <a:pt x="385" y="48"/>
                                    </a:cubicBezTo>
                                    <a:cubicBezTo>
                                      <a:pt x="394" y="48"/>
                                      <a:pt x="399" y="49"/>
                                      <a:pt x="408" y="51"/>
                                    </a:cubicBezTo>
                                    <a:cubicBezTo>
                                      <a:pt x="412" y="52"/>
                                      <a:pt x="411" y="54"/>
                                      <a:pt x="411" y="54"/>
                                    </a:cubicBezTo>
                                    <a:close/>
                                    <a:moveTo>
                                      <a:pt x="335" y="69"/>
                                    </a:moveTo>
                                    <a:lnTo>
                                      <a:pt x="335" y="69"/>
                                    </a:lnTo>
                                    <a:cubicBezTo>
                                      <a:pt x="335" y="69"/>
                                      <a:pt x="334" y="69"/>
                                      <a:pt x="334" y="69"/>
                                    </a:cubicBezTo>
                                    <a:cubicBezTo>
                                      <a:pt x="334" y="68"/>
                                      <a:pt x="333" y="68"/>
                                      <a:pt x="333" y="68"/>
                                    </a:cubicBezTo>
                                    <a:cubicBezTo>
                                      <a:pt x="332" y="68"/>
                                      <a:pt x="331" y="68"/>
                                      <a:pt x="331" y="67"/>
                                    </a:cubicBezTo>
                                    <a:cubicBezTo>
                                      <a:pt x="330" y="67"/>
                                      <a:pt x="329" y="67"/>
                                      <a:pt x="328" y="67"/>
                                    </a:cubicBezTo>
                                    <a:cubicBezTo>
                                      <a:pt x="327" y="67"/>
                                      <a:pt x="325" y="68"/>
                                      <a:pt x="323" y="69"/>
                                    </a:cubicBezTo>
                                    <a:cubicBezTo>
                                      <a:pt x="321" y="71"/>
                                      <a:pt x="319" y="72"/>
                                      <a:pt x="317" y="74"/>
                                    </a:cubicBezTo>
                                    <a:cubicBezTo>
                                      <a:pt x="316" y="77"/>
                                      <a:pt x="314" y="79"/>
                                      <a:pt x="313" y="82"/>
                                    </a:cubicBezTo>
                                    <a:cubicBezTo>
                                      <a:pt x="311" y="85"/>
                                      <a:pt x="310" y="88"/>
                                      <a:pt x="310" y="91"/>
                                    </a:cubicBezTo>
                                    <a:lnTo>
                                      <a:pt x="303" y="121"/>
                                    </a:lnTo>
                                    <a:cubicBezTo>
                                      <a:pt x="303" y="122"/>
                                      <a:pt x="303" y="122"/>
                                      <a:pt x="303" y="123"/>
                                    </a:cubicBezTo>
                                    <a:cubicBezTo>
                                      <a:pt x="302" y="123"/>
                                      <a:pt x="302" y="123"/>
                                      <a:pt x="301" y="124"/>
                                    </a:cubicBezTo>
                                    <a:cubicBezTo>
                                      <a:pt x="300" y="124"/>
                                      <a:pt x="299" y="124"/>
                                      <a:pt x="298" y="124"/>
                                    </a:cubicBezTo>
                                    <a:cubicBezTo>
                                      <a:pt x="297" y="124"/>
                                      <a:pt x="295" y="124"/>
                                      <a:pt x="293" y="124"/>
                                    </a:cubicBezTo>
                                    <a:cubicBezTo>
                                      <a:pt x="291" y="124"/>
                                      <a:pt x="290" y="124"/>
                                      <a:pt x="289" y="124"/>
                                    </a:cubicBezTo>
                                    <a:cubicBezTo>
                                      <a:pt x="288" y="124"/>
                                      <a:pt x="287" y="124"/>
                                      <a:pt x="286" y="124"/>
                                    </a:cubicBezTo>
                                    <a:cubicBezTo>
                                      <a:pt x="285" y="123"/>
                                      <a:pt x="285" y="123"/>
                                      <a:pt x="285" y="123"/>
                                    </a:cubicBezTo>
                                    <a:cubicBezTo>
                                      <a:pt x="284" y="122"/>
                                      <a:pt x="284" y="122"/>
                                      <a:pt x="284" y="121"/>
                                    </a:cubicBezTo>
                                    <a:lnTo>
                                      <a:pt x="298" y="54"/>
                                    </a:lnTo>
                                    <a:cubicBezTo>
                                      <a:pt x="298" y="53"/>
                                      <a:pt x="298" y="53"/>
                                      <a:pt x="299" y="52"/>
                                    </a:cubicBezTo>
                                    <a:cubicBezTo>
                                      <a:pt x="299" y="52"/>
                                      <a:pt x="300" y="52"/>
                                      <a:pt x="300" y="51"/>
                                    </a:cubicBezTo>
                                    <a:cubicBezTo>
                                      <a:pt x="301" y="51"/>
                                      <a:pt x="302" y="51"/>
                                      <a:pt x="303" y="51"/>
                                    </a:cubicBezTo>
                                    <a:cubicBezTo>
                                      <a:pt x="304" y="51"/>
                                      <a:pt x="305" y="51"/>
                                      <a:pt x="307" y="51"/>
                                    </a:cubicBezTo>
                                    <a:cubicBezTo>
                                      <a:pt x="308" y="51"/>
                                      <a:pt x="310" y="51"/>
                                      <a:pt x="311" y="51"/>
                                    </a:cubicBezTo>
                                    <a:cubicBezTo>
                                      <a:pt x="312" y="51"/>
                                      <a:pt x="312" y="51"/>
                                      <a:pt x="313" y="51"/>
                                    </a:cubicBezTo>
                                    <a:cubicBezTo>
                                      <a:pt x="313" y="52"/>
                                      <a:pt x="314" y="52"/>
                                      <a:pt x="314" y="52"/>
                                    </a:cubicBezTo>
                                    <a:cubicBezTo>
                                      <a:pt x="314" y="53"/>
                                      <a:pt x="314" y="53"/>
                                      <a:pt x="314" y="54"/>
                                    </a:cubicBezTo>
                                    <a:lnTo>
                                      <a:pt x="312" y="64"/>
                                    </a:lnTo>
                                    <a:cubicBezTo>
                                      <a:pt x="313" y="62"/>
                                      <a:pt x="315" y="60"/>
                                      <a:pt x="316" y="58"/>
                                    </a:cubicBezTo>
                                    <a:cubicBezTo>
                                      <a:pt x="318" y="56"/>
                                      <a:pt x="320" y="55"/>
                                      <a:pt x="321" y="54"/>
                                    </a:cubicBezTo>
                                    <a:cubicBezTo>
                                      <a:pt x="323" y="52"/>
                                      <a:pt x="325" y="51"/>
                                      <a:pt x="327" y="50"/>
                                    </a:cubicBezTo>
                                    <a:cubicBezTo>
                                      <a:pt x="329" y="50"/>
                                      <a:pt x="331" y="49"/>
                                      <a:pt x="333" y="49"/>
                                    </a:cubicBezTo>
                                    <a:cubicBezTo>
                                      <a:pt x="333" y="49"/>
                                      <a:pt x="334" y="49"/>
                                      <a:pt x="335" y="49"/>
                                    </a:cubicBezTo>
                                    <a:cubicBezTo>
                                      <a:pt x="336" y="50"/>
                                      <a:pt x="336" y="50"/>
                                      <a:pt x="337" y="50"/>
                                    </a:cubicBezTo>
                                    <a:cubicBezTo>
                                      <a:pt x="338" y="50"/>
                                      <a:pt x="338" y="50"/>
                                      <a:pt x="339" y="50"/>
                                    </a:cubicBezTo>
                                    <a:cubicBezTo>
                                      <a:pt x="339" y="51"/>
                                      <a:pt x="340" y="51"/>
                                      <a:pt x="340" y="51"/>
                                    </a:cubicBezTo>
                                    <a:cubicBezTo>
                                      <a:pt x="340" y="51"/>
                                      <a:pt x="341" y="52"/>
                                      <a:pt x="341" y="53"/>
                                    </a:cubicBezTo>
                                    <a:cubicBezTo>
                                      <a:pt x="341" y="53"/>
                                      <a:pt x="341" y="54"/>
                                      <a:pt x="340" y="54"/>
                                    </a:cubicBezTo>
                                    <a:cubicBezTo>
                                      <a:pt x="340" y="55"/>
                                      <a:pt x="340" y="56"/>
                                      <a:pt x="340" y="58"/>
                                    </a:cubicBezTo>
                                    <a:cubicBezTo>
                                      <a:pt x="340" y="59"/>
                                      <a:pt x="340" y="60"/>
                                      <a:pt x="339" y="61"/>
                                    </a:cubicBezTo>
                                    <a:cubicBezTo>
                                      <a:pt x="339" y="63"/>
                                      <a:pt x="339" y="64"/>
                                      <a:pt x="338" y="65"/>
                                    </a:cubicBezTo>
                                    <a:cubicBezTo>
                                      <a:pt x="338" y="66"/>
                                      <a:pt x="337" y="67"/>
                                      <a:pt x="337" y="68"/>
                                    </a:cubicBezTo>
                                    <a:cubicBezTo>
                                      <a:pt x="336" y="68"/>
                                      <a:pt x="336" y="69"/>
                                      <a:pt x="335" y="69"/>
                                    </a:cubicBezTo>
                                    <a:close/>
                                    <a:moveTo>
                                      <a:pt x="282" y="69"/>
                                    </a:moveTo>
                                    <a:lnTo>
                                      <a:pt x="282" y="69"/>
                                    </a:lnTo>
                                    <a:cubicBezTo>
                                      <a:pt x="281" y="69"/>
                                      <a:pt x="281" y="69"/>
                                      <a:pt x="280" y="69"/>
                                    </a:cubicBezTo>
                                    <a:cubicBezTo>
                                      <a:pt x="280" y="68"/>
                                      <a:pt x="280" y="68"/>
                                      <a:pt x="279" y="68"/>
                                    </a:cubicBezTo>
                                    <a:cubicBezTo>
                                      <a:pt x="278" y="68"/>
                                      <a:pt x="278" y="68"/>
                                      <a:pt x="277" y="67"/>
                                    </a:cubicBezTo>
                                    <a:cubicBezTo>
                                      <a:pt x="276" y="67"/>
                                      <a:pt x="276" y="67"/>
                                      <a:pt x="275" y="67"/>
                                    </a:cubicBezTo>
                                    <a:cubicBezTo>
                                      <a:pt x="273" y="67"/>
                                      <a:pt x="271" y="68"/>
                                      <a:pt x="269" y="69"/>
                                    </a:cubicBezTo>
                                    <a:cubicBezTo>
                                      <a:pt x="267" y="71"/>
                                      <a:pt x="266" y="72"/>
                                      <a:pt x="264" y="74"/>
                                    </a:cubicBezTo>
                                    <a:cubicBezTo>
                                      <a:pt x="262" y="77"/>
                                      <a:pt x="260" y="79"/>
                                      <a:pt x="259" y="82"/>
                                    </a:cubicBezTo>
                                    <a:cubicBezTo>
                                      <a:pt x="258" y="85"/>
                                      <a:pt x="257" y="88"/>
                                      <a:pt x="256" y="91"/>
                                    </a:cubicBezTo>
                                    <a:lnTo>
                                      <a:pt x="250" y="121"/>
                                    </a:lnTo>
                                    <a:cubicBezTo>
                                      <a:pt x="250" y="122"/>
                                      <a:pt x="250" y="122"/>
                                      <a:pt x="249" y="123"/>
                                    </a:cubicBezTo>
                                    <a:cubicBezTo>
                                      <a:pt x="249" y="123"/>
                                      <a:pt x="248" y="123"/>
                                      <a:pt x="247" y="124"/>
                                    </a:cubicBezTo>
                                    <a:cubicBezTo>
                                      <a:pt x="247" y="124"/>
                                      <a:pt x="246" y="124"/>
                                      <a:pt x="244" y="124"/>
                                    </a:cubicBezTo>
                                    <a:cubicBezTo>
                                      <a:pt x="243" y="124"/>
                                      <a:pt x="242" y="124"/>
                                      <a:pt x="240" y="124"/>
                                    </a:cubicBezTo>
                                    <a:cubicBezTo>
                                      <a:pt x="238" y="124"/>
                                      <a:pt x="236" y="124"/>
                                      <a:pt x="235" y="124"/>
                                    </a:cubicBezTo>
                                    <a:cubicBezTo>
                                      <a:pt x="234" y="124"/>
                                      <a:pt x="233" y="124"/>
                                      <a:pt x="232" y="124"/>
                                    </a:cubicBezTo>
                                    <a:cubicBezTo>
                                      <a:pt x="232" y="123"/>
                                      <a:pt x="231" y="123"/>
                                      <a:pt x="231" y="123"/>
                                    </a:cubicBezTo>
                                    <a:cubicBezTo>
                                      <a:pt x="231" y="122"/>
                                      <a:pt x="231" y="122"/>
                                      <a:pt x="231" y="121"/>
                                    </a:cubicBezTo>
                                    <a:lnTo>
                                      <a:pt x="244" y="54"/>
                                    </a:lnTo>
                                    <a:cubicBezTo>
                                      <a:pt x="244" y="53"/>
                                      <a:pt x="245" y="53"/>
                                      <a:pt x="245" y="52"/>
                                    </a:cubicBezTo>
                                    <a:cubicBezTo>
                                      <a:pt x="245" y="52"/>
                                      <a:pt x="246" y="52"/>
                                      <a:pt x="247" y="51"/>
                                    </a:cubicBezTo>
                                    <a:cubicBezTo>
                                      <a:pt x="247" y="51"/>
                                      <a:pt x="248" y="51"/>
                                      <a:pt x="249" y="51"/>
                                    </a:cubicBezTo>
                                    <a:cubicBezTo>
                                      <a:pt x="250" y="51"/>
                                      <a:pt x="252" y="51"/>
                                      <a:pt x="253" y="51"/>
                                    </a:cubicBezTo>
                                    <a:cubicBezTo>
                                      <a:pt x="255" y="51"/>
                                      <a:pt x="256" y="51"/>
                                      <a:pt x="257" y="51"/>
                                    </a:cubicBezTo>
                                    <a:cubicBezTo>
                                      <a:pt x="258" y="51"/>
                                      <a:pt x="259" y="51"/>
                                      <a:pt x="259" y="51"/>
                                    </a:cubicBezTo>
                                    <a:cubicBezTo>
                                      <a:pt x="260" y="52"/>
                                      <a:pt x="260" y="52"/>
                                      <a:pt x="260" y="52"/>
                                    </a:cubicBezTo>
                                    <a:cubicBezTo>
                                      <a:pt x="261" y="53"/>
                                      <a:pt x="261" y="53"/>
                                      <a:pt x="261" y="54"/>
                                    </a:cubicBezTo>
                                    <a:lnTo>
                                      <a:pt x="258" y="64"/>
                                    </a:lnTo>
                                    <a:cubicBezTo>
                                      <a:pt x="260" y="62"/>
                                      <a:pt x="261" y="60"/>
                                      <a:pt x="263" y="58"/>
                                    </a:cubicBezTo>
                                    <a:cubicBezTo>
                                      <a:pt x="264" y="56"/>
                                      <a:pt x="266" y="55"/>
                                      <a:pt x="268" y="54"/>
                                    </a:cubicBezTo>
                                    <a:cubicBezTo>
                                      <a:pt x="270" y="52"/>
                                      <a:pt x="271" y="51"/>
                                      <a:pt x="273" y="50"/>
                                    </a:cubicBezTo>
                                    <a:cubicBezTo>
                                      <a:pt x="275" y="50"/>
                                      <a:pt x="277" y="49"/>
                                      <a:pt x="279" y="49"/>
                                    </a:cubicBezTo>
                                    <a:cubicBezTo>
                                      <a:pt x="280" y="49"/>
                                      <a:pt x="281" y="49"/>
                                      <a:pt x="281" y="49"/>
                                    </a:cubicBezTo>
                                    <a:cubicBezTo>
                                      <a:pt x="282" y="50"/>
                                      <a:pt x="283" y="50"/>
                                      <a:pt x="284" y="50"/>
                                    </a:cubicBezTo>
                                    <a:cubicBezTo>
                                      <a:pt x="284" y="50"/>
                                      <a:pt x="285" y="50"/>
                                      <a:pt x="285" y="50"/>
                                    </a:cubicBezTo>
                                    <a:cubicBezTo>
                                      <a:pt x="286" y="51"/>
                                      <a:pt x="286" y="51"/>
                                      <a:pt x="287" y="51"/>
                                    </a:cubicBezTo>
                                    <a:cubicBezTo>
                                      <a:pt x="287" y="51"/>
                                      <a:pt x="287" y="52"/>
                                      <a:pt x="287" y="53"/>
                                    </a:cubicBezTo>
                                    <a:cubicBezTo>
                                      <a:pt x="287" y="53"/>
                                      <a:pt x="287" y="54"/>
                                      <a:pt x="287" y="54"/>
                                    </a:cubicBezTo>
                                    <a:cubicBezTo>
                                      <a:pt x="287" y="55"/>
                                      <a:pt x="287" y="56"/>
                                      <a:pt x="286" y="58"/>
                                    </a:cubicBezTo>
                                    <a:cubicBezTo>
                                      <a:pt x="286" y="59"/>
                                      <a:pt x="286" y="60"/>
                                      <a:pt x="286" y="61"/>
                                    </a:cubicBezTo>
                                    <a:cubicBezTo>
                                      <a:pt x="285" y="63"/>
                                      <a:pt x="285" y="64"/>
                                      <a:pt x="285" y="65"/>
                                    </a:cubicBezTo>
                                    <a:cubicBezTo>
                                      <a:pt x="284" y="66"/>
                                      <a:pt x="284" y="67"/>
                                      <a:pt x="283" y="68"/>
                                    </a:cubicBezTo>
                                    <a:cubicBezTo>
                                      <a:pt x="283" y="68"/>
                                      <a:pt x="282" y="69"/>
                                      <a:pt x="282" y="69"/>
                                    </a:cubicBezTo>
                                    <a:close/>
                                    <a:moveTo>
                                      <a:pt x="216" y="124"/>
                                    </a:moveTo>
                                    <a:lnTo>
                                      <a:pt x="216" y="124"/>
                                    </a:lnTo>
                                    <a:cubicBezTo>
                                      <a:pt x="215" y="124"/>
                                      <a:pt x="212" y="124"/>
                                      <a:pt x="209" y="124"/>
                                    </a:cubicBezTo>
                                    <a:cubicBezTo>
                                      <a:pt x="208" y="124"/>
                                      <a:pt x="207" y="124"/>
                                      <a:pt x="206" y="124"/>
                                    </a:cubicBezTo>
                                    <a:cubicBezTo>
                                      <a:pt x="205" y="124"/>
                                      <a:pt x="204" y="124"/>
                                      <a:pt x="203" y="124"/>
                                    </a:cubicBezTo>
                                    <a:cubicBezTo>
                                      <a:pt x="203" y="124"/>
                                      <a:pt x="202" y="123"/>
                                      <a:pt x="202" y="123"/>
                                    </a:cubicBezTo>
                                    <a:cubicBezTo>
                                      <a:pt x="202" y="122"/>
                                      <a:pt x="202" y="122"/>
                                      <a:pt x="202" y="121"/>
                                    </a:cubicBezTo>
                                    <a:lnTo>
                                      <a:pt x="204" y="110"/>
                                    </a:lnTo>
                                    <a:lnTo>
                                      <a:pt x="204" y="110"/>
                                    </a:lnTo>
                                    <a:cubicBezTo>
                                      <a:pt x="194" y="128"/>
                                      <a:pt x="176" y="126"/>
                                      <a:pt x="176" y="126"/>
                                    </a:cubicBezTo>
                                    <a:cubicBezTo>
                                      <a:pt x="165" y="126"/>
                                      <a:pt x="159" y="119"/>
                                      <a:pt x="159" y="103"/>
                                    </a:cubicBezTo>
                                    <a:cubicBezTo>
                                      <a:pt x="159" y="74"/>
                                      <a:pt x="173" y="48"/>
                                      <a:pt x="206" y="48"/>
                                    </a:cubicBezTo>
                                    <a:cubicBezTo>
                                      <a:pt x="215" y="48"/>
                                      <a:pt x="220" y="49"/>
                                      <a:pt x="229" y="51"/>
                                    </a:cubicBezTo>
                                    <a:cubicBezTo>
                                      <a:pt x="233" y="52"/>
                                      <a:pt x="232" y="54"/>
                                      <a:pt x="232" y="54"/>
                                    </a:cubicBezTo>
                                    <a:lnTo>
                                      <a:pt x="219" y="121"/>
                                    </a:lnTo>
                                    <a:cubicBezTo>
                                      <a:pt x="218" y="123"/>
                                      <a:pt x="217" y="123"/>
                                      <a:pt x="216" y="124"/>
                                    </a:cubicBezTo>
                                    <a:close/>
                                    <a:moveTo>
                                      <a:pt x="147" y="88"/>
                                    </a:moveTo>
                                    <a:lnTo>
                                      <a:pt x="147" y="88"/>
                                    </a:lnTo>
                                    <a:cubicBezTo>
                                      <a:pt x="144" y="93"/>
                                      <a:pt x="141" y="99"/>
                                      <a:pt x="138" y="104"/>
                                    </a:cubicBezTo>
                                    <a:cubicBezTo>
                                      <a:pt x="135" y="110"/>
                                      <a:pt x="131" y="116"/>
                                      <a:pt x="127" y="122"/>
                                    </a:cubicBezTo>
                                    <a:lnTo>
                                      <a:pt x="108" y="148"/>
                                    </a:lnTo>
                                    <a:cubicBezTo>
                                      <a:pt x="108" y="149"/>
                                      <a:pt x="107" y="149"/>
                                      <a:pt x="106" y="150"/>
                                    </a:cubicBezTo>
                                    <a:cubicBezTo>
                                      <a:pt x="106" y="150"/>
                                      <a:pt x="105" y="150"/>
                                      <a:pt x="104" y="151"/>
                                    </a:cubicBezTo>
                                    <a:cubicBezTo>
                                      <a:pt x="103" y="151"/>
                                      <a:pt x="102" y="151"/>
                                      <a:pt x="100" y="151"/>
                                    </a:cubicBezTo>
                                    <a:cubicBezTo>
                                      <a:pt x="99" y="151"/>
                                      <a:pt x="97" y="151"/>
                                      <a:pt x="95" y="151"/>
                                    </a:cubicBezTo>
                                    <a:cubicBezTo>
                                      <a:pt x="93" y="151"/>
                                      <a:pt x="91" y="151"/>
                                      <a:pt x="90" y="151"/>
                                    </a:cubicBezTo>
                                    <a:cubicBezTo>
                                      <a:pt x="88" y="151"/>
                                      <a:pt x="87" y="151"/>
                                      <a:pt x="87" y="150"/>
                                    </a:cubicBezTo>
                                    <a:cubicBezTo>
                                      <a:pt x="86" y="150"/>
                                      <a:pt x="86" y="149"/>
                                      <a:pt x="86" y="149"/>
                                    </a:cubicBezTo>
                                    <a:cubicBezTo>
                                      <a:pt x="86" y="148"/>
                                      <a:pt x="86" y="148"/>
                                      <a:pt x="87" y="147"/>
                                    </a:cubicBezTo>
                                    <a:lnTo>
                                      <a:pt x="104" y="124"/>
                                    </a:lnTo>
                                    <a:lnTo>
                                      <a:pt x="93" y="59"/>
                                    </a:lnTo>
                                    <a:cubicBezTo>
                                      <a:pt x="93" y="58"/>
                                      <a:pt x="93" y="57"/>
                                      <a:pt x="93" y="57"/>
                                    </a:cubicBezTo>
                                    <a:cubicBezTo>
                                      <a:pt x="93" y="56"/>
                                      <a:pt x="93" y="55"/>
                                      <a:pt x="93" y="55"/>
                                    </a:cubicBezTo>
                                    <a:cubicBezTo>
                                      <a:pt x="93" y="54"/>
                                      <a:pt x="93" y="53"/>
                                      <a:pt x="93" y="53"/>
                                    </a:cubicBezTo>
                                    <a:cubicBezTo>
                                      <a:pt x="93" y="52"/>
                                      <a:pt x="94" y="52"/>
                                      <a:pt x="95" y="51"/>
                                    </a:cubicBezTo>
                                    <a:cubicBezTo>
                                      <a:pt x="96" y="51"/>
                                      <a:pt x="97" y="51"/>
                                      <a:pt x="98" y="51"/>
                                    </a:cubicBezTo>
                                    <a:cubicBezTo>
                                      <a:pt x="99" y="51"/>
                                      <a:pt x="101" y="51"/>
                                      <a:pt x="103" y="51"/>
                                    </a:cubicBezTo>
                                    <a:cubicBezTo>
                                      <a:pt x="105" y="51"/>
                                      <a:pt x="106" y="51"/>
                                      <a:pt x="108" y="51"/>
                                    </a:cubicBezTo>
                                    <a:cubicBezTo>
                                      <a:pt x="109" y="51"/>
                                      <a:pt x="110" y="51"/>
                                      <a:pt x="110" y="51"/>
                                    </a:cubicBezTo>
                                    <a:cubicBezTo>
                                      <a:pt x="111" y="51"/>
                                      <a:pt x="111" y="52"/>
                                      <a:pt x="112" y="52"/>
                                    </a:cubicBezTo>
                                    <a:cubicBezTo>
                                      <a:pt x="112" y="53"/>
                                      <a:pt x="112" y="53"/>
                                      <a:pt x="112" y="54"/>
                                    </a:cubicBezTo>
                                    <a:lnTo>
                                      <a:pt x="119" y="102"/>
                                    </a:lnTo>
                                    <a:lnTo>
                                      <a:pt x="119" y="102"/>
                                    </a:lnTo>
                                    <a:cubicBezTo>
                                      <a:pt x="122" y="98"/>
                                      <a:pt x="124" y="94"/>
                                      <a:pt x="126" y="90"/>
                                    </a:cubicBezTo>
                                    <a:cubicBezTo>
                                      <a:pt x="128" y="86"/>
                                      <a:pt x="130" y="82"/>
                                      <a:pt x="132" y="78"/>
                                    </a:cubicBezTo>
                                    <a:cubicBezTo>
                                      <a:pt x="133" y="74"/>
                                      <a:pt x="135" y="70"/>
                                      <a:pt x="137" y="66"/>
                                    </a:cubicBezTo>
                                    <a:cubicBezTo>
                                      <a:pt x="138" y="62"/>
                                      <a:pt x="139" y="58"/>
                                      <a:pt x="141" y="54"/>
                                    </a:cubicBezTo>
                                    <a:cubicBezTo>
                                      <a:pt x="141" y="53"/>
                                      <a:pt x="141" y="53"/>
                                      <a:pt x="141" y="52"/>
                                    </a:cubicBezTo>
                                    <a:cubicBezTo>
                                      <a:pt x="142" y="52"/>
                                      <a:pt x="142" y="52"/>
                                      <a:pt x="143" y="51"/>
                                    </a:cubicBezTo>
                                    <a:cubicBezTo>
                                      <a:pt x="144" y="51"/>
                                      <a:pt x="145" y="51"/>
                                      <a:pt x="146" y="51"/>
                                    </a:cubicBezTo>
                                    <a:cubicBezTo>
                                      <a:pt x="148" y="51"/>
                                      <a:pt x="149" y="51"/>
                                      <a:pt x="152" y="51"/>
                                    </a:cubicBezTo>
                                    <a:cubicBezTo>
                                      <a:pt x="155" y="51"/>
                                      <a:pt x="157" y="51"/>
                                      <a:pt x="158" y="51"/>
                                    </a:cubicBezTo>
                                    <a:cubicBezTo>
                                      <a:pt x="160" y="52"/>
                                      <a:pt x="160" y="52"/>
                                      <a:pt x="160" y="53"/>
                                    </a:cubicBezTo>
                                    <a:cubicBezTo>
                                      <a:pt x="160" y="54"/>
                                      <a:pt x="160" y="55"/>
                                      <a:pt x="160" y="56"/>
                                    </a:cubicBezTo>
                                    <a:cubicBezTo>
                                      <a:pt x="160" y="56"/>
                                      <a:pt x="160" y="57"/>
                                      <a:pt x="159" y="58"/>
                                    </a:cubicBezTo>
                                    <a:cubicBezTo>
                                      <a:pt x="158" y="63"/>
                                      <a:pt x="156" y="68"/>
                                      <a:pt x="154" y="73"/>
                                    </a:cubicBezTo>
                                    <a:cubicBezTo>
                                      <a:pt x="152" y="78"/>
                                      <a:pt x="149" y="83"/>
                                      <a:pt x="147" y="88"/>
                                    </a:cubicBezTo>
                                    <a:close/>
                                    <a:moveTo>
                                      <a:pt x="441" y="178"/>
                                    </a:moveTo>
                                    <a:lnTo>
                                      <a:pt x="441" y="178"/>
                                    </a:lnTo>
                                    <a:cubicBezTo>
                                      <a:pt x="441" y="178"/>
                                      <a:pt x="441" y="178"/>
                                      <a:pt x="441" y="178"/>
                                    </a:cubicBezTo>
                                    <a:cubicBezTo>
                                      <a:pt x="441" y="177"/>
                                      <a:pt x="421" y="141"/>
                                      <a:pt x="443" y="87"/>
                                    </a:cubicBezTo>
                                    <a:cubicBezTo>
                                      <a:pt x="464" y="34"/>
                                      <a:pt x="513" y="2"/>
                                      <a:pt x="516" y="0"/>
                                    </a:cubicBezTo>
                                    <a:lnTo>
                                      <a:pt x="516" y="0"/>
                                    </a:lnTo>
                                    <a:lnTo>
                                      <a:pt x="177" y="0"/>
                                    </a:lnTo>
                                    <a:cubicBezTo>
                                      <a:pt x="129" y="0"/>
                                      <a:pt x="50" y="1"/>
                                      <a:pt x="23" y="81"/>
                                    </a:cubicBezTo>
                                    <a:cubicBezTo>
                                      <a:pt x="23" y="81"/>
                                      <a:pt x="0" y="149"/>
                                      <a:pt x="4" y="167"/>
                                    </a:cubicBezTo>
                                    <a:cubicBezTo>
                                      <a:pt x="6" y="178"/>
                                      <a:pt x="23" y="178"/>
                                      <a:pt x="29" y="178"/>
                                    </a:cubicBezTo>
                                    <a:lnTo>
                                      <a:pt x="441" y="178"/>
                                    </a:lnTo>
                                    <a:lnTo>
                                      <a:pt x="441" y="178"/>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s:wsp>
                            <wps:cNvPr id="113" name="Freeform 102"/>
                            <wps:cNvSpPr>
                              <a:spLocks noEditPoints="1"/>
                            </wps:cNvSpPr>
                            <wps:spPr bwMode="auto">
                              <a:xfrm>
                                <a:off x="941705" y="3255010"/>
                                <a:ext cx="16510" cy="91440"/>
                              </a:xfrm>
                              <a:custGeom>
                                <a:avLst/>
                                <a:gdLst>
                                  <a:gd name="T0" fmla="*/ 17 w 17"/>
                                  <a:gd name="T1" fmla="*/ 10 h 95"/>
                                  <a:gd name="T2" fmla="*/ 17 w 17"/>
                                  <a:gd name="T3" fmla="*/ 10 h 95"/>
                                  <a:gd name="T4" fmla="*/ 17 w 17"/>
                                  <a:gd name="T5" fmla="*/ 15 h 95"/>
                                  <a:gd name="T6" fmla="*/ 16 w 17"/>
                                  <a:gd name="T7" fmla="*/ 18 h 95"/>
                                  <a:gd name="T8" fmla="*/ 13 w 17"/>
                                  <a:gd name="T9" fmla="*/ 19 h 95"/>
                                  <a:gd name="T10" fmla="*/ 8 w 17"/>
                                  <a:gd name="T11" fmla="*/ 20 h 95"/>
                                  <a:gd name="T12" fmla="*/ 4 w 17"/>
                                  <a:gd name="T13" fmla="*/ 19 h 95"/>
                                  <a:gd name="T14" fmla="*/ 1 w 17"/>
                                  <a:gd name="T15" fmla="*/ 18 h 95"/>
                                  <a:gd name="T16" fmla="*/ 0 w 17"/>
                                  <a:gd name="T17" fmla="*/ 15 h 95"/>
                                  <a:gd name="T18" fmla="*/ 0 w 17"/>
                                  <a:gd name="T19" fmla="*/ 10 h 95"/>
                                  <a:gd name="T20" fmla="*/ 0 w 17"/>
                                  <a:gd name="T21" fmla="*/ 5 h 95"/>
                                  <a:gd name="T22" fmla="*/ 1 w 17"/>
                                  <a:gd name="T23" fmla="*/ 2 h 95"/>
                                  <a:gd name="T24" fmla="*/ 4 w 17"/>
                                  <a:gd name="T25" fmla="*/ 0 h 95"/>
                                  <a:gd name="T26" fmla="*/ 8 w 17"/>
                                  <a:gd name="T27" fmla="*/ 0 h 95"/>
                                  <a:gd name="T28" fmla="*/ 13 w 17"/>
                                  <a:gd name="T29" fmla="*/ 0 h 95"/>
                                  <a:gd name="T30" fmla="*/ 16 w 17"/>
                                  <a:gd name="T31" fmla="*/ 2 h 95"/>
                                  <a:gd name="T32" fmla="*/ 17 w 17"/>
                                  <a:gd name="T33" fmla="*/ 5 h 95"/>
                                  <a:gd name="T34" fmla="*/ 17 w 17"/>
                                  <a:gd name="T35" fmla="*/ 10 h 95"/>
                                  <a:gd name="T36" fmla="*/ 17 w 17"/>
                                  <a:gd name="T37" fmla="*/ 10 h 95"/>
                                  <a:gd name="T38" fmla="*/ 17 w 17"/>
                                  <a:gd name="T39" fmla="*/ 85 h 95"/>
                                  <a:gd name="T40" fmla="*/ 17 w 17"/>
                                  <a:gd name="T41" fmla="*/ 85 h 95"/>
                                  <a:gd name="T42" fmla="*/ 17 w 17"/>
                                  <a:gd name="T43" fmla="*/ 89 h 95"/>
                                  <a:gd name="T44" fmla="*/ 16 w 17"/>
                                  <a:gd name="T45" fmla="*/ 93 h 95"/>
                                  <a:gd name="T46" fmla="*/ 13 w 17"/>
                                  <a:gd name="T47" fmla="*/ 94 h 95"/>
                                  <a:gd name="T48" fmla="*/ 8 w 17"/>
                                  <a:gd name="T49" fmla="*/ 95 h 95"/>
                                  <a:gd name="T50" fmla="*/ 4 w 17"/>
                                  <a:gd name="T51" fmla="*/ 94 h 95"/>
                                  <a:gd name="T52" fmla="*/ 1 w 17"/>
                                  <a:gd name="T53" fmla="*/ 93 h 95"/>
                                  <a:gd name="T54" fmla="*/ 0 w 17"/>
                                  <a:gd name="T55" fmla="*/ 89 h 95"/>
                                  <a:gd name="T56" fmla="*/ 0 w 17"/>
                                  <a:gd name="T57" fmla="*/ 85 h 95"/>
                                  <a:gd name="T58" fmla="*/ 0 w 17"/>
                                  <a:gd name="T59" fmla="*/ 80 h 95"/>
                                  <a:gd name="T60" fmla="*/ 1 w 17"/>
                                  <a:gd name="T61" fmla="*/ 77 h 95"/>
                                  <a:gd name="T62" fmla="*/ 4 w 17"/>
                                  <a:gd name="T63" fmla="*/ 75 h 95"/>
                                  <a:gd name="T64" fmla="*/ 8 w 17"/>
                                  <a:gd name="T65" fmla="*/ 75 h 95"/>
                                  <a:gd name="T66" fmla="*/ 13 w 17"/>
                                  <a:gd name="T67" fmla="*/ 75 h 95"/>
                                  <a:gd name="T68" fmla="*/ 16 w 17"/>
                                  <a:gd name="T69" fmla="*/ 77 h 95"/>
                                  <a:gd name="T70" fmla="*/ 17 w 17"/>
                                  <a:gd name="T71" fmla="*/ 80 h 95"/>
                                  <a:gd name="T72" fmla="*/ 17 w 17"/>
                                  <a:gd name="T73" fmla="*/ 85 h 95"/>
                                  <a:gd name="T74" fmla="*/ 17 w 17"/>
                                  <a:gd name="T75" fmla="*/ 85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7" h="95">
                                    <a:moveTo>
                                      <a:pt x="17" y="10"/>
                                    </a:moveTo>
                                    <a:lnTo>
                                      <a:pt x="17" y="10"/>
                                    </a:lnTo>
                                    <a:cubicBezTo>
                                      <a:pt x="17" y="12"/>
                                      <a:pt x="17" y="14"/>
                                      <a:pt x="17" y="15"/>
                                    </a:cubicBezTo>
                                    <a:cubicBezTo>
                                      <a:pt x="17" y="16"/>
                                      <a:pt x="16" y="17"/>
                                      <a:pt x="16" y="18"/>
                                    </a:cubicBezTo>
                                    <a:cubicBezTo>
                                      <a:pt x="15" y="19"/>
                                      <a:pt x="14" y="19"/>
                                      <a:pt x="13" y="19"/>
                                    </a:cubicBezTo>
                                    <a:cubicBezTo>
                                      <a:pt x="12" y="20"/>
                                      <a:pt x="10" y="20"/>
                                      <a:pt x="8" y="20"/>
                                    </a:cubicBezTo>
                                    <a:cubicBezTo>
                                      <a:pt x="7" y="20"/>
                                      <a:pt x="5" y="20"/>
                                      <a:pt x="4" y="19"/>
                                    </a:cubicBezTo>
                                    <a:cubicBezTo>
                                      <a:pt x="3" y="19"/>
                                      <a:pt x="2" y="19"/>
                                      <a:pt x="1" y="18"/>
                                    </a:cubicBezTo>
                                    <a:cubicBezTo>
                                      <a:pt x="1" y="17"/>
                                      <a:pt x="0" y="16"/>
                                      <a:pt x="0" y="15"/>
                                    </a:cubicBezTo>
                                    <a:cubicBezTo>
                                      <a:pt x="0" y="14"/>
                                      <a:pt x="0" y="12"/>
                                      <a:pt x="0" y="10"/>
                                    </a:cubicBezTo>
                                    <a:cubicBezTo>
                                      <a:pt x="0" y="8"/>
                                      <a:pt x="0" y="6"/>
                                      <a:pt x="0" y="5"/>
                                    </a:cubicBezTo>
                                    <a:cubicBezTo>
                                      <a:pt x="0" y="4"/>
                                      <a:pt x="1" y="3"/>
                                      <a:pt x="1" y="2"/>
                                    </a:cubicBezTo>
                                    <a:cubicBezTo>
                                      <a:pt x="2" y="1"/>
                                      <a:pt x="3" y="1"/>
                                      <a:pt x="4" y="0"/>
                                    </a:cubicBezTo>
                                    <a:cubicBezTo>
                                      <a:pt x="5" y="0"/>
                                      <a:pt x="7" y="0"/>
                                      <a:pt x="8" y="0"/>
                                    </a:cubicBezTo>
                                    <a:cubicBezTo>
                                      <a:pt x="10" y="0"/>
                                      <a:pt x="12" y="0"/>
                                      <a:pt x="13" y="0"/>
                                    </a:cubicBezTo>
                                    <a:cubicBezTo>
                                      <a:pt x="14" y="1"/>
                                      <a:pt x="15" y="1"/>
                                      <a:pt x="16" y="2"/>
                                    </a:cubicBezTo>
                                    <a:cubicBezTo>
                                      <a:pt x="16" y="3"/>
                                      <a:pt x="17" y="4"/>
                                      <a:pt x="17" y="5"/>
                                    </a:cubicBezTo>
                                    <a:cubicBezTo>
                                      <a:pt x="17" y="6"/>
                                      <a:pt x="17" y="8"/>
                                      <a:pt x="17" y="10"/>
                                    </a:cubicBezTo>
                                    <a:lnTo>
                                      <a:pt x="17" y="10"/>
                                    </a:lnTo>
                                    <a:close/>
                                    <a:moveTo>
                                      <a:pt x="17" y="85"/>
                                    </a:moveTo>
                                    <a:lnTo>
                                      <a:pt x="17" y="85"/>
                                    </a:lnTo>
                                    <a:cubicBezTo>
                                      <a:pt x="17" y="87"/>
                                      <a:pt x="17" y="88"/>
                                      <a:pt x="17" y="89"/>
                                    </a:cubicBezTo>
                                    <a:cubicBezTo>
                                      <a:pt x="17" y="91"/>
                                      <a:pt x="16" y="92"/>
                                      <a:pt x="16" y="93"/>
                                    </a:cubicBezTo>
                                    <a:cubicBezTo>
                                      <a:pt x="15" y="93"/>
                                      <a:pt x="14" y="94"/>
                                      <a:pt x="13" y="94"/>
                                    </a:cubicBezTo>
                                    <a:cubicBezTo>
                                      <a:pt x="12" y="94"/>
                                      <a:pt x="10" y="95"/>
                                      <a:pt x="8" y="95"/>
                                    </a:cubicBezTo>
                                    <a:cubicBezTo>
                                      <a:pt x="7" y="95"/>
                                      <a:pt x="5" y="94"/>
                                      <a:pt x="4" y="94"/>
                                    </a:cubicBezTo>
                                    <a:cubicBezTo>
                                      <a:pt x="3" y="94"/>
                                      <a:pt x="2" y="93"/>
                                      <a:pt x="1" y="93"/>
                                    </a:cubicBezTo>
                                    <a:cubicBezTo>
                                      <a:pt x="1" y="92"/>
                                      <a:pt x="0" y="91"/>
                                      <a:pt x="0" y="89"/>
                                    </a:cubicBezTo>
                                    <a:cubicBezTo>
                                      <a:pt x="0" y="88"/>
                                      <a:pt x="0" y="87"/>
                                      <a:pt x="0" y="85"/>
                                    </a:cubicBezTo>
                                    <a:cubicBezTo>
                                      <a:pt x="0" y="83"/>
                                      <a:pt x="0" y="81"/>
                                      <a:pt x="0" y="80"/>
                                    </a:cubicBezTo>
                                    <a:cubicBezTo>
                                      <a:pt x="0" y="78"/>
                                      <a:pt x="1" y="77"/>
                                      <a:pt x="1" y="77"/>
                                    </a:cubicBezTo>
                                    <a:cubicBezTo>
                                      <a:pt x="2" y="76"/>
                                      <a:pt x="3" y="75"/>
                                      <a:pt x="4" y="75"/>
                                    </a:cubicBezTo>
                                    <a:cubicBezTo>
                                      <a:pt x="5" y="75"/>
                                      <a:pt x="7" y="75"/>
                                      <a:pt x="8" y="75"/>
                                    </a:cubicBezTo>
                                    <a:cubicBezTo>
                                      <a:pt x="10" y="75"/>
                                      <a:pt x="12" y="75"/>
                                      <a:pt x="13" y="75"/>
                                    </a:cubicBezTo>
                                    <a:cubicBezTo>
                                      <a:pt x="14" y="75"/>
                                      <a:pt x="15" y="76"/>
                                      <a:pt x="16" y="77"/>
                                    </a:cubicBezTo>
                                    <a:cubicBezTo>
                                      <a:pt x="16" y="77"/>
                                      <a:pt x="17" y="78"/>
                                      <a:pt x="17" y="80"/>
                                    </a:cubicBezTo>
                                    <a:cubicBezTo>
                                      <a:pt x="17" y="81"/>
                                      <a:pt x="17" y="83"/>
                                      <a:pt x="17" y="85"/>
                                    </a:cubicBezTo>
                                    <a:lnTo>
                                      <a:pt x="17" y="85"/>
                                    </a:lnTo>
                                    <a:close/>
                                  </a:path>
                                </a:pathLst>
                              </a:custGeom>
                              <a:solidFill>
                                <a:srgbClr val="FEFEFE"/>
                              </a:solidFill>
                              <a:ln w="0">
                                <a:noFill/>
                                <a:prstDash val="solid"/>
                                <a:round/>
                                <a:headEnd/>
                                <a:tailEnd/>
                              </a:ln>
                            </wps:spPr>
                            <wps:bodyPr rot="0" vert="horz" wrap="square" lIns="91440" tIns="45720" rIns="91440" bIns="45720" anchor="t" anchorCtr="0" upright="1">
                              <a:noAutofit/>
                            </wps:bodyPr>
                          </wps:wsp>
                          <wps:wsp>
                            <wps:cNvPr id="77" name="Freeform 4"/>
                            <wps:cNvSpPr>
                              <a:spLocks/>
                            </wps:cNvSpPr>
                            <wps:spPr bwMode="auto">
                              <a:xfrm>
                                <a:off x="0" y="0"/>
                                <a:ext cx="7120255" cy="9514205"/>
                              </a:xfrm>
                              <a:custGeom>
                                <a:avLst/>
                                <a:gdLst>
                                  <a:gd name="T0" fmla="*/ 0 w 7408"/>
                                  <a:gd name="T1" fmla="*/ 0 h 9910"/>
                                  <a:gd name="T2" fmla="*/ 0 w 7408"/>
                                  <a:gd name="T3" fmla="*/ 0 h 9910"/>
                                  <a:gd name="T4" fmla="*/ 0 w 7408"/>
                                  <a:gd name="T5" fmla="*/ 9381 h 9910"/>
                                  <a:gd name="T6" fmla="*/ 529 w 7408"/>
                                  <a:gd name="T7" fmla="*/ 9910 h 9910"/>
                                  <a:gd name="T8" fmla="*/ 7408 w 7408"/>
                                  <a:gd name="T9" fmla="*/ 9910 h 9910"/>
                                  <a:gd name="T10" fmla="*/ 7408 w 7408"/>
                                  <a:gd name="T11" fmla="*/ 529 h 9910"/>
                                  <a:gd name="T12" fmla="*/ 6879 w 7408"/>
                                  <a:gd name="T13" fmla="*/ 0 h 9910"/>
                                  <a:gd name="T14" fmla="*/ 0 w 7408"/>
                                  <a:gd name="T15" fmla="*/ 0 h 991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408" h="9910">
                                    <a:moveTo>
                                      <a:pt x="0" y="0"/>
                                    </a:moveTo>
                                    <a:lnTo>
                                      <a:pt x="0" y="0"/>
                                    </a:lnTo>
                                    <a:lnTo>
                                      <a:pt x="0" y="9381"/>
                                    </a:lnTo>
                                    <a:cubicBezTo>
                                      <a:pt x="0" y="9381"/>
                                      <a:pt x="0" y="9910"/>
                                      <a:pt x="529" y="9910"/>
                                    </a:cubicBezTo>
                                    <a:lnTo>
                                      <a:pt x="7408" y="9910"/>
                                    </a:lnTo>
                                    <a:lnTo>
                                      <a:pt x="7408" y="529"/>
                                    </a:lnTo>
                                    <a:cubicBezTo>
                                      <a:pt x="7408" y="529"/>
                                      <a:pt x="7408" y="0"/>
                                      <a:pt x="6879" y="0"/>
                                    </a:cubicBezTo>
                                    <a:lnTo>
                                      <a:pt x="0" y="0"/>
                                    </a:lnTo>
                                    <a:close/>
                                  </a:path>
                                </a:pathLst>
                              </a:custGeom>
                              <a:solidFill>
                                <a:srgbClr val="59C034"/>
                              </a:solidFill>
                              <a:ln w="0">
                                <a:noFill/>
                                <a:prstDash val="solid"/>
                                <a:round/>
                                <a:headEnd/>
                                <a:tailEnd/>
                              </a:ln>
                            </wps:spPr>
                            <wps:bodyPr rot="0" vert="horz" wrap="square" lIns="91440" tIns="45720" rIns="91440" bIns="45720" anchor="t" anchorCtr="0" upright="1">
                              <a:noAutofit/>
                            </wps:bodyPr>
                          </wps:wsp>
                        </wpg:grpSp>
                        <wps:wsp>
                          <wps:cNvPr id="114" name="TextBox 101"/>
                          <wps:cNvSpPr txBox="1"/>
                          <wps:spPr>
                            <a:xfrm>
                              <a:off x="425412" y="431469"/>
                              <a:ext cx="2502362" cy="557888"/>
                            </a:xfrm>
                            <a:prstGeom prst="rect">
                              <a:avLst/>
                            </a:prstGeom>
                            <a:noFill/>
                          </wps:spPr>
                          <wps:txbx>
                            <w:txbxContent>
                              <w:p w14:paraId="7BFD78DE" w14:textId="63BA664A" w:rsidR="00D734B0" w:rsidRPr="0029734D" w:rsidRDefault="0029734D" w:rsidP="00D734B0">
                                <w:pPr>
                                  <w:rPr>
                                    <w:sz w:val="24"/>
                                    <w:lang w:val="en-US"/>
                                  </w:rPr>
                                </w:pPr>
                                <w:r>
                                  <w:rPr>
                                    <w:rFonts w:asciiTheme="minorHAnsi"/>
                                    <w:color w:val="FFFFFF" w:themeColor="background1"/>
                                    <w:kern w:val="24"/>
                                    <w:sz w:val="44"/>
                                    <w:szCs w:val="44"/>
                                    <w:lang w:val="en-US"/>
                                  </w:rPr>
                                  <w:t>Specification</w:t>
                                </w:r>
                              </w:p>
                            </w:txbxContent>
                          </wps:txbx>
                          <wps:bodyPr wrap="square" rtlCol="0">
                            <a:spAutoFit/>
                          </wps:bodyPr>
                        </wps:wsp>
                        <wps:wsp>
                          <wps:cNvPr id="115" name="Freeform 87"/>
                          <wps:cNvSpPr>
                            <a:spLocks noEditPoints="1"/>
                          </wps:cNvSpPr>
                          <wps:spPr bwMode="auto">
                            <a:xfrm>
                              <a:off x="542925" y="2653665"/>
                              <a:ext cx="95250" cy="129540"/>
                            </a:xfrm>
                            <a:custGeom>
                              <a:avLst/>
                              <a:gdLst>
                                <a:gd name="T0" fmla="*/ 99 w 99"/>
                                <a:gd name="T1" fmla="*/ 65 h 135"/>
                                <a:gd name="T2" fmla="*/ 99 w 99"/>
                                <a:gd name="T3" fmla="*/ 65 h 135"/>
                                <a:gd name="T4" fmla="*/ 94 w 99"/>
                                <a:gd name="T5" fmla="*/ 95 h 135"/>
                                <a:gd name="T6" fmla="*/ 82 w 99"/>
                                <a:gd name="T7" fmla="*/ 117 h 135"/>
                                <a:gd name="T8" fmla="*/ 61 w 99"/>
                                <a:gd name="T9" fmla="*/ 130 h 135"/>
                                <a:gd name="T10" fmla="*/ 32 w 99"/>
                                <a:gd name="T11" fmla="*/ 135 h 135"/>
                                <a:gd name="T12" fmla="*/ 6 w 99"/>
                                <a:gd name="T13" fmla="*/ 135 h 135"/>
                                <a:gd name="T14" fmla="*/ 2 w 99"/>
                                <a:gd name="T15" fmla="*/ 133 h 135"/>
                                <a:gd name="T16" fmla="*/ 0 w 99"/>
                                <a:gd name="T17" fmla="*/ 128 h 135"/>
                                <a:gd name="T18" fmla="*/ 0 w 99"/>
                                <a:gd name="T19" fmla="*/ 7 h 135"/>
                                <a:gd name="T20" fmla="*/ 2 w 99"/>
                                <a:gd name="T21" fmla="*/ 1 h 135"/>
                                <a:gd name="T22" fmla="*/ 6 w 99"/>
                                <a:gd name="T23" fmla="*/ 0 h 135"/>
                                <a:gd name="T24" fmla="*/ 34 w 99"/>
                                <a:gd name="T25" fmla="*/ 0 h 135"/>
                                <a:gd name="T26" fmla="*/ 63 w 99"/>
                                <a:gd name="T27" fmla="*/ 5 h 135"/>
                                <a:gd name="T28" fmla="*/ 83 w 99"/>
                                <a:gd name="T29" fmla="*/ 18 h 135"/>
                                <a:gd name="T30" fmla="*/ 95 w 99"/>
                                <a:gd name="T31" fmla="*/ 39 h 135"/>
                                <a:gd name="T32" fmla="*/ 99 w 99"/>
                                <a:gd name="T33" fmla="*/ 65 h 135"/>
                                <a:gd name="T34" fmla="*/ 99 w 99"/>
                                <a:gd name="T35" fmla="*/ 65 h 135"/>
                                <a:gd name="T36" fmla="*/ 85 w 99"/>
                                <a:gd name="T37" fmla="*/ 66 h 135"/>
                                <a:gd name="T38" fmla="*/ 85 w 99"/>
                                <a:gd name="T39" fmla="*/ 66 h 135"/>
                                <a:gd name="T40" fmla="*/ 82 w 99"/>
                                <a:gd name="T41" fmla="*/ 44 h 135"/>
                                <a:gd name="T42" fmla="*/ 73 w 99"/>
                                <a:gd name="T43" fmla="*/ 27 h 135"/>
                                <a:gd name="T44" fmla="*/ 57 w 99"/>
                                <a:gd name="T45" fmla="*/ 15 h 135"/>
                                <a:gd name="T46" fmla="*/ 33 w 99"/>
                                <a:gd name="T47" fmla="*/ 11 h 135"/>
                                <a:gd name="T48" fmla="*/ 13 w 99"/>
                                <a:gd name="T49" fmla="*/ 11 h 135"/>
                                <a:gd name="T50" fmla="*/ 13 w 99"/>
                                <a:gd name="T51" fmla="*/ 123 h 135"/>
                                <a:gd name="T52" fmla="*/ 33 w 99"/>
                                <a:gd name="T53" fmla="*/ 123 h 135"/>
                                <a:gd name="T54" fmla="*/ 57 w 99"/>
                                <a:gd name="T55" fmla="*/ 120 h 135"/>
                                <a:gd name="T56" fmla="*/ 72 w 99"/>
                                <a:gd name="T57" fmla="*/ 109 h 135"/>
                                <a:gd name="T58" fmla="*/ 82 w 99"/>
                                <a:gd name="T59" fmla="*/ 92 h 135"/>
                                <a:gd name="T60" fmla="*/ 85 w 99"/>
                                <a:gd name="T61" fmla="*/ 66 h 135"/>
                                <a:gd name="T62" fmla="*/ 85 w 99"/>
                                <a:gd name="T63" fmla="*/ 66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99" h="135">
                                  <a:moveTo>
                                    <a:pt x="99" y="65"/>
                                  </a:moveTo>
                                  <a:lnTo>
                                    <a:pt x="99" y="65"/>
                                  </a:lnTo>
                                  <a:cubicBezTo>
                                    <a:pt x="99" y="77"/>
                                    <a:pt x="97" y="87"/>
                                    <a:pt x="94" y="95"/>
                                  </a:cubicBezTo>
                                  <a:cubicBezTo>
                                    <a:pt x="92" y="104"/>
                                    <a:pt x="87" y="111"/>
                                    <a:pt x="82" y="117"/>
                                  </a:cubicBezTo>
                                  <a:cubicBezTo>
                                    <a:pt x="76" y="123"/>
                                    <a:pt x="70" y="127"/>
                                    <a:pt x="61" y="130"/>
                                  </a:cubicBezTo>
                                  <a:cubicBezTo>
                                    <a:pt x="53" y="133"/>
                                    <a:pt x="43" y="135"/>
                                    <a:pt x="32" y="135"/>
                                  </a:cubicBezTo>
                                  <a:lnTo>
                                    <a:pt x="6" y="135"/>
                                  </a:lnTo>
                                  <a:cubicBezTo>
                                    <a:pt x="4" y="135"/>
                                    <a:pt x="3" y="134"/>
                                    <a:pt x="2" y="133"/>
                                  </a:cubicBezTo>
                                  <a:cubicBezTo>
                                    <a:pt x="1" y="132"/>
                                    <a:pt x="0" y="131"/>
                                    <a:pt x="0" y="128"/>
                                  </a:cubicBezTo>
                                  <a:lnTo>
                                    <a:pt x="0" y="7"/>
                                  </a:lnTo>
                                  <a:cubicBezTo>
                                    <a:pt x="0" y="4"/>
                                    <a:pt x="1" y="2"/>
                                    <a:pt x="2" y="1"/>
                                  </a:cubicBezTo>
                                  <a:cubicBezTo>
                                    <a:pt x="3" y="0"/>
                                    <a:pt x="4" y="0"/>
                                    <a:pt x="6" y="0"/>
                                  </a:cubicBezTo>
                                  <a:lnTo>
                                    <a:pt x="34" y="0"/>
                                  </a:lnTo>
                                  <a:cubicBezTo>
                                    <a:pt x="45" y="0"/>
                                    <a:pt x="55" y="2"/>
                                    <a:pt x="63" y="5"/>
                                  </a:cubicBezTo>
                                  <a:cubicBezTo>
                                    <a:pt x="71" y="8"/>
                                    <a:pt x="77" y="12"/>
                                    <a:pt x="83" y="18"/>
                                  </a:cubicBezTo>
                                  <a:cubicBezTo>
                                    <a:pt x="88" y="24"/>
                                    <a:pt x="92" y="31"/>
                                    <a:pt x="95" y="39"/>
                                  </a:cubicBezTo>
                                  <a:cubicBezTo>
                                    <a:pt x="97" y="47"/>
                                    <a:pt x="99" y="55"/>
                                    <a:pt x="99" y="65"/>
                                  </a:cubicBezTo>
                                  <a:lnTo>
                                    <a:pt x="99" y="65"/>
                                  </a:lnTo>
                                  <a:close/>
                                  <a:moveTo>
                                    <a:pt x="85" y="66"/>
                                  </a:moveTo>
                                  <a:lnTo>
                                    <a:pt x="85" y="66"/>
                                  </a:lnTo>
                                  <a:cubicBezTo>
                                    <a:pt x="85" y="58"/>
                                    <a:pt x="84" y="51"/>
                                    <a:pt x="82" y="44"/>
                                  </a:cubicBezTo>
                                  <a:cubicBezTo>
                                    <a:pt x="80" y="37"/>
                                    <a:pt x="77" y="32"/>
                                    <a:pt x="73" y="27"/>
                                  </a:cubicBezTo>
                                  <a:cubicBezTo>
                                    <a:pt x="69" y="22"/>
                                    <a:pt x="64" y="18"/>
                                    <a:pt x="57" y="15"/>
                                  </a:cubicBezTo>
                                  <a:cubicBezTo>
                                    <a:pt x="51" y="13"/>
                                    <a:pt x="43" y="11"/>
                                    <a:pt x="33" y="11"/>
                                  </a:cubicBezTo>
                                  <a:lnTo>
                                    <a:pt x="13" y="11"/>
                                  </a:lnTo>
                                  <a:lnTo>
                                    <a:pt x="13" y="123"/>
                                  </a:lnTo>
                                  <a:lnTo>
                                    <a:pt x="33" y="123"/>
                                  </a:lnTo>
                                  <a:cubicBezTo>
                                    <a:pt x="42" y="123"/>
                                    <a:pt x="50" y="122"/>
                                    <a:pt x="57" y="120"/>
                                  </a:cubicBezTo>
                                  <a:cubicBezTo>
                                    <a:pt x="63" y="118"/>
                                    <a:pt x="68" y="114"/>
                                    <a:pt x="72" y="109"/>
                                  </a:cubicBezTo>
                                  <a:cubicBezTo>
                                    <a:pt x="77" y="105"/>
                                    <a:pt x="80" y="99"/>
                                    <a:pt x="82" y="92"/>
                                  </a:cubicBezTo>
                                  <a:cubicBezTo>
                                    <a:pt x="84" y="84"/>
                                    <a:pt x="85" y="76"/>
                                    <a:pt x="85" y="66"/>
                                  </a:cubicBezTo>
                                  <a:lnTo>
                                    <a:pt x="85" y="66"/>
                                  </a:lnTo>
                                  <a:close/>
                                </a:path>
                              </a:pathLst>
                            </a:custGeom>
                            <a:solidFill>
                              <a:srgbClr val="FEFEFE"/>
                            </a:solidFill>
                            <a:ln w="0">
                              <a:noFill/>
                              <a:prstDash val="solid"/>
                              <a:round/>
                              <a:headEnd/>
                              <a:tailEnd/>
                            </a:ln>
                          </wps:spPr>
                          <wps:bodyPr rot="0" vert="horz" wrap="square" lIns="91440" tIns="45720" rIns="91440" bIns="45720" anchor="t" anchorCtr="0" upright="1">
                            <a:noAutofit/>
                          </wps:bodyPr>
                        </wps:wsp>
                        <wps:wsp>
                          <wps:cNvPr id="116" name="Freeform 88"/>
                          <wps:cNvSpPr>
                            <a:spLocks noEditPoints="1"/>
                          </wps:cNvSpPr>
                          <wps:spPr bwMode="auto">
                            <a:xfrm>
                              <a:off x="657860" y="2687320"/>
                              <a:ext cx="86995" cy="97155"/>
                            </a:xfrm>
                            <a:custGeom>
                              <a:avLst/>
                              <a:gdLst>
                                <a:gd name="T0" fmla="*/ 90 w 90"/>
                                <a:gd name="T1" fmla="*/ 49 h 101"/>
                                <a:gd name="T2" fmla="*/ 90 w 90"/>
                                <a:gd name="T3" fmla="*/ 49 h 101"/>
                                <a:gd name="T4" fmla="*/ 87 w 90"/>
                                <a:gd name="T5" fmla="*/ 70 h 101"/>
                                <a:gd name="T6" fmla="*/ 79 w 90"/>
                                <a:gd name="T7" fmla="*/ 87 h 101"/>
                                <a:gd name="T8" fmla="*/ 64 w 90"/>
                                <a:gd name="T9" fmla="*/ 97 h 101"/>
                                <a:gd name="T10" fmla="*/ 44 w 90"/>
                                <a:gd name="T11" fmla="*/ 101 h 101"/>
                                <a:gd name="T12" fmla="*/ 25 w 90"/>
                                <a:gd name="T13" fmla="*/ 98 h 101"/>
                                <a:gd name="T14" fmla="*/ 11 w 90"/>
                                <a:gd name="T15" fmla="*/ 88 h 101"/>
                                <a:gd name="T16" fmla="*/ 3 w 90"/>
                                <a:gd name="T17" fmla="*/ 72 h 101"/>
                                <a:gd name="T18" fmla="*/ 0 w 90"/>
                                <a:gd name="T19" fmla="*/ 51 h 101"/>
                                <a:gd name="T20" fmla="*/ 3 w 90"/>
                                <a:gd name="T21" fmla="*/ 31 h 101"/>
                                <a:gd name="T22" fmla="*/ 12 w 90"/>
                                <a:gd name="T23" fmla="*/ 14 h 101"/>
                                <a:gd name="T24" fmla="*/ 26 w 90"/>
                                <a:gd name="T25" fmla="*/ 3 h 101"/>
                                <a:gd name="T26" fmla="*/ 46 w 90"/>
                                <a:gd name="T27" fmla="*/ 0 h 101"/>
                                <a:gd name="T28" fmla="*/ 65 w 90"/>
                                <a:gd name="T29" fmla="*/ 3 h 101"/>
                                <a:gd name="T30" fmla="*/ 79 w 90"/>
                                <a:gd name="T31" fmla="*/ 13 h 101"/>
                                <a:gd name="T32" fmla="*/ 88 w 90"/>
                                <a:gd name="T33" fmla="*/ 29 h 101"/>
                                <a:gd name="T34" fmla="*/ 90 w 90"/>
                                <a:gd name="T35" fmla="*/ 49 h 101"/>
                                <a:gd name="T36" fmla="*/ 90 w 90"/>
                                <a:gd name="T37" fmla="*/ 49 h 101"/>
                                <a:gd name="T38" fmla="*/ 77 w 90"/>
                                <a:gd name="T39" fmla="*/ 51 h 101"/>
                                <a:gd name="T40" fmla="*/ 77 w 90"/>
                                <a:gd name="T41" fmla="*/ 51 h 101"/>
                                <a:gd name="T42" fmla="*/ 76 w 90"/>
                                <a:gd name="T43" fmla="*/ 35 h 101"/>
                                <a:gd name="T44" fmla="*/ 71 w 90"/>
                                <a:gd name="T45" fmla="*/ 22 h 101"/>
                                <a:gd name="T46" fmla="*/ 61 w 90"/>
                                <a:gd name="T47" fmla="*/ 14 h 101"/>
                                <a:gd name="T48" fmla="*/ 45 w 90"/>
                                <a:gd name="T49" fmla="*/ 10 h 101"/>
                                <a:gd name="T50" fmla="*/ 31 w 90"/>
                                <a:gd name="T51" fmla="*/ 13 h 101"/>
                                <a:gd name="T52" fmla="*/ 21 w 90"/>
                                <a:gd name="T53" fmla="*/ 22 h 101"/>
                                <a:gd name="T54" fmla="*/ 15 w 90"/>
                                <a:gd name="T55" fmla="*/ 34 h 101"/>
                                <a:gd name="T56" fmla="*/ 13 w 90"/>
                                <a:gd name="T57" fmla="*/ 50 h 101"/>
                                <a:gd name="T58" fmla="*/ 15 w 90"/>
                                <a:gd name="T59" fmla="*/ 66 h 101"/>
                                <a:gd name="T60" fmla="*/ 20 w 90"/>
                                <a:gd name="T61" fmla="*/ 78 h 101"/>
                                <a:gd name="T62" fmla="*/ 30 w 90"/>
                                <a:gd name="T63" fmla="*/ 87 h 101"/>
                                <a:gd name="T64" fmla="*/ 45 w 90"/>
                                <a:gd name="T65" fmla="*/ 90 h 101"/>
                                <a:gd name="T66" fmla="*/ 60 w 90"/>
                                <a:gd name="T67" fmla="*/ 87 h 101"/>
                                <a:gd name="T68" fmla="*/ 70 w 90"/>
                                <a:gd name="T69" fmla="*/ 79 h 101"/>
                                <a:gd name="T70" fmla="*/ 75 w 90"/>
                                <a:gd name="T71" fmla="*/ 66 h 101"/>
                                <a:gd name="T72" fmla="*/ 77 w 90"/>
                                <a:gd name="T73" fmla="*/ 51 h 101"/>
                                <a:gd name="T74" fmla="*/ 77 w 90"/>
                                <a:gd name="T75" fmla="*/ 51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90" h="101">
                                  <a:moveTo>
                                    <a:pt x="90" y="49"/>
                                  </a:moveTo>
                                  <a:lnTo>
                                    <a:pt x="90" y="49"/>
                                  </a:lnTo>
                                  <a:cubicBezTo>
                                    <a:pt x="90" y="57"/>
                                    <a:pt x="89" y="64"/>
                                    <a:pt x="87" y="70"/>
                                  </a:cubicBezTo>
                                  <a:cubicBezTo>
                                    <a:pt x="86" y="76"/>
                                    <a:pt x="83" y="82"/>
                                    <a:pt x="79" y="87"/>
                                  </a:cubicBezTo>
                                  <a:cubicBezTo>
                                    <a:pt x="75" y="91"/>
                                    <a:pt x="70" y="95"/>
                                    <a:pt x="64" y="97"/>
                                  </a:cubicBezTo>
                                  <a:cubicBezTo>
                                    <a:pt x="59" y="100"/>
                                    <a:pt x="52" y="101"/>
                                    <a:pt x="44" y="101"/>
                                  </a:cubicBezTo>
                                  <a:cubicBezTo>
                                    <a:pt x="37" y="101"/>
                                    <a:pt x="31" y="100"/>
                                    <a:pt x="25" y="98"/>
                                  </a:cubicBezTo>
                                  <a:cubicBezTo>
                                    <a:pt x="19" y="96"/>
                                    <a:pt x="15" y="92"/>
                                    <a:pt x="11" y="88"/>
                                  </a:cubicBezTo>
                                  <a:cubicBezTo>
                                    <a:pt x="7" y="84"/>
                                    <a:pt x="5" y="78"/>
                                    <a:pt x="3" y="72"/>
                                  </a:cubicBezTo>
                                  <a:cubicBezTo>
                                    <a:pt x="1" y="66"/>
                                    <a:pt x="0" y="59"/>
                                    <a:pt x="0" y="51"/>
                                  </a:cubicBezTo>
                                  <a:cubicBezTo>
                                    <a:pt x="0" y="44"/>
                                    <a:pt x="1" y="37"/>
                                    <a:pt x="3" y="31"/>
                                  </a:cubicBezTo>
                                  <a:cubicBezTo>
                                    <a:pt x="5" y="24"/>
                                    <a:pt x="8" y="19"/>
                                    <a:pt x="12" y="14"/>
                                  </a:cubicBezTo>
                                  <a:cubicBezTo>
                                    <a:pt x="15" y="10"/>
                                    <a:pt x="20" y="6"/>
                                    <a:pt x="26" y="3"/>
                                  </a:cubicBezTo>
                                  <a:cubicBezTo>
                                    <a:pt x="32" y="1"/>
                                    <a:pt x="38" y="0"/>
                                    <a:pt x="46" y="0"/>
                                  </a:cubicBezTo>
                                  <a:cubicBezTo>
                                    <a:pt x="54" y="0"/>
                                    <a:pt x="60" y="1"/>
                                    <a:pt x="65" y="3"/>
                                  </a:cubicBezTo>
                                  <a:cubicBezTo>
                                    <a:pt x="71" y="5"/>
                                    <a:pt x="76" y="9"/>
                                    <a:pt x="79" y="13"/>
                                  </a:cubicBezTo>
                                  <a:cubicBezTo>
                                    <a:pt x="83" y="17"/>
                                    <a:pt x="86" y="22"/>
                                    <a:pt x="88" y="29"/>
                                  </a:cubicBezTo>
                                  <a:cubicBezTo>
                                    <a:pt x="89" y="35"/>
                                    <a:pt x="90" y="42"/>
                                    <a:pt x="90" y="49"/>
                                  </a:cubicBezTo>
                                  <a:lnTo>
                                    <a:pt x="90" y="49"/>
                                  </a:lnTo>
                                  <a:close/>
                                  <a:moveTo>
                                    <a:pt x="77" y="51"/>
                                  </a:moveTo>
                                  <a:lnTo>
                                    <a:pt x="77" y="51"/>
                                  </a:lnTo>
                                  <a:cubicBezTo>
                                    <a:pt x="77" y="45"/>
                                    <a:pt x="77" y="40"/>
                                    <a:pt x="76" y="35"/>
                                  </a:cubicBezTo>
                                  <a:cubicBezTo>
                                    <a:pt x="75" y="30"/>
                                    <a:pt x="73" y="26"/>
                                    <a:pt x="71" y="22"/>
                                  </a:cubicBezTo>
                                  <a:cubicBezTo>
                                    <a:pt x="68" y="19"/>
                                    <a:pt x="65" y="16"/>
                                    <a:pt x="61" y="14"/>
                                  </a:cubicBezTo>
                                  <a:cubicBezTo>
                                    <a:pt x="57" y="11"/>
                                    <a:pt x="52" y="10"/>
                                    <a:pt x="45" y="10"/>
                                  </a:cubicBezTo>
                                  <a:cubicBezTo>
                                    <a:pt x="40" y="10"/>
                                    <a:pt x="35" y="11"/>
                                    <a:pt x="31" y="13"/>
                                  </a:cubicBezTo>
                                  <a:cubicBezTo>
                                    <a:pt x="27" y="15"/>
                                    <a:pt x="23" y="18"/>
                                    <a:pt x="21" y="22"/>
                                  </a:cubicBezTo>
                                  <a:cubicBezTo>
                                    <a:pt x="18" y="25"/>
                                    <a:pt x="16" y="30"/>
                                    <a:pt x="15" y="34"/>
                                  </a:cubicBezTo>
                                  <a:cubicBezTo>
                                    <a:pt x="14" y="39"/>
                                    <a:pt x="13" y="44"/>
                                    <a:pt x="13" y="50"/>
                                  </a:cubicBezTo>
                                  <a:cubicBezTo>
                                    <a:pt x="13" y="55"/>
                                    <a:pt x="14" y="61"/>
                                    <a:pt x="15" y="66"/>
                                  </a:cubicBezTo>
                                  <a:cubicBezTo>
                                    <a:pt x="16" y="70"/>
                                    <a:pt x="18" y="75"/>
                                    <a:pt x="20" y="78"/>
                                  </a:cubicBezTo>
                                  <a:cubicBezTo>
                                    <a:pt x="22" y="82"/>
                                    <a:pt x="26" y="85"/>
                                    <a:pt x="30" y="87"/>
                                  </a:cubicBezTo>
                                  <a:cubicBezTo>
                                    <a:pt x="34" y="89"/>
                                    <a:pt x="39" y="90"/>
                                    <a:pt x="45" y="90"/>
                                  </a:cubicBezTo>
                                  <a:cubicBezTo>
                                    <a:pt x="51" y="90"/>
                                    <a:pt x="55" y="89"/>
                                    <a:pt x="60" y="87"/>
                                  </a:cubicBezTo>
                                  <a:cubicBezTo>
                                    <a:pt x="64" y="85"/>
                                    <a:pt x="67" y="83"/>
                                    <a:pt x="70" y="79"/>
                                  </a:cubicBezTo>
                                  <a:cubicBezTo>
                                    <a:pt x="72" y="75"/>
                                    <a:pt x="74" y="71"/>
                                    <a:pt x="75" y="66"/>
                                  </a:cubicBezTo>
                                  <a:cubicBezTo>
                                    <a:pt x="77" y="62"/>
                                    <a:pt x="77" y="56"/>
                                    <a:pt x="77" y="51"/>
                                  </a:cubicBezTo>
                                  <a:lnTo>
                                    <a:pt x="77" y="51"/>
                                  </a:lnTo>
                                  <a:close/>
                                </a:path>
                              </a:pathLst>
                            </a:custGeom>
                            <a:solidFill>
                              <a:srgbClr val="FEFEFE"/>
                            </a:solidFill>
                            <a:ln w="0">
                              <a:noFill/>
                              <a:prstDash val="solid"/>
                              <a:round/>
                              <a:headEnd/>
                              <a:tailEnd/>
                            </a:ln>
                          </wps:spPr>
                          <wps:bodyPr rot="0" vert="horz" wrap="square" lIns="91440" tIns="45720" rIns="91440" bIns="45720" anchor="t" anchorCtr="0" upright="1">
                            <a:noAutofit/>
                          </wps:bodyPr>
                        </wps:wsp>
                        <wps:wsp>
                          <wps:cNvPr id="117" name="Freeform 89"/>
                          <wps:cNvSpPr>
                            <a:spLocks/>
                          </wps:cNvSpPr>
                          <wps:spPr bwMode="auto">
                            <a:xfrm>
                              <a:off x="764540" y="2687320"/>
                              <a:ext cx="70485" cy="97155"/>
                            </a:xfrm>
                            <a:custGeom>
                              <a:avLst/>
                              <a:gdLst>
                                <a:gd name="T0" fmla="*/ 73 w 73"/>
                                <a:gd name="T1" fmla="*/ 84 h 101"/>
                                <a:gd name="T2" fmla="*/ 73 w 73"/>
                                <a:gd name="T3" fmla="*/ 84 h 101"/>
                                <a:gd name="T4" fmla="*/ 73 w 73"/>
                                <a:gd name="T5" fmla="*/ 86 h 101"/>
                                <a:gd name="T6" fmla="*/ 73 w 73"/>
                                <a:gd name="T7" fmla="*/ 88 h 101"/>
                                <a:gd name="T8" fmla="*/ 72 w 73"/>
                                <a:gd name="T9" fmla="*/ 89 h 101"/>
                                <a:gd name="T10" fmla="*/ 70 w 73"/>
                                <a:gd name="T11" fmla="*/ 91 h 101"/>
                                <a:gd name="T12" fmla="*/ 66 w 73"/>
                                <a:gd name="T13" fmla="*/ 94 h 101"/>
                                <a:gd name="T14" fmla="*/ 59 w 73"/>
                                <a:gd name="T15" fmla="*/ 98 h 101"/>
                                <a:gd name="T16" fmla="*/ 50 w 73"/>
                                <a:gd name="T17" fmla="*/ 100 h 101"/>
                                <a:gd name="T18" fmla="*/ 41 w 73"/>
                                <a:gd name="T19" fmla="*/ 101 h 101"/>
                                <a:gd name="T20" fmla="*/ 23 w 73"/>
                                <a:gd name="T21" fmla="*/ 98 h 101"/>
                                <a:gd name="T22" fmla="*/ 11 w 73"/>
                                <a:gd name="T23" fmla="*/ 88 h 101"/>
                                <a:gd name="T24" fmla="*/ 3 w 73"/>
                                <a:gd name="T25" fmla="*/ 73 h 101"/>
                                <a:gd name="T26" fmla="*/ 0 w 73"/>
                                <a:gd name="T27" fmla="*/ 51 h 101"/>
                                <a:gd name="T28" fmla="*/ 4 w 73"/>
                                <a:gd name="T29" fmla="*/ 28 h 101"/>
                                <a:gd name="T30" fmla="*/ 13 w 73"/>
                                <a:gd name="T31" fmla="*/ 12 h 101"/>
                                <a:gd name="T32" fmla="*/ 26 w 73"/>
                                <a:gd name="T33" fmla="*/ 2 h 101"/>
                                <a:gd name="T34" fmla="*/ 42 w 73"/>
                                <a:gd name="T35" fmla="*/ 0 h 101"/>
                                <a:gd name="T36" fmla="*/ 51 w 73"/>
                                <a:gd name="T37" fmla="*/ 0 h 101"/>
                                <a:gd name="T38" fmla="*/ 59 w 73"/>
                                <a:gd name="T39" fmla="*/ 3 h 101"/>
                                <a:gd name="T40" fmla="*/ 65 w 73"/>
                                <a:gd name="T41" fmla="*/ 6 h 101"/>
                                <a:gd name="T42" fmla="*/ 70 w 73"/>
                                <a:gd name="T43" fmla="*/ 9 h 101"/>
                                <a:gd name="T44" fmla="*/ 71 w 73"/>
                                <a:gd name="T45" fmla="*/ 11 h 101"/>
                                <a:gd name="T46" fmla="*/ 72 w 73"/>
                                <a:gd name="T47" fmla="*/ 13 h 101"/>
                                <a:gd name="T48" fmla="*/ 72 w 73"/>
                                <a:gd name="T49" fmla="*/ 15 h 101"/>
                                <a:gd name="T50" fmla="*/ 73 w 73"/>
                                <a:gd name="T51" fmla="*/ 17 h 101"/>
                                <a:gd name="T52" fmla="*/ 72 w 73"/>
                                <a:gd name="T53" fmla="*/ 21 h 101"/>
                                <a:gd name="T54" fmla="*/ 70 w 73"/>
                                <a:gd name="T55" fmla="*/ 22 h 101"/>
                                <a:gd name="T56" fmla="*/ 66 w 73"/>
                                <a:gd name="T57" fmla="*/ 20 h 101"/>
                                <a:gd name="T58" fmla="*/ 61 w 73"/>
                                <a:gd name="T59" fmla="*/ 16 h 101"/>
                                <a:gd name="T60" fmla="*/ 53 w 73"/>
                                <a:gd name="T61" fmla="*/ 12 h 101"/>
                                <a:gd name="T62" fmla="*/ 41 w 73"/>
                                <a:gd name="T63" fmla="*/ 10 h 101"/>
                                <a:gd name="T64" fmla="*/ 20 w 73"/>
                                <a:gd name="T65" fmla="*/ 21 h 101"/>
                                <a:gd name="T66" fmla="*/ 13 w 73"/>
                                <a:gd name="T67" fmla="*/ 51 h 101"/>
                                <a:gd name="T68" fmla="*/ 15 w 73"/>
                                <a:gd name="T69" fmla="*/ 68 h 101"/>
                                <a:gd name="T70" fmla="*/ 21 w 73"/>
                                <a:gd name="T71" fmla="*/ 80 h 101"/>
                                <a:gd name="T72" fmla="*/ 30 w 73"/>
                                <a:gd name="T73" fmla="*/ 88 h 101"/>
                                <a:gd name="T74" fmla="*/ 42 w 73"/>
                                <a:gd name="T75" fmla="*/ 90 h 101"/>
                                <a:gd name="T76" fmla="*/ 53 w 73"/>
                                <a:gd name="T77" fmla="*/ 88 h 101"/>
                                <a:gd name="T78" fmla="*/ 61 w 73"/>
                                <a:gd name="T79" fmla="*/ 84 h 101"/>
                                <a:gd name="T80" fmla="*/ 67 w 73"/>
                                <a:gd name="T81" fmla="*/ 80 h 101"/>
                                <a:gd name="T82" fmla="*/ 70 w 73"/>
                                <a:gd name="T83" fmla="*/ 78 h 101"/>
                                <a:gd name="T84" fmla="*/ 72 w 73"/>
                                <a:gd name="T85" fmla="*/ 78 h 101"/>
                                <a:gd name="T86" fmla="*/ 72 w 73"/>
                                <a:gd name="T87" fmla="*/ 79 h 101"/>
                                <a:gd name="T88" fmla="*/ 73 w 73"/>
                                <a:gd name="T89" fmla="*/ 81 h 101"/>
                                <a:gd name="T90" fmla="*/ 73 w 73"/>
                                <a:gd name="T91" fmla="*/ 84 h 101"/>
                                <a:gd name="T92" fmla="*/ 73 w 73"/>
                                <a:gd name="T93" fmla="*/ 84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73" h="101">
                                  <a:moveTo>
                                    <a:pt x="73" y="84"/>
                                  </a:moveTo>
                                  <a:lnTo>
                                    <a:pt x="73" y="84"/>
                                  </a:lnTo>
                                  <a:cubicBezTo>
                                    <a:pt x="73" y="84"/>
                                    <a:pt x="73" y="85"/>
                                    <a:pt x="73" y="86"/>
                                  </a:cubicBezTo>
                                  <a:cubicBezTo>
                                    <a:pt x="73" y="86"/>
                                    <a:pt x="73" y="87"/>
                                    <a:pt x="73" y="88"/>
                                  </a:cubicBezTo>
                                  <a:cubicBezTo>
                                    <a:pt x="72" y="88"/>
                                    <a:pt x="72" y="88"/>
                                    <a:pt x="72" y="89"/>
                                  </a:cubicBezTo>
                                  <a:cubicBezTo>
                                    <a:pt x="72" y="89"/>
                                    <a:pt x="71" y="90"/>
                                    <a:pt x="70" y="91"/>
                                  </a:cubicBezTo>
                                  <a:cubicBezTo>
                                    <a:pt x="69" y="92"/>
                                    <a:pt x="68" y="93"/>
                                    <a:pt x="66" y="94"/>
                                  </a:cubicBezTo>
                                  <a:cubicBezTo>
                                    <a:pt x="64" y="96"/>
                                    <a:pt x="61" y="97"/>
                                    <a:pt x="59" y="98"/>
                                  </a:cubicBezTo>
                                  <a:cubicBezTo>
                                    <a:pt x="56" y="99"/>
                                    <a:pt x="53" y="100"/>
                                    <a:pt x="50" y="100"/>
                                  </a:cubicBezTo>
                                  <a:cubicBezTo>
                                    <a:pt x="47" y="101"/>
                                    <a:pt x="44" y="101"/>
                                    <a:pt x="41" y="101"/>
                                  </a:cubicBezTo>
                                  <a:cubicBezTo>
                                    <a:pt x="34" y="101"/>
                                    <a:pt x="28" y="100"/>
                                    <a:pt x="23" y="98"/>
                                  </a:cubicBezTo>
                                  <a:cubicBezTo>
                                    <a:pt x="18" y="96"/>
                                    <a:pt x="14" y="93"/>
                                    <a:pt x="11" y="88"/>
                                  </a:cubicBezTo>
                                  <a:cubicBezTo>
                                    <a:pt x="7" y="84"/>
                                    <a:pt x="5" y="79"/>
                                    <a:pt x="3" y="73"/>
                                  </a:cubicBezTo>
                                  <a:cubicBezTo>
                                    <a:pt x="1" y="66"/>
                                    <a:pt x="0" y="59"/>
                                    <a:pt x="0" y="51"/>
                                  </a:cubicBezTo>
                                  <a:cubicBezTo>
                                    <a:pt x="0" y="42"/>
                                    <a:pt x="1" y="34"/>
                                    <a:pt x="4" y="28"/>
                                  </a:cubicBezTo>
                                  <a:cubicBezTo>
                                    <a:pt x="6" y="21"/>
                                    <a:pt x="9" y="16"/>
                                    <a:pt x="13" y="12"/>
                                  </a:cubicBezTo>
                                  <a:cubicBezTo>
                                    <a:pt x="16" y="8"/>
                                    <a:pt x="21" y="4"/>
                                    <a:pt x="26" y="2"/>
                                  </a:cubicBezTo>
                                  <a:cubicBezTo>
                                    <a:pt x="31" y="1"/>
                                    <a:pt x="36" y="0"/>
                                    <a:pt x="42" y="0"/>
                                  </a:cubicBezTo>
                                  <a:cubicBezTo>
                                    <a:pt x="45" y="0"/>
                                    <a:pt x="48" y="0"/>
                                    <a:pt x="51" y="0"/>
                                  </a:cubicBezTo>
                                  <a:cubicBezTo>
                                    <a:pt x="54" y="1"/>
                                    <a:pt x="57" y="2"/>
                                    <a:pt x="59" y="3"/>
                                  </a:cubicBezTo>
                                  <a:cubicBezTo>
                                    <a:pt x="61" y="4"/>
                                    <a:pt x="64" y="5"/>
                                    <a:pt x="65" y="6"/>
                                  </a:cubicBezTo>
                                  <a:cubicBezTo>
                                    <a:pt x="67" y="7"/>
                                    <a:pt x="69" y="8"/>
                                    <a:pt x="70" y="9"/>
                                  </a:cubicBezTo>
                                  <a:cubicBezTo>
                                    <a:pt x="70" y="10"/>
                                    <a:pt x="71" y="11"/>
                                    <a:pt x="71" y="11"/>
                                  </a:cubicBezTo>
                                  <a:cubicBezTo>
                                    <a:pt x="72" y="12"/>
                                    <a:pt x="72" y="12"/>
                                    <a:pt x="72" y="13"/>
                                  </a:cubicBezTo>
                                  <a:cubicBezTo>
                                    <a:pt x="72" y="13"/>
                                    <a:pt x="72" y="14"/>
                                    <a:pt x="72" y="15"/>
                                  </a:cubicBezTo>
                                  <a:cubicBezTo>
                                    <a:pt x="72" y="15"/>
                                    <a:pt x="73" y="16"/>
                                    <a:pt x="73" y="17"/>
                                  </a:cubicBezTo>
                                  <a:cubicBezTo>
                                    <a:pt x="73" y="19"/>
                                    <a:pt x="72" y="20"/>
                                    <a:pt x="72" y="21"/>
                                  </a:cubicBezTo>
                                  <a:cubicBezTo>
                                    <a:pt x="71" y="22"/>
                                    <a:pt x="70" y="22"/>
                                    <a:pt x="70" y="22"/>
                                  </a:cubicBezTo>
                                  <a:cubicBezTo>
                                    <a:pt x="69" y="22"/>
                                    <a:pt x="68" y="22"/>
                                    <a:pt x="66" y="20"/>
                                  </a:cubicBezTo>
                                  <a:cubicBezTo>
                                    <a:pt x="65" y="19"/>
                                    <a:pt x="63" y="18"/>
                                    <a:pt x="61" y="16"/>
                                  </a:cubicBezTo>
                                  <a:cubicBezTo>
                                    <a:pt x="58" y="15"/>
                                    <a:pt x="56" y="13"/>
                                    <a:pt x="53" y="12"/>
                                  </a:cubicBezTo>
                                  <a:cubicBezTo>
                                    <a:pt x="49" y="11"/>
                                    <a:pt x="46" y="10"/>
                                    <a:pt x="41" y="10"/>
                                  </a:cubicBezTo>
                                  <a:cubicBezTo>
                                    <a:pt x="32" y="10"/>
                                    <a:pt x="25" y="14"/>
                                    <a:pt x="20" y="21"/>
                                  </a:cubicBezTo>
                                  <a:cubicBezTo>
                                    <a:pt x="16" y="28"/>
                                    <a:pt x="13" y="38"/>
                                    <a:pt x="13" y="51"/>
                                  </a:cubicBezTo>
                                  <a:cubicBezTo>
                                    <a:pt x="13" y="57"/>
                                    <a:pt x="14" y="63"/>
                                    <a:pt x="15" y="68"/>
                                  </a:cubicBezTo>
                                  <a:cubicBezTo>
                                    <a:pt x="16" y="73"/>
                                    <a:pt x="18" y="77"/>
                                    <a:pt x="21" y="80"/>
                                  </a:cubicBezTo>
                                  <a:cubicBezTo>
                                    <a:pt x="23" y="84"/>
                                    <a:pt x="26" y="86"/>
                                    <a:pt x="30" y="88"/>
                                  </a:cubicBezTo>
                                  <a:cubicBezTo>
                                    <a:pt x="33" y="90"/>
                                    <a:pt x="37" y="90"/>
                                    <a:pt x="42" y="90"/>
                                  </a:cubicBezTo>
                                  <a:cubicBezTo>
                                    <a:pt x="46" y="90"/>
                                    <a:pt x="50" y="90"/>
                                    <a:pt x="53" y="88"/>
                                  </a:cubicBezTo>
                                  <a:cubicBezTo>
                                    <a:pt x="56" y="87"/>
                                    <a:pt x="59" y="86"/>
                                    <a:pt x="61" y="84"/>
                                  </a:cubicBezTo>
                                  <a:cubicBezTo>
                                    <a:pt x="63" y="82"/>
                                    <a:pt x="65" y="81"/>
                                    <a:pt x="67" y="80"/>
                                  </a:cubicBezTo>
                                  <a:cubicBezTo>
                                    <a:pt x="69" y="78"/>
                                    <a:pt x="70" y="78"/>
                                    <a:pt x="70" y="78"/>
                                  </a:cubicBezTo>
                                  <a:cubicBezTo>
                                    <a:pt x="71" y="78"/>
                                    <a:pt x="71" y="78"/>
                                    <a:pt x="72" y="78"/>
                                  </a:cubicBezTo>
                                  <a:cubicBezTo>
                                    <a:pt x="72" y="78"/>
                                    <a:pt x="72" y="79"/>
                                    <a:pt x="72" y="79"/>
                                  </a:cubicBezTo>
                                  <a:cubicBezTo>
                                    <a:pt x="73" y="80"/>
                                    <a:pt x="73" y="80"/>
                                    <a:pt x="73" y="81"/>
                                  </a:cubicBezTo>
                                  <a:cubicBezTo>
                                    <a:pt x="73" y="82"/>
                                    <a:pt x="73" y="83"/>
                                    <a:pt x="73" y="84"/>
                                  </a:cubicBezTo>
                                  <a:lnTo>
                                    <a:pt x="73" y="84"/>
                                  </a:lnTo>
                                  <a:close/>
                                </a:path>
                              </a:pathLst>
                            </a:custGeom>
                            <a:solidFill>
                              <a:srgbClr val="FEFEFE"/>
                            </a:solidFill>
                            <a:ln w="0">
                              <a:noFill/>
                              <a:prstDash val="solid"/>
                              <a:round/>
                              <a:headEnd/>
                              <a:tailEnd/>
                            </a:ln>
                          </wps:spPr>
                          <wps:bodyPr rot="0" vert="horz" wrap="square" lIns="91440" tIns="45720" rIns="91440" bIns="45720" anchor="t" anchorCtr="0" upright="1">
                            <a:noAutofit/>
                          </wps:bodyPr>
                        </wps:wsp>
                        <wps:wsp>
                          <wps:cNvPr id="118" name="Freeform 90"/>
                          <wps:cNvSpPr>
                            <a:spLocks/>
                          </wps:cNvSpPr>
                          <wps:spPr bwMode="auto">
                            <a:xfrm>
                              <a:off x="859155" y="2764155"/>
                              <a:ext cx="15875" cy="19050"/>
                            </a:xfrm>
                            <a:custGeom>
                              <a:avLst/>
                              <a:gdLst>
                                <a:gd name="T0" fmla="*/ 17 w 17"/>
                                <a:gd name="T1" fmla="*/ 10 h 20"/>
                                <a:gd name="T2" fmla="*/ 17 w 17"/>
                                <a:gd name="T3" fmla="*/ 10 h 20"/>
                                <a:gd name="T4" fmla="*/ 15 w 17"/>
                                <a:gd name="T5" fmla="*/ 18 h 20"/>
                                <a:gd name="T6" fmla="*/ 8 w 17"/>
                                <a:gd name="T7" fmla="*/ 20 h 20"/>
                                <a:gd name="T8" fmla="*/ 2 w 17"/>
                                <a:gd name="T9" fmla="*/ 18 h 20"/>
                                <a:gd name="T10" fmla="*/ 0 w 17"/>
                                <a:gd name="T11" fmla="*/ 10 h 20"/>
                                <a:gd name="T12" fmla="*/ 2 w 17"/>
                                <a:gd name="T13" fmla="*/ 2 h 20"/>
                                <a:gd name="T14" fmla="*/ 9 w 17"/>
                                <a:gd name="T15" fmla="*/ 0 h 20"/>
                                <a:gd name="T16" fmla="*/ 16 w 17"/>
                                <a:gd name="T17" fmla="*/ 2 h 20"/>
                                <a:gd name="T18" fmla="*/ 17 w 17"/>
                                <a:gd name="T19" fmla="*/ 10 h 20"/>
                                <a:gd name="T20" fmla="*/ 17 w 17"/>
                                <a:gd name="T21" fmla="*/ 1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7" h="20">
                                  <a:moveTo>
                                    <a:pt x="17" y="10"/>
                                  </a:moveTo>
                                  <a:lnTo>
                                    <a:pt x="17" y="10"/>
                                  </a:lnTo>
                                  <a:cubicBezTo>
                                    <a:pt x="17" y="14"/>
                                    <a:pt x="17" y="17"/>
                                    <a:pt x="15" y="18"/>
                                  </a:cubicBezTo>
                                  <a:cubicBezTo>
                                    <a:pt x="14" y="20"/>
                                    <a:pt x="12" y="20"/>
                                    <a:pt x="8" y="20"/>
                                  </a:cubicBezTo>
                                  <a:cubicBezTo>
                                    <a:pt x="5" y="20"/>
                                    <a:pt x="3" y="20"/>
                                    <a:pt x="2" y="18"/>
                                  </a:cubicBezTo>
                                  <a:cubicBezTo>
                                    <a:pt x="0" y="17"/>
                                    <a:pt x="0" y="14"/>
                                    <a:pt x="0" y="10"/>
                                  </a:cubicBezTo>
                                  <a:cubicBezTo>
                                    <a:pt x="0" y="6"/>
                                    <a:pt x="0" y="4"/>
                                    <a:pt x="2" y="2"/>
                                  </a:cubicBezTo>
                                  <a:cubicBezTo>
                                    <a:pt x="3" y="1"/>
                                    <a:pt x="5" y="0"/>
                                    <a:pt x="9" y="0"/>
                                  </a:cubicBezTo>
                                  <a:cubicBezTo>
                                    <a:pt x="12" y="0"/>
                                    <a:pt x="14" y="1"/>
                                    <a:pt x="16" y="2"/>
                                  </a:cubicBezTo>
                                  <a:cubicBezTo>
                                    <a:pt x="17" y="4"/>
                                    <a:pt x="17" y="6"/>
                                    <a:pt x="17" y="10"/>
                                  </a:cubicBezTo>
                                  <a:lnTo>
                                    <a:pt x="17" y="10"/>
                                  </a:lnTo>
                                  <a:close/>
                                </a:path>
                              </a:pathLst>
                            </a:custGeom>
                            <a:solidFill>
                              <a:srgbClr val="FEFEFE"/>
                            </a:solidFill>
                            <a:ln w="0">
                              <a:noFill/>
                              <a:prstDash val="solid"/>
                              <a:round/>
                              <a:headEnd/>
                              <a:tailEnd/>
                            </a:ln>
                          </wps:spPr>
                          <wps:bodyPr rot="0" vert="horz" wrap="square" lIns="91440" tIns="45720" rIns="91440" bIns="45720" anchor="t" anchorCtr="0" upright="1">
                            <a:noAutofit/>
                          </wps:bodyPr>
                        </wps:wsp>
                        <wps:wsp>
                          <wps:cNvPr id="119" name="Freeform 91"/>
                          <wps:cNvSpPr>
                            <a:spLocks/>
                          </wps:cNvSpPr>
                          <wps:spPr bwMode="auto">
                            <a:xfrm>
                              <a:off x="958215" y="2653665"/>
                              <a:ext cx="92075" cy="129540"/>
                            </a:xfrm>
                            <a:custGeom>
                              <a:avLst/>
                              <a:gdLst>
                                <a:gd name="T0" fmla="*/ 96 w 96"/>
                                <a:gd name="T1" fmla="*/ 128 h 135"/>
                                <a:gd name="T2" fmla="*/ 96 w 96"/>
                                <a:gd name="T3" fmla="*/ 128 h 135"/>
                                <a:gd name="T4" fmla="*/ 96 w 96"/>
                                <a:gd name="T5" fmla="*/ 132 h 135"/>
                                <a:gd name="T6" fmla="*/ 94 w 96"/>
                                <a:gd name="T7" fmla="*/ 134 h 135"/>
                                <a:gd name="T8" fmla="*/ 92 w 96"/>
                                <a:gd name="T9" fmla="*/ 135 h 135"/>
                                <a:gd name="T10" fmla="*/ 90 w 96"/>
                                <a:gd name="T11" fmla="*/ 135 h 135"/>
                                <a:gd name="T12" fmla="*/ 88 w 96"/>
                                <a:gd name="T13" fmla="*/ 135 h 135"/>
                                <a:gd name="T14" fmla="*/ 84 w 96"/>
                                <a:gd name="T15" fmla="*/ 134 h 135"/>
                                <a:gd name="T16" fmla="*/ 81 w 96"/>
                                <a:gd name="T17" fmla="*/ 133 h 135"/>
                                <a:gd name="T18" fmla="*/ 77 w 96"/>
                                <a:gd name="T19" fmla="*/ 129 h 135"/>
                                <a:gd name="T20" fmla="*/ 74 w 96"/>
                                <a:gd name="T21" fmla="*/ 124 h 135"/>
                                <a:gd name="T22" fmla="*/ 26 w 96"/>
                                <a:gd name="T23" fmla="*/ 40 h 135"/>
                                <a:gd name="T24" fmla="*/ 19 w 96"/>
                                <a:gd name="T25" fmla="*/ 27 h 135"/>
                                <a:gd name="T26" fmla="*/ 12 w 96"/>
                                <a:gd name="T27" fmla="*/ 14 h 135"/>
                                <a:gd name="T28" fmla="*/ 12 w 96"/>
                                <a:gd name="T29" fmla="*/ 14 h 135"/>
                                <a:gd name="T30" fmla="*/ 12 w 96"/>
                                <a:gd name="T31" fmla="*/ 30 h 135"/>
                                <a:gd name="T32" fmla="*/ 12 w 96"/>
                                <a:gd name="T33" fmla="*/ 45 h 135"/>
                                <a:gd name="T34" fmla="*/ 12 w 96"/>
                                <a:gd name="T35" fmla="*/ 132 h 135"/>
                                <a:gd name="T36" fmla="*/ 12 w 96"/>
                                <a:gd name="T37" fmla="*/ 134 h 135"/>
                                <a:gd name="T38" fmla="*/ 11 w 96"/>
                                <a:gd name="T39" fmla="*/ 134 h 135"/>
                                <a:gd name="T40" fmla="*/ 9 w 96"/>
                                <a:gd name="T41" fmla="*/ 135 h 135"/>
                                <a:gd name="T42" fmla="*/ 6 w 96"/>
                                <a:gd name="T43" fmla="*/ 135 h 135"/>
                                <a:gd name="T44" fmla="*/ 3 w 96"/>
                                <a:gd name="T45" fmla="*/ 135 h 135"/>
                                <a:gd name="T46" fmla="*/ 1 w 96"/>
                                <a:gd name="T47" fmla="*/ 134 h 135"/>
                                <a:gd name="T48" fmla="*/ 0 w 96"/>
                                <a:gd name="T49" fmla="*/ 134 h 135"/>
                                <a:gd name="T50" fmla="*/ 0 w 96"/>
                                <a:gd name="T51" fmla="*/ 132 h 135"/>
                                <a:gd name="T52" fmla="*/ 0 w 96"/>
                                <a:gd name="T53" fmla="*/ 7 h 135"/>
                                <a:gd name="T54" fmla="*/ 2 w 96"/>
                                <a:gd name="T55" fmla="*/ 1 h 135"/>
                                <a:gd name="T56" fmla="*/ 5 w 96"/>
                                <a:gd name="T57" fmla="*/ 0 h 135"/>
                                <a:gd name="T58" fmla="*/ 11 w 96"/>
                                <a:gd name="T59" fmla="*/ 0 h 135"/>
                                <a:gd name="T60" fmla="*/ 15 w 96"/>
                                <a:gd name="T61" fmla="*/ 0 h 135"/>
                                <a:gd name="T62" fmla="*/ 18 w 96"/>
                                <a:gd name="T63" fmla="*/ 2 h 135"/>
                                <a:gd name="T64" fmla="*/ 20 w 96"/>
                                <a:gd name="T65" fmla="*/ 5 h 135"/>
                                <a:gd name="T66" fmla="*/ 23 w 96"/>
                                <a:gd name="T67" fmla="*/ 9 h 135"/>
                                <a:gd name="T68" fmla="*/ 60 w 96"/>
                                <a:gd name="T69" fmla="*/ 74 h 135"/>
                                <a:gd name="T70" fmla="*/ 66 w 96"/>
                                <a:gd name="T71" fmla="*/ 85 h 135"/>
                                <a:gd name="T72" fmla="*/ 72 w 96"/>
                                <a:gd name="T73" fmla="*/ 96 h 135"/>
                                <a:gd name="T74" fmla="*/ 78 w 96"/>
                                <a:gd name="T75" fmla="*/ 107 h 135"/>
                                <a:gd name="T76" fmla="*/ 84 w 96"/>
                                <a:gd name="T77" fmla="*/ 117 h 135"/>
                                <a:gd name="T78" fmla="*/ 84 w 96"/>
                                <a:gd name="T79" fmla="*/ 117 h 135"/>
                                <a:gd name="T80" fmla="*/ 84 w 96"/>
                                <a:gd name="T81" fmla="*/ 99 h 135"/>
                                <a:gd name="T82" fmla="*/ 84 w 96"/>
                                <a:gd name="T83" fmla="*/ 81 h 135"/>
                                <a:gd name="T84" fmla="*/ 84 w 96"/>
                                <a:gd name="T85" fmla="*/ 2 h 135"/>
                                <a:gd name="T86" fmla="*/ 84 w 96"/>
                                <a:gd name="T87" fmla="*/ 1 h 135"/>
                                <a:gd name="T88" fmla="*/ 85 w 96"/>
                                <a:gd name="T89" fmla="*/ 0 h 135"/>
                                <a:gd name="T90" fmla="*/ 87 w 96"/>
                                <a:gd name="T91" fmla="*/ 0 h 135"/>
                                <a:gd name="T92" fmla="*/ 90 w 96"/>
                                <a:gd name="T93" fmla="*/ 0 h 135"/>
                                <a:gd name="T94" fmla="*/ 93 w 96"/>
                                <a:gd name="T95" fmla="*/ 0 h 135"/>
                                <a:gd name="T96" fmla="*/ 95 w 96"/>
                                <a:gd name="T97" fmla="*/ 0 h 135"/>
                                <a:gd name="T98" fmla="*/ 96 w 96"/>
                                <a:gd name="T99" fmla="*/ 1 h 135"/>
                                <a:gd name="T100" fmla="*/ 96 w 96"/>
                                <a:gd name="T101" fmla="*/ 2 h 135"/>
                                <a:gd name="T102" fmla="*/ 96 w 96"/>
                                <a:gd name="T103" fmla="*/ 128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96" h="135">
                                  <a:moveTo>
                                    <a:pt x="96" y="128"/>
                                  </a:moveTo>
                                  <a:lnTo>
                                    <a:pt x="96" y="128"/>
                                  </a:lnTo>
                                  <a:cubicBezTo>
                                    <a:pt x="96" y="130"/>
                                    <a:pt x="96" y="131"/>
                                    <a:pt x="96" y="132"/>
                                  </a:cubicBezTo>
                                  <a:cubicBezTo>
                                    <a:pt x="95" y="132"/>
                                    <a:pt x="95" y="133"/>
                                    <a:pt x="94" y="134"/>
                                  </a:cubicBezTo>
                                  <a:cubicBezTo>
                                    <a:pt x="94" y="134"/>
                                    <a:pt x="93" y="134"/>
                                    <a:pt x="92" y="135"/>
                                  </a:cubicBezTo>
                                  <a:cubicBezTo>
                                    <a:pt x="92" y="135"/>
                                    <a:pt x="91" y="135"/>
                                    <a:pt x="90" y="135"/>
                                  </a:cubicBezTo>
                                  <a:lnTo>
                                    <a:pt x="88" y="135"/>
                                  </a:lnTo>
                                  <a:cubicBezTo>
                                    <a:pt x="86" y="135"/>
                                    <a:pt x="85" y="135"/>
                                    <a:pt x="84" y="134"/>
                                  </a:cubicBezTo>
                                  <a:cubicBezTo>
                                    <a:pt x="83" y="134"/>
                                    <a:pt x="82" y="134"/>
                                    <a:pt x="81" y="133"/>
                                  </a:cubicBezTo>
                                  <a:cubicBezTo>
                                    <a:pt x="79" y="132"/>
                                    <a:pt x="78" y="131"/>
                                    <a:pt x="77" y="129"/>
                                  </a:cubicBezTo>
                                  <a:cubicBezTo>
                                    <a:pt x="76" y="128"/>
                                    <a:pt x="75" y="126"/>
                                    <a:pt x="74" y="124"/>
                                  </a:cubicBezTo>
                                  <a:lnTo>
                                    <a:pt x="26" y="40"/>
                                  </a:lnTo>
                                  <a:cubicBezTo>
                                    <a:pt x="24" y="35"/>
                                    <a:pt x="22" y="31"/>
                                    <a:pt x="19" y="27"/>
                                  </a:cubicBezTo>
                                  <a:cubicBezTo>
                                    <a:pt x="17" y="23"/>
                                    <a:pt x="14" y="18"/>
                                    <a:pt x="12" y="14"/>
                                  </a:cubicBezTo>
                                  <a:lnTo>
                                    <a:pt x="12" y="14"/>
                                  </a:lnTo>
                                  <a:cubicBezTo>
                                    <a:pt x="12" y="19"/>
                                    <a:pt x="12" y="24"/>
                                    <a:pt x="12" y="30"/>
                                  </a:cubicBezTo>
                                  <a:cubicBezTo>
                                    <a:pt x="12" y="35"/>
                                    <a:pt x="12" y="40"/>
                                    <a:pt x="12" y="45"/>
                                  </a:cubicBezTo>
                                  <a:lnTo>
                                    <a:pt x="12" y="132"/>
                                  </a:lnTo>
                                  <a:cubicBezTo>
                                    <a:pt x="12" y="133"/>
                                    <a:pt x="12" y="133"/>
                                    <a:pt x="12" y="134"/>
                                  </a:cubicBezTo>
                                  <a:cubicBezTo>
                                    <a:pt x="12" y="134"/>
                                    <a:pt x="11" y="134"/>
                                    <a:pt x="11" y="134"/>
                                  </a:cubicBezTo>
                                  <a:cubicBezTo>
                                    <a:pt x="10" y="135"/>
                                    <a:pt x="10" y="135"/>
                                    <a:pt x="9" y="135"/>
                                  </a:cubicBezTo>
                                  <a:cubicBezTo>
                                    <a:pt x="8" y="135"/>
                                    <a:pt x="7" y="135"/>
                                    <a:pt x="6" y="135"/>
                                  </a:cubicBezTo>
                                  <a:cubicBezTo>
                                    <a:pt x="5" y="135"/>
                                    <a:pt x="4" y="135"/>
                                    <a:pt x="3" y="135"/>
                                  </a:cubicBezTo>
                                  <a:cubicBezTo>
                                    <a:pt x="2" y="135"/>
                                    <a:pt x="1" y="135"/>
                                    <a:pt x="1" y="134"/>
                                  </a:cubicBezTo>
                                  <a:cubicBezTo>
                                    <a:pt x="1" y="134"/>
                                    <a:pt x="0" y="134"/>
                                    <a:pt x="0" y="134"/>
                                  </a:cubicBezTo>
                                  <a:cubicBezTo>
                                    <a:pt x="0" y="133"/>
                                    <a:pt x="0" y="133"/>
                                    <a:pt x="0" y="132"/>
                                  </a:cubicBezTo>
                                  <a:lnTo>
                                    <a:pt x="0" y="7"/>
                                  </a:lnTo>
                                  <a:cubicBezTo>
                                    <a:pt x="0" y="4"/>
                                    <a:pt x="0" y="2"/>
                                    <a:pt x="2" y="1"/>
                                  </a:cubicBezTo>
                                  <a:cubicBezTo>
                                    <a:pt x="3" y="0"/>
                                    <a:pt x="4" y="0"/>
                                    <a:pt x="5" y="0"/>
                                  </a:cubicBezTo>
                                  <a:lnTo>
                                    <a:pt x="11" y="0"/>
                                  </a:lnTo>
                                  <a:cubicBezTo>
                                    <a:pt x="12" y="0"/>
                                    <a:pt x="14" y="0"/>
                                    <a:pt x="15" y="0"/>
                                  </a:cubicBezTo>
                                  <a:cubicBezTo>
                                    <a:pt x="16" y="1"/>
                                    <a:pt x="17" y="1"/>
                                    <a:pt x="18" y="2"/>
                                  </a:cubicBezTo>
                                  <a:cubicBezTo>
                                    <a:pt x="19" y="2"/>
                                    <a:pt x="20" y="3"/>
                                    <a:pt x="20" y="5"/>
                                  </a:cubicBezTo>
                                  <a:cubicBezTo>
                                    <a:pt x="21" y="6"/>
                                    <a:pt x="22" y="7"/>
                                    <a:pt x="23" y="9"/>
                                  </a:cubicBezTo>
                                  <a:lnTo>
                                    <a:pt x="60" y="74"/>
                                  </a:lnTo>
                                  <a:cubicBezTo>
                                    <a:pt x="62" y="78"/>
                                    <a:pt x="64" y="82"/>
                                    <a:pt x="66" y="85"/>
                                  </a:cubicBezTo>
                                  <a:cubicBezTo>
                                    <a:pt x="68" y="89"/>
                                    <a:pt x="70" y="93"/>
                                    <a:pt x="72" y="96"/>
                                  </a:cubicBezTo>
                                  <a:cubicBezTo>
                                    <a:pt x="74" y="100"/>
                                    <a:pt x="76" y="103"/>
                                    <a:pt x="78" y="107"/>
                                  </a:cubicBezTo>
                                  <a:cubicBezTo>
                                    <a:pt x="80" y="110"/>
                                    <a:pt x="82" y="114"/>
                                    <a:pt x="84" y="117"/>
                                  </a:cubicBezTo>
                                  <a:lnTo>
                                    <a:pt x="84" y="117"/>
                                  </a:lnTo>
                                  <a:cubicBezTo>
                                    <a:pt x="84" y="111"/>
                                    <a:pt x="84" y="105"/>
                                    <a:pt x="84" y="99"/>
                                  </a:cubicBezTo>
                                  <a:cubicBezTo>
                                    <a:pt x="84" y="93"/>
                                    <a:pt x="84" y="87"/>
                                    <a:pt x="84" y="81"/>
                                  </a:cubicBezTo>
                                  <a:lnTo>
                                    <a:pt x="84" y="2"/>
                                  </a:lnTo>
                                  <a:cubicBezTo>
                                    <a:pt x="84" y="2"/>
                                    <a:pt x="84" y="2"/>
                                    <a:pt x="84" y="1"/>
                                  </a:cubicBezTo>
                                  <a:cubicBezTo>
                                    <a:pt x="84" y="1"/>
                                    <a:pt x="84" y="1"/>
                                    <a:pt x="85" y="0"/>
                                  </a:cubicBezTo>
                                  <a:cubicBezTo>
                                    <a:pt x="85" y="0"/>
                                    <a:pt x="86" y="0"/>
                                    <a:pt x="87" y="0"/>
                                  </a:cubicBezTo>
                                  <a:cubicBezTo>
                                    <a:pt x="88" y="0"/>
                                    <a:pt x="89" y="0"/>
                                    <a:pt x="90" y="0"/>
                                  </a:cubicBezTo>
                                  <a:cubicBezTo>
                                    <a:pt x="91" y="0"/>
                                    <a:pt x="92" y="0"/>
                                    <a:pt x="93" y="0"/>
                                  </a:cubicBezTo>
                                  <a:cubicBezTo>
                                    <a:pt x="94" y="0"/>
                                    <a:pt x="94" y="0"/>
                                    <a:pt x="95" y="0"/>
                                  </a:cubicBezTo>
                                  <a:cubicBezTo>
                                    <a:pt x="95" y="1"/>
                                    <a:pt x="96" y="1"/>
                                    <a:pt x="96" y="1"/>
                                  </a:cubicBezTo>
                                  <a:cubicBezTo>
                                    <a:pt x="96" y="2"/>
                                    <a:pt x="96" y="2"/>
                                    <a:pt x="96" y="2"/>
                                  </a:cubicBezTo>
                                  <a:lnTo>
                                    <a:pt x="96" y="128"/>
                                  </a:lnTo>
                                  <a:close/>
                                </a:path>
                              </a:pathLst>
                            </a:custGeom>
                            <a:solidFill>
                              <a:srgbClr val="FEFEFE"/>
                            </a:solidFill>
                            <a:ln w="0">
                              <a:noFill/>
                              <a:prstDash val="solid"/>
                              <a:round/>
                              <a:headEnd/>
                              <a:tailEnd/>
                            </a:ln>
                          </wps:spPr>
                          <wps:bodyPr rot="0" vert="horz" wrap="square" lIns="91440" tIns="45720" rIns="91440" bIns="45720" anchor="t" anchorCtr="0" upright="1">
                            <a:noAutofit/>
                          </wps:bodyPr>
                        </wps:wsp>
                        <wps:wsp>
                          <wps:cNvPr id="120" name="Freeform 92"/>
                          <wps:cNvSpPr>
                            <a:spLocks noEditPoints="1"/>
                          </wps:cNvSpPr>
                          <wps:spPr bwMode="auto">
                            <a:xfrm>
                              <a:off x="1080135" y="2687320"/>
                              <a:ext cx="86360" cy="97155"/>
                            </a:xfrm>
                            <a:custGeom>
                              <a:avLst/>
                              <a:gdLst>
                                <a:gd name="T0" fmla="*/ 90 w 90"/>
                                <a:gd name="T1" fmla="*/ 49 h 101"/>
                                <a:gd name="T2" fmla="*/ 90 w 90"/>
                                <a:gd name="T3" fmla="*/ 49 h 101"/>
                                <a:gd name="T4" fmla="*/ 87 w 90"/>
                                <a:gd name="T5" fmla="*/ 70 h 101"/>
                                <a:gd name="T6" fmla="*/ 78 w 90"/>
                                <a:gd name="T7" fmla="*/ 87 h 101"/>
                                <a:gd name="T8" fmla="*/ 64 w 90"/>
                                <a:gd name="T9" fmla="*/ 97 h 101"/>
                                <a:gd name="T10" fmla="*/ 44 w 90"/>
                                <a:gd name="T11" fmla="*/ 101 h 101"/>
                                <a:gd name="T12" fmla="*/ 24 w 90"/>
                                <a:gd name="T13" fmla="*/ 98 h 101"/>
                                <a:gd name="T14" fmla="*/ 11 w 90"/>
                                <a:gd name="T15" fmla="*/ 88 h 101"/>
                                <a:gd name="T16" fmla="*/ 2 w 90"/>
                                <a:gd name="T17" fmla="*/ 72 h 101"/>
                                <a:gd name="T18" fmla="*/ 0 w 90"/>
                                <a:gd name="T19" fmla="*/ 51 h 101"/>
                                <a:gd name="T20" fmla="*/ 2 w 90"/>
                                <a:gd name="T21" fmla="*/ 31 h 101"/>
                                <a:gd name="T22" fmla="*/ 11 w 90"/>
                                <a:gd name="T23" fmla="*/ 14 h 101"/>
                                <a:gd name="T24" fmla="*/ 25 w 90"/>
                                <a:gd name="T25" fmla="*/ 3 h 101"/>
                                <a:gd name="T26" fmla="*/ 46 w 90"/>
                                <a:gd name="T27" fmla="*/ 0 h 101"/>
                                <a:gd name="T28" fmla="*/ 65 w 90"/>
                                <a:gd name="T29" fmla="*/ 3 h 101"/>
                                <a:gd name="T30" fmla="*/ 79 w 90"/>
                                <a:gd name="T31" fmla="*/ 13 h 101"/>
                                <a:gd name="T32" fmla="*/ 87 w 90"/>
                                <a:gd name="T33" fmla="*/ 29 h 101"/>
                                <a:gd name="T34" fmla="*/ 90 w 90"/>
                                <a:gd name="T35" fmla="*/ 49 h 101"/>
                                <a:gd name="T36" fmla="*/ 90 w 90"/>
                                <a:gd name="T37" fmla="*/ 49 h 101"/>
                                <a:gd name="T38" fmla="*/ 77 w 90"/>
                                <a:gd name="T39" fmla="*/ 51 h 101"/>
                                <a:gd name="T40" fmla="*/ 77 w 90"/>
                                <a:gd name="T41" fmla="*/ 51 h 101"/>
                                <a:gd name="T42" fmla="*/ 75 w 90"/>
                                <a:gd name="T43" fmla="*/ 35 h 101"/>
                                <a:gd name="T44" fmla="*/ 70 w 90"/>
                                <a:gd name="T45" fmla="*/ 22 h 101"/>
                                <a:gd name="T46" fmla="*/ 60 w 90"/>
                                <a:gd name="T47" fmla="*/ 14 h 101"/>
                                <a:gd name="T48" fmla="*/ 45 w 90"/>
                                <a:gd name="T49" fmla="*/ 10 h 101"/>
                                <a:gd name="T50" fmla="*/ 30 w 90"/>
                                <a:gd name="T51" fmla="*/ 13 h 101"/>
                                <a:gd name="T52" fmla="*/ 20 w 90"/>
                                <a:gd name="T53" fmla="*/ 22 h 101"/>
                                <a:gd name="T54" fmla="*/ 14 w 90"/>
                                <a:gd name="T55" fmla="*/ 34 h 101"/>
                                <a:gd name="T56" fmla="*/ 13 w 90"/>
                                <a:gd name="T57" fmla="*/ 50 h 101"/>
                                <a:gd name="T58" fmla="*/ 14 w 90"/>
                                <a:gd name="T59" fmla="*/ 66 h 101"/>
                                <a:gd name="T60" fmla="*/ 19 w 90"/>
                                <a:gd name="T61" fmla="*/ 78 h 101"/>
                                <a:gd name="T62" fmla="*/ 29 w 90"/>
                                <a:gd name="T63" fmla="*/ 87 h 101"/>
                                <a:gd name="T64" fmla="*/ 44 w 90"/>
                                <a:gd name="T65" fmla="*/ 90 h 101"/>
                                <a:gd name="T66" fmla="*/ 59 w 90"/>
                                <a:gd name="T67" fmla="*/ 87 h 101"/>
                                <a:gd name="T68" fmla="*/ 69 w 90"/>
                                <a:gd name="T69" fmla="*/ 79 h 101"/>
                                <a:gd name="T70" fmla="*/ 75 w 90"/>
                                <a:gd name="T71" fmla="*/ 66 h 101"/>
                                <a:gd name="T72" fmla="*/ 77 w 90"/>
                                <a:gd name="T73" fmla="*/ 51 h 101"/>
                                <a:gd name="T74" fmla="*/ 77 w 90"/>
                                <a:gd name="T75" fmla="*/ 51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90" h="101">
                                  <a:moveTo>
                                    <a:pt x="90" y="49"/>
                                  </a:moveTo>
                                  <a:lnTo>
                                    <a:pt x="90" y="49"/>
                                  </a:lnTo>
                                  <a:cubicBezTo>
                                    <a:pt x="90" y="57"/>
                                    <a:pt x="89" y="64"/>
                                    <a:pt x="87" y="70"/>
                                  </a:cubicBezTo>
                                  <a:cubicBezTo>
                                    <a:pt x="85" y="76"/>
                                    <a:pt x="82" y="82"/>
                                    <a:pt x="78" y="87"/>
                                  </a:cubicBezTo>
                                  <a:cubicBezTo>
                                    <a:pt x="74" y="91"/>
                                    <a:pt x="70" y="95"/>
                                    <a:pt x="64" y="97"/>
                                  </a:cubicBezTo>
                                  <a:cubicBezTo>
                                    <a:pt x="58" y="100"/>
                                    <a:pt x="51" y="101"/>
                                    <a:pt x="44" y="101"/>
                                  </a:cubicBezTo>
                                  <a:cubicBezTo>
                                    <a:pt x="36" y="101"/>
                                    <a:pt x="30" y="100"/>
                                    <a:pt x="24" y="98"/>
                                  </a:cubicBezTo>
                                  <a:cubicBezTo>
                                    <a:pt x="19" y="96"/>
                                    <a:pt x="14" y="92"/>
                                    <a:pt x="11" y="88"/>
                                  </a:cubicBezTo>
                                  <a:cubicBezTo>
                                    <a:pt x="7" y="84"/>
                                    <a:pt x="4" y="78"/>
                                    <a:pt x="2" y="72"/>
                                  </a:cubicBezTo>
                                  <a:cubicBezTo>
                                    <a:pt x="0" y="66"/>
                                    <a:pt x="0" y="59"/>
                                    <a:pt x="0" y="51"/>
                                  </a:cubicBezTo>
                                  <a:cubicBezTo>
                                    <a:pt x="0" y="44"/>
                                    <a:pt x="0" y="37"/>
                                    <a:pt x="2" y="31"/>
                                  </a:cubicBezTo>
                                  <a:cubicBezTo>
                                    <a:pt x="4" y="24"/>
                                    <a:pt x="7" y="19"/>
                                    <a:pt x="11" y="14"/>
                                  </a:cubicBezTo>
                                  <a:cubicBezTo>
                                    <a:pt x="15" y="10"/>
                                    <a:pt x="20" y="6"/>
                                    <a:pt x="25" y="3"/>
                                  </a:cubicBezTo>
                                  <a:cubicBezTo>
                                    <a:pt x="31" y="1"/>
                                    <a:pt x="38" y="0"/>
                                    <a:pt x="46" y="0"/>
                                  </a:cubicBezTo>
                                  <a:cubicBezTo>
                                    <a:pt x="53" y="0"/>
                                    <a:pt x="59" y="1"/>
                                    <a:pt x="65" y="3"/>
                                  </a:cubicBezTo>
                                  <a:cubicBezTo>
                                    <a:pt x="70" y="5"/>
                                    <a:pt x="75" y="9"/>
                                    <a:pt x="79" y="13"/>
                                  </a:cubicBezTo>
                                  <a:cubicBezTo>
                                    <a:pt x="82" y="17"/>
                                    <a:pt x="85" y="22"/>
                                    <a:pt x="87" y="29"/>
                                  </a:cubicBezTo>
                                  <a:cubicBezTo>
                                    <a:pt x="89" y="35"/>
                                    <a:pt x="90" y="42"/>
                                    <a:pt x="90" y="49"/>
                                  </a:cubicBezTo>
                                  <a:lnTo>
                                    <a:pt x="90" y="49"/>
                                  </a:lnTo>
                                  <a:close/>
                                  <a:moveTo>
                                    <a:pt x="77" y="51"/>
                                  </a:moveTo>
                                  <a:lnTo>
                                    <a:pt x="77" y="51"/>
                                  </a:lnTo>
                                  <a:cubicBezTo>
                                    <a:pt x="77" y="45"/>
                                    <a:pt x="76" y="40"/>
                                    <a:pt x="75" y="35"/>
                                  </a:cubicBezTo>
                                  <a:cubicBezTo>
                                    <a:pt x="74" y="30"/>
                                    <a:pt x="72" y="26"/>
                                    <a:pt x="70" y="22"/>
                                  </a:cubicBezTo>
                                  <a:cubicBezTo>
                                    <a:pt x="67" y="19"/>
                                    <a:pt x="64" y="16"/>
                                    <a:pt x="60" y="14"/>
                                  </a:cubicBezTo>
                                  <a:cubicBezTo>
                                    <a:pt x="56" y="11"/>
                                    <a:pt x="51" y="10"/>
                                    <a:pt x="45" y="10"/>
                                  </a:cubicBezTo>
                                  <a:cubicBezTo>
                                    <a:pt x="39" y="10"/>
                                    <a:pt x="34" y="11"/>
                                    <a:pt x="30" y="13"/>
                                  </a:cubicBezTo>
                                  <a:cubicBezTo>
                                    <a:pt x="26" y="15"/>
                                    <a:pt x="23" y="18"/>
                                    <a:pt x="20" y="22"/>
                                  </a:cubicBezTo>
                                  <a:cubicBezTo>
                                    <a:pt x="18" y="25"/>
                                    <a:pt x="16" y="30"/>
                                    <a:pt x="14" y="34"/>
                                  </a:cubicBezTo>
                                  <a:cubicBezTo>
                                    <a:pt x="13" y="39"/>
                                    <a:pt x="13" y="44"/>
                                    <a:pt x="13" y="50"/>
                                  </a:cubicBezTo>
                                  <a:cubicBezTo>
                                    <a:pt x="13" y="55"/>
                                    <a:pt x="13" y="61"/>
                                    <a:pt x="14" y="66"/>
                                  </a:cubicBezTo>
                                  <a:cubicBezTo>
                                    <a:pt x="15" y="70"/>
                                    <a:pt x="17" y="75"/>
                                    <a:pt x="19" y="78"/>
                                  </a:cubicBezTo>
                                  <a:cubicBezTo>
                                    <a:pt x="22" y="82"/>
                                    <a:pt x="25" y="85"/>
                                    <a:pt x="29" y="87"/>
                                  </a:cubicBezTo>
                                  <a:cubicBezTo>
                                    <a:pt x="33" y="89"/>
                                    <a:pt x="38" y="90"/>
                                    <a:pt x="44" y="90"/>
                                  </a:cubicBezTo>
                                  <a:cubicBezTo>
                                    <a:pt x="50" y="90"/>
                                    <a:pt x="55" y="89"/>
                                    <a:pt x="59" y="87"/>
                                  </a:cubicBezTo>
                                  <a:cubicBezTo>
                                    <a:pt x="63" y="85"/>
                                    <a:pt x="66" y="83"/>
                                    <a:pt x="69" y="79"/>
                                  </a:cubicBezTo>
                                  <a:cubicBezTo>
                                    <a:pt x="72" y="75"/>
                                    <a:pt x="74" y="71"/>
                                    <a:pt x="75" y="66"/>
                                  </a:cubicBezTo>
                                  <a:cubicBezTo>
                                    <a:pt x="76" y="62"/>
                                    <a:pt x="77" y="56"/>
                                    <a:pt x="77" y="51"/>
                                  </a:cubicBezTo>
                                  <a:lnTo>
                                    <a:pt x="77" y="51"/>
                                  </a:lnTo>
                                  <a:close/>
                                </a:path>
                              </a:pathLst>
                            </a:custGeom>
                            <a:solidFill>
                              <a:srgbClr val="FEFEFE"/>
                            </a:solidFill>
                            <a:ln w="0">
                              <a:noFill/>
                              <a:prstDash val="solid"/>
                              <a:round/>
                              <a:headEnd/>
                              <a:tailEnd/>
                            </a:ln>
                          </wps:spPr>
                          <wps:bodyPr rot="0" vert="horz" wrap="square" lIns="91440" tIns="45720" rIns="91440" bIns="45720" anchor="t" anchorCtr="0" upright="1">
                            <a:noAutofit/>
                          </wps:bodyPr>
                        </wps:wsp>
                        <wps:wsp>
                          <wps:cNvPr id="121" name="Freeform 93"/>
                          <wps:cNvSpPr>
                            <a:spLocks/>
                          </wps:cNvSpPr>
                          <wps:spPr bwMode="auto">
                            <a:xfrm>
                              <a:off x="1192530" y="2764155"/>
                              <a:ext cx="17145" cy="19050"/>
                            </a:xfrm>
                            <a:custGeom>
                              <a:avLst/>
                              <a:gdLst>
                                <a:gd name="T0" fmla="*/ 18 w 18"/>
                                <a:gd name="T1" fmla="*/ 10 h 20"/>
                                <a:gd name="T2" fmla="*/ 18 w 18"/>
                                <a:gd name="T3" fmla="*/ 10 h 20"/>
                                <a:gd name="T4" fmla="*/ 16 w 18"/>
                                <a:gd name="T5" fmla="*/ 18 h 20"/>
                                <a:gd name="T6" fmla="*/ 9 w 18"/>
                                <a:gd name="T7" fmla="*/ 20 h 20"/>
                                <a:gd name="T8" fmla="*/ 2 w 18"/>
                                <a:gd name="T9" fmla="*/ 18 h 20"/>
                                <a:gd name="T10" fmla="*/ 0 w 18"/>
                                <a:gd name="T11" fmla="*/ 10 h 20"/>
                                <a:gd name="T12" fmla="*/ 2 w 18"/>
                                <a:gd name="T13" fmla="*/ 2 h 20"/>
                                <a:gd name="T14" fmla="*/ 9 w 18"/>
                                <a:gd name="T15" fmla="*/ 0 h 20"/>
                                <a:gd name="T16" fmla="*/ 16 w 18"/>
                                <a:gd name="T17" fmla="*/ 2 h 20"/>
                                <a:gd name="T18" fmla="*/ 18 w 18"/>
                                <a:gd name="T19" fmla="*/ 10 h 20"/>
                                <a:gd name="T20" fmla="*/ 18 w 18"/>
                                <a:gd name="T21" fmla="*/ 1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8" h="20">
                                  <a:moveTo>
                                    <a:pt x="18" y="10"/>
                                  </a:moveTo>
                                  <a:lnTo>
                                    <a:pt x="18" y="10"/>
                                  </a:lnTo>
                                  <a:cubicBezTo>
                                    <a:pt x="18" y="14"/>
                                    <a:pt x="18" y="17"/>
                                    <a:pt x="16" y="18"/>
                                  </a:cubicBezTo>
                                  <a:cubicBezTo>
                                    <a:pt x="15" y="20"/>
                                    <a:pt x="13" y="20"/>
                                    <a:pt x="9" y="20"/>
                                  </a:cubicBezTo>
                                  <a:cubicBezTo>
                                    <a:pt x="6" y="20"/>
                                    <a:pt x="4" y="20"/>
                                    <a:pt x="2" y="18"/>
                                  </a:cubicBezTo>
                                  <a:cubicBezTo>
                                    <a:pt x="1" y="17"/>
                                    <a:pt x="0" y="14"/>
                                    <a:pt x="0" y="10"/>
                                  </a:cubicBezTo>
                                  <a:cubicBezTo>
                                    <a:pt x="0" y="6"/>
                                    <a:pt x="1" y="4"/>
                                    <a:pt x="2" y="2"/>
                                  </a:cubicBezTo>
                                  <a:cubicBezTo>
                                    <a:pt x="4" y="1"/>
                                    <a:pt x="6" y="0"/>
                                    <a:pt x="9" y="0"/>
                                  </a:cubicBezTo>
                                  <a:cubicBezTo>
                                    <a:pt x="13" y="0"/>
                                    <a:pt x="15" y="1"/>
                                    <a:pt x="16" y="2"/>
                                  </a:cubicBezTo>
                                  <a:cubicBezTo>
                                    <a:pt x="18" y="4"/>
                                    <a:pt x="18" y="6"/>
                                    <a:pt x="18" y="10"/>
                                  </a:cubicBezTo>
                                  <a:lnTo>
                                    <a:pt x="18" y="10"/>
                                  </a:lnTo>
                                  <a:close/>
                                </a:path>
                              </a:pathLst>
                            </a:custGeom>
                            <a:solidFill>
                              <a:srgbClr val="FEFEFE"/>
                            </a:solidFill>
                            <a:ln w="0">
                              <a:noFill/>
                              <a:prstDash val="solid"/>
                              <a:round/>
                              <a:headEnd/>
                              <a:tailEnd/>
                            </a:ln>
                          </wps:spPr>
                          <wps:bodyPr rot="0" vert="horz" wrap="square" lIns="91440" tIns="45720" rIns="91440" bIns="45720" anchor="t" anchorCtr="0" upright="1">
                            <a:noAutofit/>
                          </wps:bodyPr>
                        </wps:wsp>
                        <wps:wsp>
                          <wps:cNvPr id="122" name="Freeform 94"/>
                          <wps:cNvSpPr>
                            <a:spLocks noEditPoints="1"/>
                          </wps:cNvSpPr>
                          <wps:spPr bwMode="auto">
                            <a:xfrm>
                              <a:off x="1247140" y="2693035"/>
                              <a:ext cx="16510" cy="90170"/>
                            </a:xfrm>
                            <a:custGeom>
                              <a:avLst/>
                              <a:gdLst>
                                <a:gd name="T0" fmla="*/ 17 w 17"/>
                                <a:gd name="T1" fmla="*/ 10 h 94"/>
                                <a:gd name="T2" fmla="*/ 17 w 17"/>
                                <a:gd name="T3" fmla="*/ 10 h 94"/>
                                <a:gd name="T4" fmla="*/ 17 w 17"/>
                                <a:gd name="T5" fmla="*/ 14 h 94"/>
                                <a:gd name="T6" fmla="*/ 16 w 17"/>
                                <a:gd name="T7" fmla="*/ 18 h 94"/>
                                <a:gd name="T8" fmla="*/ 13 w 17"/>
                                <a:gd name="T9" fmla="*/ 19 h 94"/>
                                <a:gd name="T10" fmla="*/ 8 w 17"/>
                                <a:gd name="T11" fmla="*/ 20 h 94"/>
                                <a:gd name="T12" fmla="*/ 4 w 17"/>
                                <a:gd name="T13" fmla="*/ 19 h 94"/>
                                <a:gd name="T14" fmla="*/ 1 w 17"/>
                                <a:gd name="T15" fmla="*/ 18 h 94"/>
                                <a:gd name="T16" fmla="*/ 0 w 17"/>
                                <a:gd name="T17" fmla="*/ 14 h 94"/>
                                <a:gd name="T18" fmla="*/ 0 w 17"/>
                                <a:gd name="T19" fmla="*/ 10 h 94"/>
                                <a:gd name="T20" fmla="*/ 0 w 17"/>
                                <a:gd name="T21" fmla="*/ 5 h 94"/>
                                <a:gd name="T22" fmla="*/ 1 w 17"/>
                                <a:gd name="T23" fmla="*/ 2 h 94"/>
                                <a:gd name="T24" fmla="*/ 4 w 17"/>
                                <a:gd name="T25" fmla="*/ 0 h 94"/>
                                <a:gd name="T26" fmla="*/ 8 w 17"/>
                                <a:gd name="T27" fmla="*/ 0 h 94"/>
                                <a:gd name="T28" fmla="*/ 13 w 17"/>
                                <a:gd name="T29" fmla="*/ 0 h 94"/>
                                <a:gd name="T30" fmla="*/ 16 w 17"/>
                                <a:gd name="T31" fmla="*/ 2 h 94"/>
                                <a:gd name="T32" fmla="*/ 17 w 17"/>
                                <a:gd name="T33" fmla="*/ 5 h 94"/>
                                <a:gd name="T34" fmla="*/ 17 w 17"/>
                                <a:gd name="T35" fmla="*/ 10 h 94"/>
                                <a:gd name="T36" fmla="*/ 17 w 17"/>
                                <a:gd name="T37" fmla="*/ 10 h 94"/>
                                <a:gd name="T38" fmla="*/ 17 w 17"/>
                                <a:gd name="T39" fmla="*/ 84 h 94"/>
                                <a:gd name="T40" fmla="*/ 17 w 17"/>
                                <a:gd name="T41" fmla="*/ 84 h 94"/>
                                <a:gd name="T42" fmla="*/ 17 w 17"/>
                                <a:gd name="T43" fmla="*/ 89 h 94"/>
                                <a:gd name="T44" fmla="*/ 16 w 17"/>
                                <a:gd name="T45" fmla="*/ 92 h 94"/>
                                <a:gd name="T46" fmla="*/ 13 w 17"/>
                                <a:gd name="T47" fmla="*/ 94 h 94"/>
                                <a:gd name="T48" fmla="*/ 8 w 17"/>
                                <a:gd name="T49" fmla="*/ 94 h 94"/>
                                <a:gd name="T50" fmla="*/ 4 w 17"/>
                                <a:gd name="T51" fmla="*/ 94 h 94"/>
                                <a:gd name="T52" fmla="*/ 1 w 17"/>
                                <a:gd name="T53" fmla="*/ 92 h 94"/>
                                <a:gd name="T54" fmla="*/ 0 w 17"/>
                                <a:gd name="T55" fmla="*/ 89 h 94"/>
                                <a:gd name="T56" fmla="*/ 0 w 17"/>
                                <a:gd name="T57" fmla="*/ 84 h 94"/>
                                <a:gd name="T58" fmla="*/ 0 w 17"/>
                                <a:gd name="T59" fmla="*/ 79 h 94"/>
                                <a:gd name="T60" fmla="*/ 1 w 17"/>
                                <a:gd name="T61" fmla="*/ 76 h 94"/>
                                <a:gd name="T62" fmla="*/ 4 w 17"/>
                                <a:gd name="T63" fmla="*/ 75 h 94"/>
                                <a:gd name="T64" fmla="*/ 8 w 17"/>
                                <a:gd name="T65" fmla="*/ 74 h 94"/>
                                <a:gd name="T66" fmla="*/ 13 w 17"/>
                                <a:gd name="T67" fmla="*/ 75 h 94"/>
                                <a:gd name="T68" fmla="*/ 16 w 17"/>
                                <a:gd name="T69" fmla="*/ 76 h 94"/>
                                <a:gd name="T70" fmla="*/ 17 w 17"/>
                                <a:gd name="T71" fmla="*/ 79 h 94"/>
                                <a:gd name="T72" fmla="*/ 17 w 17"/>
                                <a:gd name="T73" fmla="*/ 84 h 94"/>
                                <a:gd name="T74" fmla="*/ 17 w 17"/>
                                <a:gd name="T75" fmla="*/ 84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7" h="94">
                                  <a:moveTo>
                                    <a:pt x="17" y="10"/>
                                  </a:moveTo>
                                  <a:lnTo>
                                    <a:pt x="17" y="10"/>
                                  </a:lnTo>
                                  <a:cubicBezTo>
                                    <a:pt x="17" y="12"/>
                                    <a:pt x="17" y="13"/>
                                    <a:pt x="17" y="14"/>
                                  </a:cubicBezTo>
                                  <a:cubicBezTo>
                                    <a:pt x="17" y="16"/>
                                    <a:pt x="16" y="17"/>
                                    <a:pt x="16" y="18"/>
                                  </a:cubicBezTo>
                                  <a:cubicBezTo>
                                    <a:pt x="15" y="18"/>
                                    <a:pt x="14" y="19"/>
                                    <a:pt x="13" y="19"/>
                                  </a:cubicBezTo>
                                  <a:cubicBezTo>
                                    <a:pt x="12" y="19"/>
                                    <a:pt x="10" y="20"/>
                                    <a:pt x="8" y="20"/>
                                  </a:cubicBezTo>
                                  <a:cubicBezTo>
                                    <a:pt x="7" y="20"/>
                                    <a:pt x="5" y="19"/>
                                    <a:pt x="4" y="19"/>
                                  </a:cubicBezTo>
                                  <a:cubicBezTo>
                                    <a:pt x="3" y="19"/>
                                    <a:pt x="2" y="18"/>
                                    <a:pt x="1" y="18"/>
                                  </a:cubicBezTo>
                                  <a:cubicBezTo>
                                    <a:pt x="1" y="17"/>
                                    <a:pt x="0" y="16"/>
                                    <a:pt x="0" y="14"/>
                                  </a:cubicBezTo>
                                  <a:cubicBezTo>
                                    <a:pt x="0" y="13"/>
                                    <a:pt x="0" y="12"/>
                                    <a:pt x="0" y="10"/>
                                  </a:cubicBezTo>
                                  <a:cubicBezTo>
                                    <a:pt x="0" y="8"/>
                                    <a:pt x="0" y="6"/>
                                    <a:pt x="0" y="5"/>
                                  </a:cubicBezTo>
                                  <a:cubicBezTo>
                                    <a:pt x="0" y="4"/>
                                    <a:pt x="1" y="3"/>
                                    <a:pt x="1" y="2"/>
                                  </a:cubicBezTo>
                                  <a:cubicBezTo>
                                    <a:pt x="2" y="1"/>
                                    <a:pt x="3" y="0"/>
                                    <a:pt x="4" y="0"/>
                                  </a:cubicBezTo>
                                  <a:cubicBezTo>
                                    <a:pt x="5" y="0"/>
                                    <a:pt x="7" y="0"/>
                                    <a:pt x="8" y="0"/>
                                  </a:cubicBezTo>
                                  <a:cubicBezTo>
                                    <a:pt x="10" y="0"/>
                                    <a:pt x="12" y="0"/>
                                    <a:pt x="13" y="0"/>
                                  </a:cubicBezTo>
                                  <a:cubicBezTo>
                                    <a:pt x="14" y="0"/>
                                    <a:pt x="15" y="1"/>
                                    <a:pt x="16" y="2"/>
                                  </a:cubicBezTo>
                                  <a:cubicBezTo>
                                    <a:pt x="16" y="3"/>
                                    <a:pt x="17" y="4"/>
                                    <a:pt x="17" y="5"/>
                                  </a:cubicBezTo>
                                  <a:cubicBezTo>
                                    <a:pt x="17" y="6"/>
                                    <a:pt x="17" y="8"/>
                                    <a:pt x="17" y="10"/>
                                  </a:cubicBezTo>
                                  <a:lnTo>
                                    <a:pt x="17" y="10"/>
                                  </a:lnTo>
                                  <a:close/>
                                  <a:moveTo>
                                    <a:pt x="17" y="84"/>
                                  </a:moveTo>
                                  <a:lnTo>
                                    <a:pt x="17" y="84"/>
                                  </a:lnTo>
                                  <a:cubicBezTo>
                                    <a:pt x="17" y="86"/>
                                    <a:pt x="17" y="88"/>
                                    <a:pt x="17" y="89"/>
                                  </a:cubicBezTo>
                                  <a:cubicBezTo>
                                    <a:pt x="17" y="90"/>
                                    <a:pt x="16" y="91"/>
                                    <a:pt x="16" y="92"/>
                                  </a:cubicBezTo>
                                  <a:cubicBezTo>
                                    <a:pt x="15" y="93"/>
                                    <a:pt x="14" y="94"/>
                                    <a:pt x="13" y="94"/>
                                  </a:cubicBezTo>
                                  <a:cubicBezTo>
                                    <a:pt x="12" y="94"/>
                                    <a:pt x="10" y="94"/>
                                    <a:pt x="8" y="94"/>
                                  </a:cubicBezTo>
                                  <a:cubicBezTo>
                                    <a:pt x="7" y="94"/>
                                    <a:pt x="5" y="94"/>
                                    <a:pt x="4" y="94"/>
                                  </a:cubicBezTo>
                                  <a:cubicBezTo>
                                    <a:pt x="3" y="94"/>
                                    <a:pt x="2" y="93"/>
                                    <a:pt x="1" y="92"/>
                                  </a:cubicBezTo>
                                  <a:cubicBezTo>
                                    <a:pt x="1" y="91"/>
                                    <a:pt x="0" y="90"/>
                                    <a:pt x="0" y="89"/>
                                  </a:cubicBezTo>
                                  <a:cubicBezTo>
                                    <a:pt x="0" y="88"/>
                                    <a:pt x="0" y="86"/>
                                    <a:pt x="0" y="84"/>
                                  </a:cubicBezTo>
                                  <a:cubicBezTo>
                                    <a:pt x="0" y="82"/>
                                    <a:pt x="0" y="81"/>
                                    <a:pt x="0" y="79"/>
                                  </a:cubicBezTo>
                                  <a:cubicBezTo>
                                    <a:pt x="0" y="78"/>
                                    <a:pt x="1" y="77"/>
                                    <a:pt x="1" y="76"/>
                                  </a:cubicBezTo>
                                  <a:cubicBezTo>
                                    <a:pt x="2" y="76"/>
                                    <a:pt x="3" y="75"/>
                                    <a:pt x="4" y="75"/>
                                  </a:cubicBezTo>
                                  <a:cubicBezTo>
                                    <a:pt x="5" y="74"/>
                                    <a:pt x="7" y="74"/>
                                    <a:pt x="8" y="74"/>
                                  </a:cubicBezTo>
                                  <a:cubicBezTo>
                                    <a:pt x="10" y="74"/>
                                    <a:pt x="12" y="74"/>
                                    <a:pt x="13" y="75"/>
                                  </a:cubicBezTo>
                                  <a:cubicBezTo>
                                    <a:pt x="14" y="75"/>
                                    <a:pt x="15" y="76"/>
                                    <a:pt x="16" y="76"/>
                                  </a:cubicBezTo>
                                  <a:cubicBezTo>
                                    <a:pt x="16" y="77"/>
                                    <a:pt x="17" y="78"/>
                                    <a:pt x="17" y="79"/>
                                  </a:cubicBezTo>
                                  <a:cubicBezTo>
                                    <a:pt x="17" y="81"/>
                                    <a:pt x="17" y="82"/>
                                    <a:pt x="17" y="84"/>
                                  </a:cubicBezTo>
                                  <a:lnTo>
                                    <a:pt x="17" y="84"/>
                                  </a:lnTo>
                                  <a:close/>
                                </a:path>
                              </a:pathLst>
                            </a:custGeom>
                            <a:solidFill>
                              <a:srgbClr val="FEFEFE"/>
                            </a:solidFill>
                            <a:ln w="0">
                              <a:noFill/>
                              <a:prstDash val="solid"/>
                              <a:round/>
                              <a:headEnd/>
                              <a:tailEnd/>
                            </a:ln>
                          </wps:spPr>
                          <wps:bodyPr rot="0" vert="horz" wrap="square" lIns="91440" tIns="45720" rIns="91440" bIns="45720" anchor="t" anchorCtr="0" upright="1">
                            <a:noAutofit/>
                          </wps:bodyPr>
                        </wps:wsp>
                        <wps:wsp>
                          <wps:cNvPr id="123" name="Freeform 95"/>
                          <wps:cNvSpPr>
                            <a:spLocks/>
                          </wps:cNvSpPr>
                          <wps:spPr bwMode="auto">
                            <a:xfrm>
                              <a:off x="527050" y="2934970"/>
                              <a:ext cx="106045" cy="130810"/>
                            </a:xfrm>
                            <a:custGeom>
                              <a:avLst/>
                              <a:gdLst>
                                <a:gd name="T0" fmla="*/ 63 w 110"/>
                                <a:gd name="T1" fmla="*/ 133 h 136"/>
                                <a:gd name="T2" fmla="*/ 63 w 110"/>
                                <a:gd name="T3" fmla="*/ 133 h 136"/>
                                <a:gd name="T4" fmla="*/ 62 w 110"/>
                                <a:gd name="T5" fmla="*/ 134 h 136"/>
                                <a:gd name="T6" fmla="*/ 61 w 110"/>
                                <a:gd name="T7" fmla="*/ 135 h 136"/>
                                <a:gd name="T8" fmla="*/ 58 w 110"/>
                                <a:gd name="T9" fmla="*/ 135 h 136"/>
                                <a:gd name="T10" fmla="*/ 55 w 110"/>
                                <a:gd name="T11" fmla="*/ 136 h 136"/>
                                <a:gd name="T12" fmla="*/ 53 w 110"/>
                                <a:gd name="T13" fmla="*/ 135 h 136"/>
                                <a:gd name="T14" fmla="*/ 51 w 110"/>
                                <a:gd name="T15" fmla="*/ 135 h 136"/>
                                <a:gd name="T16" fmla="*/ 50 w 110"/>
                                <a:gd name="T17" fmla="*/ 135 h 136"/>
                                <a:gd name="T18" fmla="*/ 48 w 110"/>
                                <a:gd name="T19" fmla="*/ 134 h 136"/>
                                <a:gd name="T20" fmla="*/ 48 w 110"/>
                                <a:gd name="T21" fmla="*/ 134 h 136"/>
                                <a:gd name="T22" fmla="*/ 47 w 110"/>
                                <a:gd name="T23" fmla="*/ 133 h 136"/>
                                <a:gd name="T24" fmla="*/ 1 w 110"/>
                                <a:gd name="T25" fmla="*/ 5 h 136"/>
                                <a:gd name="T26" fmla="*/ 0 w 110"/>
                                <a:gd name="T27" fmla="*/ 2 h 136"/>
                                <a:gd name="T28" fmla="*/ 1 w 110"/>
                                <a:gd name="T29" fmla="*/ 1 h 136"/>
                                <a:gd name="T30" fmla="*/ 3 w 110"/>
                                <a:gd name="T31" fmla="*/ 0 h 136"/>
                                <a:gd name="T32" fmla="*/ 7 w 110"/>
                                <a:gd name="T33" fmla="*/ 0 h 136"/>
                                <a:gd name="T34" fmla="*/ 10 w 110"/>
                                <a:gd name="T35" fmla="*/ 0 h 136"/>
                                <a:gd name="T36" fmla="*/ 12 w 110"/>
                                <a:gd name="T37" fmla="*/ 0 h 136"/>
                                <a:gd name="T38" fmla="*/ 13 w 110"/>
                                <a:gd name="T39" fmla="*/ 1 h 136"/>
                                <a:gd name="T40" fmla="*/ 14 w 110"/>
                                <a:gd name="T41" fmla="*/ 2 h 136"/>
                                <a:gd name="T42" fmla="*/ 56 w 110"/>
                                <a:gd name="T43" fmla="*/ 121 h 136"/>
                                <a:gd name="T44" fmla="*/ 56 w 110"/>
                                <a:gd name="T45" fmla="*/ 121 h 136"/>
                                <a:gd name="T46" fmla="*/ 96 w 110"/>
                                <a:gd name="T47" fmla="*/ 2 h 136"/>
                                <a:gd name="T48" fmla="*/ 97 w 110"/>
                                <a:gd name="T49" fmla="*/ 1 h 136"/>
                                <a:gd name="T50" fmla="*/ 98 w 110"/>
                                <a:gd name="T51" fmla="*/ 0 h 136"/>
                                <a:gd name="T52" fmla="*/ 100 w 110"/>
                                <a:gd name="T53" fmla="*/ 0 h 136"/>
                                <a:gd name="T54" fmla="*/ 104 w 110"/>
                                <a:gd name="T55" fmla="*/ 0 h 136"/>
                                <a:gd name="T56" fmla="*/ 108 w 110"/>
                                <a:gd name="T57" fmla="*/ 0 h 136"/>
                                <a:gd name="T58" fmla="*/ 110 w 110"/>
                                <a:gd name="T59" fmla="*/ 1 h 136"/>
                                <a:gd name="T60" fmla="*/ 110 w 110"/>
                                <a:gd name="T61" fmla="*/ 2 h 136"/>
                                <a:gd name="T62" fmla="*/ 109 w 110"/>
                                <a:gd name="T63" fmla="*/ 5 h 136"/>
                                <a:gd name="T64" fmla="*/ 63 w 110"/>
                                <a:gd name="T65" fmla="*/ 13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10" h="136">
                                  <a:moveTo>
                                    <a:pt x="63" y="133"/>
                                  </a:moveTo>
                                  <a:lnTo>
                                    <a:pt x="63" y="133"/>
                                  </a:lnTo>
                                  <a:cubicBezTo>
                                    <a:pt x="63" y="133"/>
                                    <a:pt x="63" y="134"/>
                                    <a:pt x="62" y="134"/>
                                  </a:cubicBezTo>
                                  <a:cubicBezTo>
                                    <a:pt x="62" y="134"/>
                                    <a:pt x="61" y="135"/>
                                    <a:pt x="61" y="135"/>
                                  </a:cubicBezTo>
                                  <a:cubicBezTo>
                                    <a:pt x="60" y="135"/>
                                    <a:pt x="59" y="135"/>
                                    <a:pt x="58" y="135"/>
                                  </a:cubicBezTo>
                                  <a:cubicBezTo>
                                    <a:pt x="57" y="135"/>
                                    <a:pt x="56" y="136"/>
                                    <a:pt x="55" y="136"/>
                                  </a:cubicBezTo>
                                  <a:cubicBezTo>
                                    <a:pt x="54" y="136"/>
                                    <a:pt x="54" y="135"/>
                                    <a:pt x="53" y="135"/>
                                  </a:cubicBezTo>
                                  <a:cubicBezTo>
                                    <a:pt x="52" y="135"/>
                                    <a:pt x="52" y="135"/>
                                    <a:pt x="51" y="135"/>
                                  </a:cubicBezTo>
                                  <a:cubicBezTo>
                                    <a:pt x="50" y="135"/>
                                    <a:pt x="50" y="135"/>
                                    <a:pt x="50" y="135"/>
                                  </a:cubicBezTo>
                                  <a:cubicBezTo>
                                    <a:pt x="49" y="135"/>
                                    <a:pt x="49" y="135"/>
                                    <a:pt x="48" y="134"/>
                                  </a:cubicBezTo>
                                  <a:cubicBezTo>
                                    <a:pt x="48" y="134"/>
                                    <a:pt x="48" y="134"/>
                                    <a:pt x="48" y="134"/>
                                  </a:cubicBezTo>
                                  <a:cubicBezTo>
                                    <a:pt x="47" y="133"/>
                                    <a:pt x="47" y="133"/>
                                    <a:pt x="47" y="133"/>
                                  </a:cubicBezTo>
                                  <a:lnTo>
                                    <a:pt x="1" y="5"/>
                                  </a:lnTo>
                                  <a:cubicBezTo>
                                    <a:pt x="1" y="4"/>
                                    <a:pt x="0" y="3"/>
                                    <a:pt x="0" y="2"/>
                                  </a:cubicBezTo>
                                  <a:cubicBezTo>
                                    <a:pt x="0" y="1"/>
                                    <a:pt x="1" y="1"/>
                                    <a:pt x="1" y="1"/>
                                  </a:cubicBezTo>
                                  <a:cubicBezTo>
                                    <a:pt x="2" y="0"/>
                                    <a:pt x="2" y="0"/>
                                    <a:pt x="3" y="0"/>
                                  </a:cubicBezTo>
                                  <a:cubicBezTo>
                                    <a:pt x="4" y="0"/>
                                    <a:pt x="6" y="0"/>
                                    <a:pt x="7" y="0"/>
                                  </a:cubicBezTo>
                                  <a:cubicBezTo>
                                    <a:pt x="9" y="0"/>
                                    <a:pt x="10" y="0"/>
                                    <a:pt x="10" y="0"/>
                                  </a:cubicBezTo>
                                  <a:cubicBezTo>
                                    <a:pt x="11" y="0"/>
                                    <a:pt x="12" y="0"/>
                                    <a:pt x="12" y="0"/>
                                  </a:cubicBezTo>
                                  <a:cubicBezTo>
                                    <a:pt x="13" y="1"/>
                                    <a:pt x="13" y="1"/>
                                    <a:pt x="13" y="1"/>
                                  </a:cubicBezTo>
                                  <a:cubicBezTo>
                                    <a:pt x="14" y="1"/>
                                    <a:pt x="14" y="2"/>
                                    <a:pt x="14" y="2"/>
                                  </a:cubicBezTo>
                                  <a:lnTo>
                                    <a:pt x="56" y="121"/>
                                  </a:lnTo>
                                  <a:lnTo>
                                    <a:pt x="56" y="121"/>
                                  </a:lnTo>
                                  <a:lnTo>
                                    <a:pt x="96" y="2"/>
                                  </a:lnTo>
                                  <a:cubicBezTo>
                                    <a:pt x="97" y="2"/>
                                    <a:pt x="97" y="1"/>
                                    <a:pt x="97" y="1"/>
                                  </a:cubicBezTo>
                                  <a:cubicBezTo>
                                    <a:pt x="97" y="1"/>
                                    <a:pt x="98" y="1"/>
                                    <a:pt x="98" y="0"/>
                                  </a:cubicBezTo>
                                  <a:cubicBezTo>
                                    <a:pt x="99" y="0"/>
                                    <a:pt x="99" y="0"/>
                                    <a:pt x="100" y="0"/>
                                  </a:cubicBezTo>
                                  <a:cubicBezTo>
                                    <a:pt x="101" y="0"/>
                                    <a:pt x="102" y="0"/>
                                    <a:pt x="104" y="0"/>
                                  </a:cubicBezTo>
                                  <a:cubicBezTo>
                                    <a:pt x="105" y="0"/>
                                    <a:pt x="107" y="0"/>
                                    <a:pt x="108" y="0"/>
                                  </a:cubicBezTo>
                                  <a:cubicBezTo>
                                    <a:pt x="108" y="0"/>
                                    <a:pt x="109" y="0"/>
                                    <a:pt x="110" y="1"/>
                                  </a:cubicBezTo>
                                  <a:cubicBezTo>
                                    <a:pt x="110" y="1"/>
                                    <a:pt x="110" y="1"/>
                                    <a:pt x="110" y="2"/>
                                  </a:cubicBezTo>
                                  <a:cubicBezTo>
                                    <a:pt x="110" y="3"/>
                                    <a:pt x="110" y="4"/>
                                    <a:pt x="109" y="5"/>
                                  </a:cubicBezTo>
                                  <a:lnTo>
                                    <a:pt x="63" y="133"/>
                                  </a:lnTo>
                                  <a:close/>
                                </a:path>
                              </a:pathLst>
                            </a:custGeom>
                            <a:solidFill>
                              <a:srgbClr val="FEFEFE"/>
                            </a:solidFill>
                            <a:ln w="0">
                              <a:noFill/>
                              <a:prstDash val="solid"/>
                              <a:round/>
                              <a:headEnd/>
                              <a:tailEnd/>
                            </a:ln>
                          </wps:spPr>
                          <wps:bodyPr rot="0" vert="horz" wrap="square" lIns="91440" tIns="45720" rIns="91440" bIns="45720" anchor="t" anchorCtr="0" upright="1">
                            <a:noAutofit/>
                          </wps:bodyPr>
                        </wps:wsp>
                        <wps:wsp>
                          <wps:cNvPr id="124" name="Freeform 96"/>
                          <wps:cNvSpPr>
                            <a:spLocks noEditPoints="1"/>
                          </wps:cNvSpPr>
                          <wps:spPr bwMode="auto">
                            <a:xfrm>
                              <a:off x="638175" y="2968625"/>
                              <a:ext cx="79375" cy="97790"/>
                            </a:xfrm>
                            <a:custGeom>
                              <a:avLst/>
                              <a:gdLst>
                                <a:gd name="T0" fmla="*/ 83 w 83"/>
                                <a:gd name="T1" fmla="*/ 46 h 102"/>
                                <a:gd name="T2" fmla="*/ 83 w 83"/>
                                <a:gd name="T3" fmla="*/ 46 h 102"/>
                                <a:gd name="T4" fmla="*/ 81 w 83"/>
                                <a:gd name="T5" fmla="*/ 51 h 102"/>
                                <a:gd name="T6" fmla="*/ 77 w 83"/>
                                <a:gd name="T7" fmla="*/ 52 h 102"/>
                                <a:gd name="T8" fmla="*/ 13 w 83"/>
                                <a:gd name="T9" fmla="*/ 52 h 102"/>
                                <a:gd name="T10" fmla="*/ 15 w 83"/>
                                <a:gd name="T11" fmla="*/ 68 h 102"/>
                                <a:gd name="T12" fmla="*/ 21 w 83"/>
                                <a:gd name="T13" fmla="*/ 80 h 102"/>
                                <a:gd name="T14" fmla="*/ 31 w 83"/>
                                <a:gd name="T15" fmla="*/ 88 h 102"/>
                                <a:gd name="T16" fmla="*/ 46 w 83"/>
                                <a:gd name="T17" fmla="*/ 91 h 102"/>
                                <a:gd name="T18" fmla="*/ 58 w 83"/>
                                <a:gd name="T19" fmla="*/ 90 h 102"/>
                                <a:gd name="T20" fmla="*/ 67 w 83"/>
                                <a:gd name="T21" fmla="*/ 87 h 102"/>
                                <a:gd name="T22" fmla="*/ 73 w 83"/>
                                <a:gd name="T23" fmla="*/ 85 h 102"/>
                                <a:gd name="T24" fmla="*/ 77 w 83"/>
                                <a:gd name="T25" fmla="*/ 83 h 102"/>
                                <a:gd name="T26" fmla="*/ 78 w 83"/>
                                <a:gd name="T27" fmla="*/ 84 h 102"/>
                                <a:gd name="T28" fmla="*/ 79 w 83"/>
                                <a:gd name="T29" fmla="*/ 85 h 102"/>
                                <a:gd name="T30" fmla="*/ 79 w 83"/>
                                <a:gd name="T31" fmla="*/ 86 h 102"/>
                                <a:gd name="T32" fmla="*/ 80 w 83"/>
                                <a:gd name="T33" fmla="*/ 89 h 102"/>
                                <a:gd name="T34" fmla="*/ 79 w 83"/>
                                <a:gd name="T35" fmla="*/ 90 h 102"/>
                                <a:gd name="T36" fmla="*/ 79 w 83"/>
                                <a:gd name="T37" fmla="*/ 92 h 102"/>
                                <a:gd name="T38" fmla="*/ 79 w 83"/>
                                <a:gd name="T39" fmla="*/ 93 h 102"/>
                                <a:gd name="T40" fmla="*/ 78 w 83"/>
                                <a:gd name="T41" fmla="*/ 94 h 102"/>
                                <a:gd name="T42" fmla="*/ 75 w 83"/>
                                <a:gd name="T43" fmla="*/ 96 h 102"/>
                                <a:gd name="T44" fmla="*/ 68 w 83"/>
                                <a:gd name="T45" fmla="*/ 98 h 102"/>
                                <a:gd name="T46" fmla="*/ 57 w 83"/>
                                <a:gd name="T47" fmla="*/ 101 h 102"/>
                                <a:gd name="T48" fmla="*/ 45 w 83"/>
                                <a:gd name="T49" fmla="*/ 102 h 102"/>
                                <a:gd name="T50" fmla="*/ 26 w 83"/>
                                <a:gd name="T51" fmla="*/ 98 h 102"/>
                                <a:gd name="T52" fmla="*/ 11 w 83"/>
                                <a:gd name="T53" fmla="*/ 89 h 102"/>
                                <a:gd name="T54" fmla="*/ 3 w 83"/>
                                <a:gd name="T55" fmla="*/ 73 h 102"/>
                                <a:gd name="T56" fmla="*/ 0 w 83"/>
                                <a:gd name="T57" fmla="*/ 51 h 102"/>
                                <a:gd name="T58" fmla="*/ 3 w 83"/>
                                <a:gd name="T59" fmla="*/ 29 h 102"/>
                                <a:gd name="T60" fmla="*/ 12 w 83"/>
                                <a:gd name="T61" fmla="*/ 13 h 102"/>
                                <a:gd name="T62" fmla="*/ 25 w 83"/>
                                <a:gd name="T63" fmla="*/ 3 h 102"/>
                                <a:gd name="T64" fmla="*/ 43 w 83"/>
                                <a:gd name="T65" fmla="*/ 0 h 102"/>
                                <a:gd name="T66" fmla="*/ 62 w 83"/>
                                <a:gd name="T67" fmla="*/ 3 h 102"/>
                                <a:gd name="T68" fmla="*/ 74 w 83"/>
                                <a:gd name="T69" fmla="*/ 13 h 102"/>
                                <a:gd name="T70" fmla="*/ 81 w 83"/>
                                <a:gd name="T71" fmla="*/ 27 h 102"/>
                                <a:gd name="T72" fmla="*/ 83 w 83"/>
                                <a:gd name="T73" fmla="*/ 43 h 102"/>
                                <a:gd name="T74" fmla="*/ 83 w 83"/>
                                <a:gd name="T75" fmla="*/ 46 h 102"/>
                                <a:gd name="T76" fmla="*/ 70 w 83"/>
                                <a:gd name="T77" fmla="*/ 42 h 102"/>
                                <a:gd name="T78" fmla="*/ 70 w 83"/>
                                <a:gd name="T79" fmla="*/ 42 h 102"/>
                                <a:gd name="T80" fmla="*/ 63 w 83"/>
                                <a:gd name="T81" fmla="*/ 19 h 102"/>
                                <a:gd name="T82" fmla="*/ 43 w 83"/>
                                <a:gd name="T83" fmla="*/ 10 h 102"/>
                                <a:gd name="T84" fmla="*/ 30 w 83"/>
                                <a:gd name="T85" fmla="*/ 13 h 102"/>
                                <a:gd name="T86" fmla="*/ 21 w 83"/>
                                <a:gd name="T87" fmla="*/ 20 h 102"/>
                                <a:gd name="T88" fmla="*/ 15 w 83"/>
                                <a:gd name="T89" fmla="*/ 30 h 102"/>
                                <a:gd name="T90" fmla="*/ 13 w 83"/>
                                <a:gd name="T91" fmla="*/ 42 h 102"/>
                                <a:gd name="T92" fmla="*/ 70 w 83"/>
                                <a:gd name="T93" fmla="*/ 42 h 1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83" h="102">
                                  <a:moveTo>
                                    <a:pt x="83" y="46"/>
                                  </a:moveTo>
                                  <a:lnTo>
                                    <a:pt x="83" y="46"/>
                                  </a:lnTo>
                                  <a:cubicBezTo>
                                    <a:pt x="83" y="48"/>
                                    <a:pt x="82" y="50"/>
                                    <a:pt x="81" y="51"/>
                                  </a:cubicBezTo>
                                  <a:cubicBezTo>
                                    <a:pt x="80" y="52"/>
                                    <a:pt x="79" y="52"/>
                                    <a:pt x="77" y="52"/>
                                  </a:cubicBezTo>
                                  <a:lnTo>
                                    <a:pt x="13" y="52"/>
                                  </a:lnTo>
                                  <a:cubicBezTo>
                                    <a:pt x="13" y="58"/>
                                    <a:pt x="14" y="64"/>
                                    <a:pt x="15" y="68"/>
                                  </a:cubicBezTo>
                                  <a:cubicBezTo>
                                    <a:pt x="16" y="73"/>
                                    <a:pt x="18" y="77"/>
                                    <a:pt x="21" y="80"/>
                                  </a:cubicBezTo>
                                  <a:cubicBezTo>
                                    <a:pt x="23" y="84"/>
                                    <a:pt x="27" y="86"/>
                                    <a:pt x="31" y="88"/>
                                  </a:cubicBezTo>
                                  <a:cubicBezTo>
                                    <a:pt x="35" y="90"/>
                                    <a:pt x="40" y="91"/>
                                    <a:pt x="46" y="91"/>
                                  </a:cubicBezTo>
                                  <a:cubicBezTo>
                                    <a:pt x="51" y="91"/>
                                    <a:pt x="55" y="90"/>
                                    <a:pt x="58" y="90"/>
                                  </a:cubicBezTo>
                                  <a:cubicBezTo>
                                    <a:pt x="62" y="89"/>
                                    <a:pt x="65" y="88"/>
                                    <a:pt x="67" y="87"/>
                                  </a:cubicBezTo>
                                  <a:cubicBezTo>
                                    <a:pt x="70" y="86"/>
                                    <a:pt x="72" y="85"/>
                                    <a:pt x="73" y="85"/>
                                  </a:cubicBezTo>
                                  <a:cubicBezTo>
                                    <a:pt x="75" y="84"/>
                                    <a:pt x="76" y="83"/>
                                    <a:pt x="77" y="83"/>
                                  </a:cubicBezTo>
                                  <a:cubicBezTo>
                                    <a:pt x="77" y="83"/>
                                    <a:pt x="78" y="84"/>
                                    <a:pt x="78" y="84"/>
                                  </a:cubicBezTo>
                                  <a:cubicBezTo>
                                    <a:pt x="78" y="84"/>
                                    <a:pt x="79" y="84"/>
                                    <a:pt x="79" y="85"/>
                                  </a:cubicBezTo>
                                  <a:cubicBezTo>
                                    <a:pt x="79" y="85"/>
                                    <a:pt x="79" y="86"/>
                                    <a:pt x="79" y="86"/>
                                  </a:cubicBezTo>
                                  <a:cubicBezTo>
                                    <a:pt x="79" y="87"/>
                                    <a:pt x="80" y="88"/>
                                    <a:pt x="80" y="89"/>
                                  </a:cubicBezTo>
                                  <a:cubicBezTo>
                                    <a:pt x="80" y="90"/>
                                    <a:pt x="79" y="90"/>
                                    <a:pt x="79" y="90"/>
                                  </a:cubicBezTo>
                                  <a:cubicBezTo>
                                    <a:pt x="79" y="91"/>
                                    <a:pt x="79" y="91"/>
                                    <a:pt x="79" y="92"/>
                                  </a:cubicBezTo>
                                  <a:cubicBezTo>
                                    <a:pt x="79" y="92"/>
                                    <a:pt x="79" y="92"/>
                                    <a:pt x="79" y="93"/>
                                  </a:cubicBezTo>
                                  <a:cubicBezTo>
                                    <a:pt x="78" y="93"/>
                                    <a:pt x="78" y="94"/>
                                    <a:pt x="78" y="94"/>
                                  </a:cubicBezTo>
                                  <a:cubicBezTo>
                                    <a:pt x="77" y="94"/>
                                    <a:pt x="76" y="95"/>
                                    <a:pt x="75" y="96"/>
                                  </a:cubicBezTo>
                                  <a:cubicBezTo>
                                    <a:pt x="73" y="97"/>
                                    <a:pt x="70" y="97"/>
                                    <a:pt x="68" y="98"/>
                                  </a:cubicBezTo>
                                  <a:cubicBezTo>
                                    <a:pt x="65" y="99"/>
                                    <a:pt x="61" y="100"/>
                                    <a:pt x="57" y="101"/>
                                  </a:cubicBezTo>
                                  <a:cubicBezTo>
                                    <a:pt x="54" y="101"/>
                                    <a:pt x="49" y="102"/>
                                    <a:pt x="45" y="102"/>
                                  </a:cubicBezTo>
                                  <a:cubicBezTo>
                                    <a:pt x="38" y="102"/>
                                    <a:pt x="31" y="101"/>
                                    <a:pt x="26" y="98"/>
                                  </a:cubicBezTo>
                                  <a:cubicBezTo>
                                    <a:pt x="20" y="96"/>
                                    <a:pt x="15" y="93"/>
                                    <a:pt x="11" y="89"/>
                                  </a:cubicBezTo>
                                  <a:cubicBezTo>
                                    <a:pt x="8" y="84"/>
                                    <a:pt x="5" y="79"/>
                                    <a:pt x="3" y="73"/>
                                  </a:cubicBezTo>
                                  <a:cubicBezTo>
                                    <a:pt x="1" y="67"/>
                                    <a:pt x="0" y="59"/>
                                    <a:pt x="0" y="51"/>
                                  </a:cubicBezTo>
                                  <a:cubicBezTo>
                                    <a:pt x="0" y="43"/>
                                    <a:pt x="1" y="36"/>
                                    <a:pt x="3" y="29"/>
                                  </a:cubicBezTo>
                                  <a:cubicBezTo>
                                    <a:pt x="5" y="23"/>
                                    <a:pt x="8" y="18"/>
                                    <a:pt x="12" y="13"/>
                                  </a:cubicBezTo>
                                  <a:cubicBezTo>
                                    <a:pt x="16" y="9"/>
                                    <a:pt x="20" y="6"/>
                                    <a:pt x="25" y="3"/>
                                  </a:cubicBezTo>
                                  <a:cubicBezTo>
                                    <a:pt x="31" y="1"/>
                                    <a:pt x="37" y="0"/>
                                    <a:pt x="43" y="0"/>
                                  </a:cubicBezTo>
                                  <a:cubicBezTo>
                                    <a:pt x="50" y="0"/>
                                    <a:pt x="57" y="1"/>
                                    <a:pt x="62" y="3"/>
                                  </a:cubicBezTo>
                                  <a:cubicBezTo>
                                    <a:pt x="67" y="6"/>
                                    <a:pt x="71" y="9"/>
                                    <a:pt x="74" y="13"/>
                                  </a:cubicBezTo>
                                  <a:cubicBezTo>
                                    <a:pt x="77" y="17"/>
                                    <a:pt x="79" y="22"/>
                                    <a:pt x="81" y="27"/>
                                  </a:cubicBezTo>
                                  <a:cubicBezTo>
                                    <a:pt x="82" y="32"/>
                                    <a:pt x="83" y="38"/>
                                    <a:pt x="83" y="43"/>
                                  </a:cubicBezTo>
                                  <a:lnTo>
                                    <a:pt x="83" y="46"/>
                                  </a:lnTo>
                                  <a:close/>
                                  <a:moveTo>
                                    <a:pt x="70" y="42"/>
                                  </a:moveTo>
                                  <a:lnTo>
                                    <a:pt x="70" y="42"/>
                                  </a:lnTo>
                                  <a:cubicBezTo>
                                    <a:pt x="71" y="32"/>
                                    <a:pt x="68" y="25"/>
                                    <a:pt x="63" y="19"/>
                                  </a:cubicBezTo>
                                  <a:cubicBezTo>
                                    <a:pt x="59" y="13"/>
                                    <a:pt x="52" y="10"/>
                                    <a:pt x="43" y="10"/>
                                  </a:cubicBezTo>
                                  <a:cubicBezTo>
                                    <a:pt x="38" y="10"/>
                                    <a:pt x="34" y="11"/>
                                    <a:pt x="30" y="13"/>
                                  </a:cubicBezTo>
                                  <a:cubicBezTo>
                                    <a:pt x="27" y="15"/>
                                    <a:pt x="24" y="17"/>
                                    <a:pt x="21" y="20"/>
                                  </a:cubicBezTo>
                                  <a:cubicBezTo>
                                    <a:pt x="19" y="23"/>
                                    <a:pt x="17" y="26"/>
                                    <a:pt x="15" y="30"/>
                                  </a:cubicBezTo>
                                  <a:cubicBezTo>
                                    <a:pt x="14" y="34"/>
                                    <a:pt x="13" y="38"/>
                                    <a:pt x="13" y="42"/>
                                  </a:cubicBezTo>
                                  <a:lnTo>
                                    <a:pt x="70" y="42"/>
                                  </a:lnTo>
                                  <a:close/>
                                </a:path>
                              </a:pathLst>
                            </a:custGeom>
                            <a:solidFill>
                              <a:srgbClr val="FEFEFE"/>
                            </a:solidFill>
                            <a:ln w="0">
                              <a:noFill/>
                              <a:prstDash val="solid"/>
                              <a:round/>
                              <a:headEnd/>
                              <a:tailEnd/>
                            </a:ln>
                          </wps:spPr>
                          <wps:bodyPr rot="0" vert="horz" wrap="square" lIns="91440" tIns="45720" rIns="91440" bIns="45720" anchor="t" anchorCtr="0" upright="1">
                            <a:noAutofit/>
                          </wps:bodyPr>
                        </wps:wsp>
                        <wps:wsp>
                          <wps:cNvPr id="125" name="Freeform 97"/>
                          <wps:cNvSpPr>
                            <a:spLocks/>
                          </wps:cNvSpPr>
                          <wps:spPr bwMode="auto">
                            <a:xfrm>
                              <a:off x="745490" y="2968625"/>
                              <a:ext cx="50165" cy="97155"/>
                            </a:xfrm>
                            <a:custGeom>
                              <a:avLst/>
                              <a:gdLst>
                                <a:gd name="T0" fmla="*/ 52 w 52"/>
                                <a:gd name="T1" fmla="*/ 8 h 101"/>
                                <a:gd name="T2" fmla="*/ 52 w 52"/>
                                <a:gd name="T3" fmla="*/ 8 h 101"/>
                                <a:gd name="T4" fmla="*/ 52 w 52"/>
                                <a:gd name="T5" fmla="*/ 11 h 101"/>
                                <a:gd name="T6" fmla="*/ 52 w 52"/>
                                <a:gd name="T7" fmla="*/ 13 h 101"/>
                                <a:gd name="T8" fmla="*/ 51 w 52"/>
                                <a:gd name="T9" fmla="*/ 14 h 101"/>
                                <a:gd name="T10" fmla="*/ 50 w 52"/>
                                <a:gd name="T11" fmla="*/ 14 h 101"/>
                                <a:gd name="T12" fmla="*/ 48 w 52"/>
                                <a:gd name="T13" fmla="*/ 14 h 101"/>
                                <a:gd name="T14" fmla="*/ 45 w 52"/>
                                <a:gd name="T15" fmla="*/ 13 h 101"/>
                                <a:gd name="T16" fmla="*/ 41 w 52"/>
                                <a:gd name="T17" fmla="*/ 12 h 101"/>
                                <a:gd name="T18" fmla="*/ 37 w 52"/>
                                <a:gd name="T19" fmla="*/ 11 h 101"/>
                                <a:gd name="T20" fmla="*/ 31 w 52"/>
                                <a:gd name="T21" fmla="*/ 13 h 101"/>
                                <a:gd name="T22" fmla="*/ 26 w 52"/>
                                <a:gd name="T23" fmla="*/ 16 h 101"/>
                                <a:gd name="T24" fmla="*/ 19 w 52"/>
                                <a:gd name="T25" fmla="*/ 23 h 101"/>
                                <a:gd name="T26" fmla="*/ 12 w 52"/>
                                <a:gd name="T27" fmla="*/ 34 h 101"/>
                                <a:gd name="T28" fmla="*/ 12 w 52"/>
                                <a:gd name="T29" fmla="*/ 98 h 101"/>
                                <a:gd name="T30" fmla="*/ 12 w 52"/>
                                <a:gd name="T31" fmla="*/ 99 h 101"/>
                                <a:gd name="T32" fmla="*/ 11 w 52"/>
                                <a:gd name="T33" fmla="*/ 100 h 101"/>
                                <a:gd name="T34" fmla="*/ 9 w 52"/>
                                <a:gd name="T35" fmla="*/ 100 h 101"/>
                                <a:gd name="T36" fmla="*/ 6 w 52"/>
                                <a:gd name="T37" fmla="*/ 101 h 101"/>
                                <a:gd name="T38" fmla="*/ 3 w 52"/>
                                <a:gd name="T39" fmla="*/ 100 h 101"/>
                                <a:gd name="T40" fmla="*/ 1 w 52"/>
                                <a:gd name="T41" fmla="*/ 100 h 101"/>
                                <a:gd name="T42" fmla="*/ 0 w 52"/>
                                <a:gd name="T43" fmla="*/ 99 h 101"/>
                                <a:gd name="T44" fmla="*/ 0 w 52"/>
                                <a:gd name="T45" fmla="*/ 98 h 101"/>
                                <a:gd name="T46" fmla="*/ 0 w 52"/>
                                <a:gd name="T47" fmla="*/ 4 h 101"/>
                                <a:gd name="T48" fmla="*/ 0 w 52"/>
                                <a:gd name="T49" fmla="*/ 3 h 101"/>
                                <a:gd name="T50" fmla="*/ 1 w 52"/>
                                <a:gd name="T51" fmla="*/ 2 h 101"/>
                                <a:gd name="T52" fmla="*/ 3 w 52"/>
                                <a:gd name="T53" fmla="*/ 1 h 101"/>
                                <a:gd name="T54" fmla="*/ 6 w 52"/>
                                <a:gd name="T55" fmla="*/ 1 h 101"/>
                                <a:gd name="T56" fmla="*/ 9 w 52"/>
                                <a:gd name="T57" fmla="*/ 1 h 101"/>
                                <a:gd name="T58" fmla="*/ 10 w 52"/>
                                <a:gd name="T59" fmla="*/ 2 h 101"/>
                                <a:gd name="T60" fmla="*/ 11 w 52"/>
                                <a:gd name="T61" fmla="*/ 3 h 101"/>
                                <a:gd name="T62" fmla="*/ 12 w 52"/>
                                <a:gd name="T63" fmla="*/ 4 h 101"/>
                                <a:gd name="T64" fmla="*/ 12 w 52"/>
                                <a:gd name="T65" fmla="*/ 19 h 101"/>
                                <a:gd name="T66" fmla="*/ 19 w 52"/>
                                <a:gd name="T67" fmla="*/ 9 h 101"/>
                                <a:gd name="T68" fmla="*/ 26 w 52"/>
                                <a:gd name="T69" fmla="*/ 3 h 101"/>
                                <a:gd name="T70" fmla="*/ 32 w 52"/>
                                <a:gd name="T71" fmla="*/ 1 h 101"/>
                                <a:gd name="T72" fmla="*/ 38 w 52"/>
                                <a:gd name="T73" fmla="*/ 0 h 101"/>
                                <a:gd name="T74" fmla="*/ 41 w 52"/>
                                <a:gd name="T75" fmla="*/ 0 h 101"/>
                                <a:gd name="T76" fmla="*/ 45 w 52"/>
                                <a:gd name="T77" fmla="*/ 1 h 101"/>
                                <a:gd name="T78" fmla="*/ 48 w 52"/>
                                <a:gd name="T79" fmla="*/ 2 h 101"/>
                                <a:gd name="T80" fmla="*/ 51 w 52"/>
                                <a:gd name="T81" fmla="*/ 3 h 101"/>
                                <a:gd name="T82" fmla="*/ 51 w 52"/>
                                <a:gd name="T83" fmla="*/ 3 h 101"/>
                                <a:gd name="T84" fmla="*/ 52 w 52"/>
                                <a:gd name="T85" fmla="*/ 4 h 101"/>
                                <a:gd name="T86" fmla="*/ 52 w 52"/>
                                <a:gd name="T87" fmla="*/ 6 h 101"/>
                                <a:gd name="T88" fmla="*/ 52 w 52"/>
                                <a:gd name="T89" fmla="*/ 8 h 101"/>
                                <a:gd name="T90" fmla="*/ 52 w 52"/>
                                <a:gd name="T91" fmla="*/ 8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52" h="101">
                                  <a:moveTo>
                                    <a:pt x="52" y="8"/>
                                  </a:moveTo>
                                  <a:lnTo>
                                    <a:pt x="52" y="8"/>
                                  </a:lnTo>
                                  <a:cubicBezTo>
                                    <a:pt x="52" y="10"/>
                                    <a:pt x="52" y="10"/>
                                    <a:pt x="52" y="11"/>
                                  </a:cubicBezTo>
                                  <a:cubicBezTo>
                                    <a:pt x="52" y="12"/>
                                    <a:pt x="52" y="12"/>
                                    <a:pt x="52" y="13"/>
                                  </a:cubicBezTo>
                                  <a:cubicBezTo>
                                    <a:pt x="51" y="13"/>
                                    <a:pt x="51" y="14"/>
                                    <a:pt x="51" y="14"/>
                                  </a:cubicBezTo>
                                  <a:cubicBezTo>
                                    <a:pt x="51" y="14"/>
                                    <a:pt x="50" y="14"/>
                                    <a:pt x="50" y="14"/>
                                  </a:cubicBezTo>
                                  <a:cubicBezTo>
                                    <a:pt x="49" y="14"/>
                                    <a:pt x="49" y="14"/>
                                    <a:pt x="48" y="14"/>
                                  </a:cubicBezTo>
                                  <a:cubicBezTo>
                                    <a:pt x="47" y="14"/>
                                    <a:pt x="46" y="13"/>
                                    <a:pt x="45" y="13"/>
                                  </a:cubicBezTo>
                                  <a:cubicBezTo>
                                    <a:pt x="44" y="13"/>
                                    <a:pt x="42" y="12"/>
                                    <a:pt x="41" y="12"/>
                                  </a:cubicBezTo>
                                  <a:cubicBezTo>
                                    <a:pt x="40" y="12"/>
                                    <a:pt x="38" y="11"/>
                                    <a:pt x="37" y="11"/>
                                  </a:cubicBezTo>
                                  <a:cubicBezTo>
                                    <a:pt x="35" y="11"/>
                                    <a:pt x="33" y="12"/>
                                    <a:pt x="31" y="13"/>
                                  </a:cubicBezTo>
                                  <a:cubicBezTo>
                                    <a:pt x="29" y="13"/>
                                    <a:pt x="28" y="15"/>
                                    <a:pt x="26" y="16"/>
                                  </a:cubicBezTo>
                                  <a:cubicBezTo>
                                    <a:pt x="24" y="18"/>
                                    <a:pt x="22" y="21"/>
                                    <a:pt x="19" y="23"/>
                                  </a:cubicBezTo>
                                  <a:cubicBezTo>
                                    <a:pt x="17" y="26"/>
                                    <a:pt x="15" y="30"/>
                                    <a:pt x="12" y="34"/>
                                  </a:cubicBezTo>
                                  <a:lnTo>
                                    <a:pt x="12" y="98"/>
                                  </a:lnTo>
                                  <a:cubicBezTo>
                                    <a:pt x="12" y="98"/>
                                    <a:pt x="12" y="99"/>
                                    <a:pt x="12" y="99"/>
                                  </a:cubicBezTo>
                                  <a:cubicBezTo>
                                    <a:pt x="12" y="99"/>
                                    <a:pt x="11" y="100"/>
                                    <a:pt x="11" y="100"/>
                                  </a:cubicBezTo>
                                  <a:cubicBezTo>
                                    <a:pt x="10" y="100"/>
                                    <a:pt x="10" y="100"/>
                                    <a:pt x="9" y="100"/>
                                  </a:cubicBezTo>
                                  <a:cubicBezTo>
                                    <a:pt x="8" y="100"/>
                                    <a:pt x="7" y="101"/>
                                    <a:pt x="6" y="101"/>
                                  </a:cubicBezTo>
                                  <a:cubicBezTo>
                                    <a:pt x="5" y="101"/>
                                    <a:pt x="4" y="100"/>
                                    <a:pt x="3" y="100"/>
                                  </a:cubicBezTo>
                                  <a:cubicBezTo>
                                    <a:pt x="2" y="100"/>
                                    <a:pt x="2" y="100"/>
                                    <a:pt x="1" y="100"/>
                                  </a:cubicBezTo>
                                  <a:cubicBezTo>
                                    <a:pt x="1" y="100"/>
                                    <a:pt x="0" y="99"/>
                                    <a:pt x="0" y="99"/>
                                  </a:cubicBezTo>
                                  <a:cubicBezTo>
                                    <a:pt x="0" y="99"/>
                                    <a:pt x="0" y="98"/>
                                    <a:pt x="0" y="98"/>
                                  </a:cubicBezTo>
                                  <a:lnTo>
                                    <a:pt x="0" y="4"/>
                                  </a:lnTo>
                                  <a:cubicBezTo>
                                    <a:pt x="0" y="3"/>
                                    <a:pt x="0" y="3"/>
                                    <a:pt x="0" y="3"/>
                                  </a:cubicBezTo>
                                  <a:cubicBezTo>
                                    <a:pt x="0" y="2"/>
                                    <a:pt x="1" y="2"/>
                                    <a:pt x="1" y="2"/>
                                  </a:cubicBezTo>
                                  <a:cubicBezTo>
                                    <a:pt x="2" y="1"/>
                                    <a:pt x="2" y="1"/>
                                    <a:pt x="3" y="1"/>
                                  </a:cubicBezTo>
                                  <a:cubicBezTo>
                                    <a:pt x="4" y="1"/>
                                    <a:pt x="5" y="1"/>
                                    <a:pt x="6" y="1"/>
                                  </a:cubicBezTo>
                                  <a:cubicBezTo>
                                    <a:pt x="7" y="1"/>
                                    <a:pt x="8" y="1"/>
                                    <a:pt x="9" y="1"/>
                                  </a:cubicBezTo>
                                  <a:cubicBezTo>
                                    <a:pt x="9" y="1"/>
                                    <a:pt x="10" y="1"/>
                                    <a:pt x="10" y="2"/>
                                  </a:cubicBezTo>
                                  <a:cubicBezTo>
                                    <a:pt x="11" y="2"/>
                                    <a:pt x="11" y="2"/>
                                    <a:pt x="11" y="3"/>
                                  </a:cubicBezTo>
                                  <a:cubicBezTo>
                                    <a:pt x="11" y="3"/>
                                    <a:pt x="12" y="3"/>
                                    <a:pt x="12" y="4"/>
                                  </a:cubicBezTo>
                                  <a:lnTo>
                                    <a:pt x="12" y="19"/>
                                  </a:lnTo>
                                  <a:cubicBezTo>
                                    <a:pt x="14" y="15"/>
                                    <a:pt x="17" y="11"/>
                                    <a:pt x="19" y="9"/>
                                  </a:cubicBezTo>
                                  <a:cubicBezTo>
                                    <a:pt x="21" y="7"/>
                                    <a:pt x="23" y="5"/>
                                    <a:pt x="26" y="3"/>
                                  </a:cubicBezTo>
                                  <a:cubicBezTo>
                                    <a:pt x="28" y="2"/>
                                    <a:pt x="30" y="1"/>
                                    <a:pt x="32" y="1"/>
                                  </a:cubicBezTo>
                                  <a:cubicBezTo>
                                    <a:pt x="34" y="0"/>
                                    <a:pt x="36" y="0"/>
                                    <a:pt x="38" y="0"/>
                                  </a:cubicBezTo>
                                  <a:cubicBezTo>
                                    <a:pt x="39" y="0"/>
                                    <a:pt x="40" y="0"/>
                                    <a:pt x="41" y="0"/>
                                  </a:cubicBezTo>
                                  <a:cubicBezTo>
                                    <a:pt x="42" y="0"/>
                                    <a:pt x="43" y="0"/>
                                    <a:pt x="45" y="1"/>
                                  </a:cubicBezTo>
                                  <a:cubicBezTo>
                                    <a:pt x="46" y="1"/>
                                    <a:pt x="47" y="1"/>
                                    <a:pt x="48" y="2"/>
                                  </a:cubicBezTo>
                                  <a:cubicBezTo>
                                    <a:pt x="49" y="2"/>
                                    <a:pt x="50" y="2"/>
                                    <a:pt x="51" y="3"/>
                                  </a:cubicBezTo>
                                  <a:cubicBezTo>
                                    <a:pt x="51" y="3"/>
                                    <a:pt x="51" y="3"/>
                                    <a:pt x="51" y="3"/>
                                  </a:cubicBezTo>
                                  <a:cubicBezTo>
                                    <a:pt x="51" y="4"/>
                                    <a:pt x="52" y="4"/>
                                    <a:pt x="52" y="4"/>
                                  </a:cubicBezTo>
                                  <a:cubicBezTo>
                                    <a:pt x="52" y="5"/>
                                    <a:pt x="52" y="5"/>
                                    <a:pt x="52" y="6"/>
                                  </a:cubicBezTo>
                                  <a:cubicBezTo>
                                    <a:pt x="52" y="7"/>
                                    <a:pt x="52" y="7"/>
                                    <a:pt x="52" y="8"/>
                                  </a:cubicBezTo>
                                  <a:lnTo>
                                    <a:pt x="52" y="8"/>
                                  </a:lnTo>
                                  <a:close/>
                                </a:path>
                              </a:pathLst>
                            </a:custGeom>
                            <a:solidFill>
                              <a:srgbClr val="FEFEFE"/>
                            </a:solidFill>
                            <a:ln w="0">
                              <a:noFill/>
                              <a:prstDash val="solid"/>
                              <a:round/>
                              <a:headEnd/>
                              <a:tailEnd/>
                            </a:ln>
                          </wps:spPr>
                          <wps:bodyPr rot="0" vert="horz" wrap="square" lIns="91440" tIns="45720" rIns="91440" bIns="45720" anchor="t" anchorCtr="0" upright="1">
                            <a:noAutofit/>
                          </wps:bodyPr>
                        </wps:wsp>
                        <wps:wsp>
                          <wps:cNvPr id="126" name="Freeform 98"/>
                          <wps:cNvSpPr>
                            <a:spLocks/>
                          </wps:cNvSpPr>
                          <wps:spPr bwMode="auto">
                            <a:xfrm>
                              <a:off x="803910" y="2968625"/>
                              <a:ext cx="61595" cy="97790"/>
                            </a:xfrm>
                            <a:custGeom>
                              <a:avLst/>
                              <a:gdLst>
                                <a:gd name="T0" fmla="*/ 64 w 64"/>
                                <a:gd name="T1" fmla="*/ 73 h 102"/>
                                <a:gd name="T2" fmla="*/ 54 w 64"/>
                                <a:gd name="T3" fmla="*/ 94 h 102"/>
                                <a:gd name="T4" fmla="*/ 29 w 64"/>
                                <a:gd name="T5" fmla="*/ 102 h 102"/>
                                <a:gd name="T6" fmla="*/ 11 w 64"/>
                                <a:gd name="T7" fmla="*/ 99 h 102"/>
                                <a:gd name="T8" fmla="*/ 2 w 64"/>
                                <a:gd name="T9" fmla="*/ 94 h 102"/>
                                <a:gd name="T10" fmla="*/ 0 w 64"/>
                                <a:gd name="T11" fmla="*/ 87 h 102"/>
                                <a:gd name="T12" fmla="*/ 0 w 64"/>
                                <a:gd name="T13" fmla="*/ 83 h 102"/>
                                <a:gd name="T14" fmla="*/ 2 w 64"/>
                                <a:gd name="T15" fmla="*/ 82 h 102"/>
                                <a:gd name="T16" fmla="*/ 11 w 64"/>
                                <a:gd name="T17" fmla="*/ 86 h 102"/>
                                <a:gd name="T18" fmla="*/ 29 w 64"/>
                                <a:gd name="T19" fmla="*/ 91 h 102"/>
                                <a:gd name="T20" fmla="*/ 45 w 64"/>
                                <a:gd name="T21" fmla="*/ 87 h 102"/>
                                <a:gd name="T22" fmla="*/ 51 w 64"/>
                                <a:gd name="T23" fmla="*/ 74 h 102"/>
                                <a:gd name="T24" fmla="*/ 44 w 64"/>
                                <a:gd name="T25" fmla="*/ 61 h 102"/>
                                <a:gd name="T26" fmla="*/ 27 w 64"/>
                                <a:gd name="T27" fmla="*/ 54 h 102"/>
                                <a:gd name="T28" fmla="*/ 11 w 64"/>
                                <a:gd name="T29" fmla="*/ 44 h 102"/>
                                <a:gd name="T30" fmla="*/ 3 w 64"/>
                                <a:gd name="T31" fmla="*/ 26 h 102"/>
                                <a:gd name="T32" fmla="*/ 11 w 64"/>
                                <a:gd name="T33" fmla="*/ 8 h 102"/>
                                <a:gd name="T34" fmla="*/ 35 w 64"/>
                                <a:gd name="T35" fmla="*/ 0 h 102"/>
                                <a:gd name="T36" fmla="*/ 48 w 64"/>
                                <a:gd name="T37" fmla="*/ 2 h 102"/>
                                <a:gd name="T38" fmla="*/ 56 w 64"/>
                                <a:gd name="T39" fmla="*/ 6 h 102"/>
                                <a:gd name="T40" fmla="*/ 58 w 64"/>
                                <a:gd name="T41" fmla="*/ 8 h 102"/>
                                <a:gd name="T42" fmla="*/ 59 w 64"/>
                                <a:gd name="T43" fmla="*/ 12 h 102"/>
                                <a:gd name="T44" fmla="*/ 58 w 64"/>
                                <a:gd name="T45" fmla="*/ 16 h 102"/>
                                <a:gd name="T46" fmla="*/ 56 w 64"/>
                                <a:gd name="T47" fmla="*/ 18 h 102"/>
                                <a:gd name="T48" fmla="*/ 49 w 64"/>
                                <a:gd name="T49" fmla="*/ 14 h 102"/>
                                <a:gd name="T50" fmla="*/ 34 w 64"/>
                                <a:gd name="T51" fmla="*/ 10 h 102"/>
                                <a:gd name="T52" fmla="*/ 20 w 64"/>
                                <a:gd name="T53" fmla="*/ 15 h 102"/>
                                <a:gd name="T54" fmla="*/ 15 w 64"/>
                                <a:gd name="T55" fmla="*/ 26 h 102"/>
                                <a:gd name="T56" fmla="*/ 23 w 64"/>
                                <a:gd name="T57" fmla="*/ 39 h 102"/>
                                <a:gd name="T58" fmla="*/ 39 w 64"/>
                                <a:gd name="T59" fmla="*/ 46 h 102"/>
                                <a:gd name="T60" fmla="*/ 56 w 64"/>
                                <a:gd name="T61" fmla="*/ 55 h 102"/>
                                <a:gd name="T62" fmla="*/ 64 w 64"/>
                                <a:gd name="T63" fmla="*/ 73 h 1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64" h="102">
                                  <a:moveTo>
                                    <a:pt x="64" y="73"/>
                                  </a:moveTo>
                                  <a:lnTo>
                                    <a:pt x="64" y="73"/>
                                  </a:lnTo>
                                  <a:cubicBezTo>
                                    <a:pt x="64" y="77"/>
                                    <a:pt x="63" y="81"/>
                                    <a:pt x="61" y="85"/>
                                  </a:cubicBezTo>
                                  <a:cubicBezTo>
                                    <a:pt x="59" y="88"/>
                                    <a:pt x="57" y="91"/>
                                    <a:pt x="54" y="94"/>
                                  </a:cubicBezTo>
                                  <a:cubicBezTo>
                                    <a:pt x="51" y="96"/>
                                    <a:pt x="47" y="98"/>
                                    <a:pt x="43" y="100"/>
                                  </a:cubicBezTo>
                                  <a:cubicBezTo>
                                    <a:pt x="38" y="101"/>
                                    <a:pt x="34" y="102"/>
                                    <a:pt x="29" y="102"/>
                                  </a:cubicBezTo>
                                  <a:cubicBezTo>
                                    <a:pt x="25" y="102"/>
                                    <a:pt x="22" y="101"/>
                                    <a:pt x="19" y="101"/>
                                  </a:cubicBezTo>
                                  <a:cubicBezTo>
                                    <a:pt x="16" y="100"/>
                                    <a:pt x="14" y="100"/>
                                    <a:pt x="11" y="99"/>
                                  </a:cubicBezTo>
                                  <a:cubicBezTo>
                                    <a:pt x="9" y="98"/>
                                    <a:pt x="7" y="97"/>
                                    <a:pt x="5" y="96"/>
                                  </a:cubicBezTo>
                                  <a:cubicBezTo>
                                    <a:pt x="4" y="95"/>
                                    <a:pt x="3" y="95"/>
                                    <a:pt x="2" y="94"/>
                                  </a:cubicBezTo>
                                  <a:cubicBezTo>
                                    <a:pt x="1" y="93"/>
                                    <a:pt x="1" y="92"/>
                                    <a:pt x="0" y="91"/>
                                  </a:cubicBezTo>
                                  <a:cubicBezTo>
                                    <a:pt x="0" y="90"/>
                                    <a:pt x="0" y="89"/>
                                    <a:pt x="0" y="87"/>
                                  </a:cubicBezTo>
                                  <a:cubicBezTo>
                                    <a:pt x="0" y="86"/>
                                    <a:pt x="0" y="86"/>
                                    <a:pt x="0" y="85"/>
                                  </a:cubicBezTo>
                                  <a:cubicBezTo>
                                    <a:pt x="0" y="84"/>
                                    <a:pt x="0" y="84"/>
                                    <a:pt x="0" y="83"/>
                                  </a:cubicBezTo>
                                  <a:cubicBezTo>
                                    <a:pt x="1" y="83"/>
                                    <a:pt x="1" y="82"/>
                                    <a:pt x="1" y="82"/>
                                  </a:cubicBezTo>
                                  <a:cubicBezTo>
                                    <a:pt x="2" y="82"/>
                                    <a:pt x="2" y="82"/>
                                    <a:pt x="2" y="82"/>
                                  </a:cubicBezTo>
                                  <a:cubicBezTo>
                                    <a:pt x="3" y="82"/>
                                    <a:pt x="4" y="82"/>
                                    <a:pt x="6" y="83"/>
                                  </a:cubicBezTo>
                                  <a:cubicBezTo>
                                    <a:pt x="7" y="84"/>
                                    <a:pt x="9" y="85"/>
                                    <a:pt x="11" y="86"/>
                                  </a:cubicBezTo>
                                  <a:cubicBezTo>
                                    <a:pt x="13" y="87"/>
                                    <a:pt x="16" y="88"/>
                                    <a:pt x="19" y="89"/>
                                  </a:cubicBezTo>
                                  <a:cubicBezTo>
                                    <a:pt x="22" y="90"/>
                                    <a:pt x="25" y="91"/>
                                    <a:pt x="29" y="91"/>
                                  </a:cubicBezTo>
                                  <a:cubicBezTo>
                                    <a:pt x="33" y="91"/>
                                    <a:pt x="35" y="91"/>
                                    <a:pt x="38" y="90"/>
                                  </a:cubicBezTo>
                                  <a:cubicBezTo>
                                    <a:pt x="41" y="89"/>
                                    <a:pt x="43" y="88"/>
                                    <a:pt x="45" y="87"/>
                                  </a:cubicBezTo>
                                  <a:cubicBezTo>
                                    <a:pt x="47" y="85"/>
                                    <a:pt x="48" y="84"/>
                                    <a:pt x="50" y="81"/>
                                  </a:cubicBezTo>
                                  <a:cubicBezTo>
                                    <a:pt x="51" y="79"/>
                                    <a:pt x="51" y="77"/>
                                    <a:pt x="51" y="74"/>
                                  </a:cubicBezTo>
                                  <a:cubicBezTo>
                                    <a:pt x="51" y="71"/>
                                    <a:pt x="50" y="68"/>
                                    <a:pt x="49" y="66"/>
                                  </a:cubicBezTo>
                                  <a:cubicBezTo>
                                    <a:pt x="48" y="64"/>
                                    <a:pt x="46" y="63"/>
                                    <a:pt x="44" y="61"/>
                                  </a:cubicBezTo>
                                  <a:cubicBezTo>
                                    <a:pt x="41" y="60"/>
                                    <a:pt x="39" y="58"/>
                                    <a:pt x="36" y="57"/>
                                  </a:cubicBezTo>
                                  <a:cubicBezTo>
                                    <a:pt x="33" y="56"/>
                                    <a:pt x="30" y="55"/>
                                    <a:pt x="27" y="54"/>
                                  </a:cubicBezTo>
                                  <a:cubicBezTo>
                                    <a:pt x="24" y="52"/>
                                    <a:pt x="21" y="51"/>
                                    <a:pt x="18" y="50"/>
                                  </a:cubicBezTo>
                                  <a:cubicBezTo>
                                    <a:pt x="15" y="48"/>
                                    <a:pt x="13" y="46"/>
                                    <a:pt x="11" y="44"/>
                                  </a:cubicBezTo>
                                  <a:cubicBezTo>
                                    <a:pt x="8" y="42"/>
                                    <a:pt x="6" y="40"/>
                                    <a:pt x="5" y="37"/>
                                  </a:cubicBezTo>
                                  <a:cubicBezTo>
                                    <a:pt x="4" y="34"/>
                                    <a:pt x="3" y="30"/>
                                    <a:pt x="3" y="26"/>
                                  </a:cubicBezTo>
                                  <a:cubicBezTo>
                                    <a:pt x="3" y="23"/>
                                    <a:pt x="4" y="20"/>
                                    <a:pt x="5" y="17"/>
                                  </a:cubicBezTo>
                                  <a:cubicBezTo>
                                    <a:pt x="6" y="13"/>
                                    <a:pt x="8" y="11"/>
                                    <a:pt x="11" y="8"/>
                                  </a:cubicBezTo>
                                  <a:cubicBezTo>
                                    <a:pt x="13" y="6"/>
                                    <a:pt x="17" y="4"/>
                                    <a:pt x="21" y="2"/>
                                  </a:cubicBezTo>
                                  <a:cubicBezTo>
                                    <a:pt x="25" y="1"/>
                                    <a:pt x="29" y="0"/>
                                    <a:pt x="35" y="0"/>
                                  </a:cubicBezTo>
                                  <a:cubicBezTo>
                                    <a:pt x="37" y="0"/>
                                    <a:pt x="40" y="0"/>
                                    <a:pt x="42" y="0"/>
                                  </a:cubicBezTo>
                                  <a:cubicBezTo>
                                    <a:pt x="44" y="1"/>
                                    <a:pt x="46" y="1"/>
                                    <a:pt x="48" y="2"/>
                                  </a:cubicBezTo>
                                  <a:cubicBezTo>
                                    <a:pt x="50" y="3"/>
                                    <a:pt x="52" y="3"/>
                                    <a:pt x="53" y="4"/>
                                  </a:cubicBezTo>
                                  <a:cubicBezTo>
                                    <a:pt x="55" y="5"/>
                                    <a:pt x="56" y="5"/>
                                    <a:pt x="56" y="6"/>
                                  </a:cubicBezTo>
                                  <a:cubicBezTo>
                                    <a:pt x="57" y="6"/>
                                    <a:pt x="58" y="7"/>
                                    <a:pt x="58" y="7"/>
                                  </a:cubicBezTo>
                                  <a:cubicBezTo>
                                    <a:pt x="58" y="8"/>
                                    <a:pt x="58" y="8"/>
                                    <a:pt x="58" y="8"/>
                                  </a:cubicBezTo>
                                  <a:cubicBezTo>
                                    <a:pt x="59" y="9"/>
                                    <a:pt x="59" y="9"/>
                                    <a:pt x="59" y="10"/>
                                  </a:cubicBezTo>
                                  <a:cubicBezTo>
                                    <a:pt x="59" y="11"/>
                                    <a:pt x="59" y="11"/>
                                    <a:pt x="59" y="12"/>
                                  </a:cubicBezTo>
                                  <a:cubicBezTo>
                                    <a:pt x="59" y="13"/>
                                    <a:pt x="59" y="14"/>
                                    <a:pt x="59" y="14"/>
                                  </a:cubicBezTo>
                                  <a:cubicBezTo>
                                    <a:pt x="59" y="15"/>
                                    <a:pt x="58" y="16"/>
                                    <a:pt x="58" y="16"/>
                                  </a:cubicBezTo>
                                  <a:cubicBezTo>
                                    <a:pt x="58" y="17"/>
                                    <a:pt x="58" y="17"/>
                                    <a:pt x="57" y="17"/>
                                  </a:cubicBezTo>
                                  <a:cubicBezTo>
                                    <a:pt x="57" y="17"/>
                                    <a:pt x="57" y="18"/>
                                    <a:pt x="56" y="18"/>
                                  </a:cubicBezTo>
                                  <a:cubicBezTo>
                                    <a:pt x="56" y="18"/>
                                    <a:pt x="55" y="17"/>
                                    <a:pt x="54" y="16"/>
                                  </a:cubicBezTo>
                                  <a:cubicBezTo>
                                    <a:pt x="53" y="16"/>
                                    <a:pt x="51" y="15"/>
                                    <a:pt x="49" y="14"/>
                                  </a:cubicBezTo>
                                  <a:cubicBezTo>
                                    <a:pt x="48" y="13"/>
                                    <a:pt x="46" y="12"/>
                                    <a:pt x="43" y="11"/>
                                  </a:cubicBezTo>
                                  <a:cubicBezTo>
                                    <a:pt x="41" y="11"/>
                                    <a:pt x="38" y="10"/>
                                    <a:pt x="34" y="10"/>
                                  </a:cubicBezTo>
                                  <a:cubicBezTo>
                                    <a:pt x="31" y="10"/>
                                    <a:pt x="28" y="11"/>
                                    <a:pt x="26" y="11"/>
                                  </a:cubicBezTo>
                                  <a:cubicBezTo>
                                    <a:pt x="23" y="12"/>
                                    <a:pt x="21" y="13"/>
                                    <a:pt x="20" y="15"/>
                                  </a:cubicBezTo>
                                  <a:cubicBezTo>
                                    <a:pt x="18" y="16"/>
                                    <a:pt x="17" y="18"/>
                                    <a:pt x="16" y="20"/>
                                  </a:cubicBezTo>
                                  <a:cubicBezTo>
                                    <a:pt x="15" y="21"/>
                                    <a:pt x="15" y="23"/>
                                    <a:pt x="15" y="26"/>
                                  </a:cubicBezTo>
                                  <a:cubicBezTo>
                                    <a:pt x="15" y="29"/>
                                    <a:pt x="16" y="31"/>
                                    <a:pt x="17" y="33"/>
                                  </a:cubicBezTo>
                                  <a:cubicBezTo>
                                    <a:pt x="18" y="35"/>
                                    <a:pt x="20" y="37"/>
                                    <a:pt x="23" y="39"/>
                                  </a:cubicBezTo>
                                  <a:cubicBezTo>
                                    <a:pt x="25" y="40"/>
                                    <a:pt x="27" y="42"/>
                                    <a:pt x="30" y="43"/>
                                  </a:cubicBezTo>
                                  <a:cubicBezTo>
                                    <a:pt x="33" y="44"/>
                                    <a:pt x="36" y="45"/>
                                    <a:pt x="39" y="46"/>
                                  </a:cubicBezTo>
                                  <a:cubicBezTo>
                                    <a:pt x="42" y="48"/>
                                    <a:pt x="45" y="49"/>
                                    <a:pt x="48" y="50"/>
                                  </a:cubicBezTo>
                                  <a:cubicBezTo>
                                    <a:pt x="51" y="52"/>
                                    <a:pt x="54" y="53"/>
                                    <a:pt x="56" y="55"/>
                                  </a:cubicBezTo>
                                  <a:cubicBezTo>
                                    <a:pt x="58" y="57"/>
                                    <a:pt x="60" y="60"/>
                                    <a:pt x="61" y="63"/>
                                  </a:cubicBezTo>
                                  <a:cubicBezTo>
                                    <a:pt x="63" y="65"/>
                                    <a:pt x="64" y="69"/>
                                    <a:pt x="64" y="73"/>
                                  </a:cubicBezTo>
                                  <a:lnTo>
                                    <a:pt x="64" y="73"/>
                                  </a:lnTo>
                                  <a:close/>
                                </a:path>
                              </a:pathLst>
                            </a:custGeom>
                            <a:solidFill>
                              <a:srgbClr val="FEFEFE"/>
                            </a:solidFill>
                            <a:ln w="0">
                              <a:noFill/>
                              <a:prstDash val="solid"/>
                              <a:round/>
                              <a:headEnd/>
                              <a:tailEnd/>
                            </a:ln>
                          </wps:spPr>
                          <wps:bodyPr rot="0" vert="horz" wrap="square" lIns="91440" tIns="45720" rIns="91440" bIns="45720" anchor="t" anchorCtr="0" upright="1">
                            <a:noAutofit/>
                          </wps:bodyPr>
                        </wps:wsp>
                        <wps:wsp>
                          <wps:cNvPr id="127" name="Freeform 99"/>
                          <wps:cNvSpPr>
                            <a:spLocks noEditPoints="1"/>
                          </wps:cNvSpPr>
                          <wps:spPr bwMode="auto">
                            <a:xfrm>
                              <a:off x="889635" y="2933700"/>
                              <a:ext cx="15240" cy="132080"/>
                            </a:xfrm>
                            <a:custGeom>
                              <a:avLst/>
                              <a:gdLst>
                                <a:gd name="T0" fmla="*/ 14 w 16"/>
                                <a:gd name="T1" fmla="*/ 134 h 137"/>
                                <a:gd name="T2" fmla="*/ 14 w 16"/>
                                <a:gd name="T3" fmla="*/ 134 h 137"/>
                                <a:gd name="T4" fmla="*/ 14 w 16"/>
                                <a:gd name="T5" fmla="*/ 135 h 137"/>
                                <a:gd name="T6" fmla="*/ 13 w 16"/>
                                <a:gd name="T7" fmla="*/ 136 h 137"/>
                                <a:gd name="T8" fmla="*/ 11 w 16"/>
                                <a:gd name="T9" fmla="*/ 136 h 137"/>
                                <a:gd name="T10" fmla="*/ 8 w 16"/>
                                <a:gd name="T11" fmla="*/ 137 h 137"/>
                                <a:gd name="T12" fmla="*/ 5 w 16"/>
                                <a:gd name="T13" fmla="*/ 136 h 137"/>
                                <a:gd name="T14" fmla="*/ 3 w 16"/>
                                <a:gd name="T15" fmla="*/ 136 h 137"/>
                                <a:gd name="T16" fmla="*/ 2 w 16"/>
                                <a:gd name="T17" fmla="*/ 135 h 137"/>
                                <a:gd name="T18" fmla="*/ 2 w 16"/>
                                <a:gd name="T19" fmla="*/ 134 h 137"/>
                                <a:gd name="T20" fmla="*/ 2 w 16"/>
                                <a:gd name="T21" fmla="*/ 40 h 137"/>
                                <a:gd name="T22" fmla="*/ 2 w 16"/>
                                <a:gd name="T23" fmla="*/ 39 h 137"/>
                                <a:gd name="T24" fmla="*/ 3 w 16"/>
                                <a:gd name="T25" fmla="*/ 38 h 137"/>
                                <a:gd name="T26" fmla="*/ 5 w 16"/>
                                <a:gd name="T27" fmla="*/ 37 h 137"/>
                                <a:gd name="T28" fmla="*/ 8 w 16"/>
                                <a:gd name="T29" fmla="*/ 37 h 137"/>
                                <a:gd name="T30" fmla="*/ 11 w 16"/>
                                <a:gd name="T31" fmla="*/ 37 h 137"/>
                                <a:gd name="T32" fmla="*/ 13 w 16"/>
                                <a:gd name="T33" fmla="*/ 38 h 137"/>
                                <a:gd name="T34" fmla="*/ 14 w 16"/>
                                <a:gd name="T35" fmla="*/ 39 h 137"/>
                                <a:gd name="T36" fmla="*/ 14 w 16"/>
                                <a:gd name="T37" fmla="*/ 40 h 137"/>
                                <a:gd name="T38" fmla="*/ 14 w 16"/>
                                <a:gd name="T39" fmla="*/ 134 h 137"/>
                                <a:gd name="T40" fmla="*/ 16 w 16"/>
                                <a:gd name="T41" fmla="*/ 8 h 137"/>
                                <a:gd name="T42" fmla="*/ 16 w 16"/>
                                <a:gd name="T43" fmla="*/ 8 h 137"/>
                                <a:gd name="T44" fmla="*/ 14 w 16"/>
                                <a:gd name="T45" fmla="*/ 15 h 137"/>
                                <a:gd name="T46" fmla="*/ 8 w 16"/>
                                <a:gd name="T47" fmla="*/ 17 h 137"/>
                                <a:gd name="T48" fmla="*/ 1 w 16"/>
                                <a:gd name="T49" fmla="*/ 15 h 137"/>
                                <a:gd name="T50" fmla="*/ 0 w 16"/>
                                <a:gd name="T51" fmla="*/ 8 h 137"/>
                                <a:gd name="T52" fmla="*/ 2 w 16"/>
                                <a:gd name="T53" fmla="*/ 1 h 137"/>
                                <a:gd name="T54" fmla="*/ 8 w 16"/>
                                <a:gd name="T55" fmla="*/ 0 h 137"/>
                                <a:gd name="T56" fmla="*/ 14 w 16"/>
                                <a:gd name="T57" fmla="*/ 1 h 137"/>
                                <a:gd name="T58" fmla="*/ 16 w 16"/>
                                <a:gd name="T59" fmla="*/ 8 h 137"/>
                                <a:gd name="T60" fmla="*/ 16 w 16"/>
                                <a:gd name="T61" fmla="*/ 8 h 1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6" h="137">
                                  <a:moveTo>
                                    <a:pt x="14" y="134"/>
                                  </a:moveTo>
                                  <a:lnTo>
                                    <a:pt x="14" y="134"/>
                                  </a:lnTo>
                                  <a:cubicBezTo>
                                    <a:pt x="14" y="134"/>
                                    <a:pt x="14" y="135"/>
                                    <a:pt x="14" y="135"/>
                                  </a:cubicBezTo>
                                  <a:cubicBezTo>
                                    <a:pt x="14" y="135"/>
                                    <a:pt x="13" y="136"/>
                                    <a:pt x="13" y="136"/>
                                  </a:cubicBezTo>
                                  <a:cubicBezTo>
                                    <a:pt x="12" y="136"/>
                                    <a:pt x="12" y="136"/>
                                    <a:pt x="11" y="136"/>
                                  </a:cubicBezTo>
                                  <a:cubicBezTo>
                                    <a:pt x="10" y="136"/>
                                    <a:pt x="9" y="137"/>
                                    <a:pt x="8" y="137"/>
                                  </a:cubicBezTo>
                                  <a:cubicBezTo>
                                    <a:pt x="7" y="137"/>
                                    <a:pt x="6" y="136"/>
                                    <a:pt x="5" y="136"/>
                                  </a:cubicBezTo>
                                  <a:cubicBezTo>
                                    <a:pt x="4" y="136"/>
                                    <a:pt x="3" y="136"/>
                                    <a:pt x="3" y="136"/>
                                  </a:cubicBezTo>
                                  <a:cubicBezTo>
                                    <a:pt x="2" y="136"/>
                                    <a:pt x="2" y="135"/>
                                    <a:pt x="2" y="135"/>
                                  </a:cubicBezTo>
                                  <a:cubicBezTo>
                                    <a:pt x="2" y="135"/>
                                    <a:pt x="2" y="134"/>
                                    <a:pt x="2" y="134"/>
                                  </a:cubicBezTo>
                                  <a:lnTo>
                                    <a:pt x="2" y="40"/>
                                  </a:lnTo>
                                  <a:cubicBezTo>
                                    <a:pt x="2" y="39"/>
                                    <a:pt x="2" y="39"/>
                                    <a:pt x="2" y="39"/>
                                  </a:cubicBezTo>
                                  <a:cubicBezTo>
                                    <a:pt x="2" y="38"/>
                                    <a:pt x="2" y="38"/>
                                    <a:pt x="3" y="38"/>
                                  </a:cubicBezTo>
                                  <a:cubicBezTo>
                                    <a:pt x="3" y="37"/>
                                    <a:pt x="4" y="37"/>
                                    <a:pt x="5" y="37"/>
                                  </a:cubicBezTo>
                                  <a:cubicBezTo>
                                    <a:pt x="6" y="37"/>
                                    <a:pt x="7" y="37"/>
                                    <a:pt x="8" y="37"/>
                                  </a:cubicBezTo>
                                  <a:cubicBezTo>
                                    <a:pt x="9" y="37"/>
                                    <a:pt x="10" y="37"/>
                                    <a:pt x="11" y="37"/>
                                  </a:cubicBezTo>
                                  <a:cubicBezTo>
                                    <a:pt x="12" y="37"/>
                                    <a:pt x="12" y="37"/>
                                    <a:pt x="13" y="38"/>
                                  </a:cubicBezTo>
                                  <a:cubicBezTo>
                                    <a:pt x="13" y="38"/>
                                    <a:pt x="14" y="38"/>
                                    <a:pt x="14" y="39"/>
                                  </a:cubicBezTo>
                                  <a:cubicBezTo>
                                    <a:pt x="14" y="39"/>
                                    <a:pt x="14" y="39"/>
                                    <a:pt x="14" y="40"/>
                                  </a:cubicBezTo>
                                  <a:lnTo>
                                    <a:pt x="14" y="134"/>
                                  </a:lnTo>
                                  <a:close/>
                                  <a:moveTo>
                                    <a:pt x="16" y="8"/>
                                  </a:moveTo>
                                  <a:lnTo>
                                    <a:pt x="16" y="8"/>
                                  </a:lnTo>
                                  <a:cubicBezTo>
                                    <a:pt x="16" y="11"/>
                                    <a:pt x="15" y="14"/>
                                    <a:pt x="14" y="15"/>
                                  </a:cubicBezTo>
                                  <a:cubicBezTo>
                                    <a:pt x="13" y="16"/>
                                    <a:pt x="11" y="17"/>
                                    <a:pt x="8" y="17"/>
                                  </a:cubicBezTo>
                                  <a:cubicBezTo>
                                    <a:pt x="5" y="17"/>
                                    <a:pt x="3" y="16"/>
                                    <a:pt x="1" y="15"/>
                                  </a:cubicBezTo>
                                  <a:cubicBezTo>
                                    <a:pt x="0" y="14"/>
                                    <a:pt x="0" y="11"/>
                                    <a:pt x="0" y="8"/>
                                  </a:cubicBezTo>
                                  <a:cubicBezTo>
                                    <a:pt x="0" y="5"/>
                                    <a:pt x="0" y="3"/>
                                    <a:pt x="2" y="1"/>
                                  </a:cubicBezTo>
                                  <a:cubicBezTo>
                                    <a:pt x="3" y="0"/>
                                    <a:pt x="5" y="0"/>
                                    <a:pt x="8" y="0"/>
                                  </a:cubicBezTo>
                                  <a:cubicBezTo>
                                    <a:pt x="11" y="0"/>
                                    <a:pt x="13" y="0"/>
                                    <a:pt x="14" y="1"/>
                                  </a:cubicBezTo>
                                  <a:cubicBezTo>
                                    <a:pt x="15" y="2"/>
                                    <a:pt x="16" y="5"/>
                                    <a:pt x="16" y="8"/>
                                  </a:cubicBezTo>
                                  <a:lnTo>
                                    <a:pt x="16" y="8"/>
                                  </a:lnTo>
                                  <a:close/>
                                </a:path>
                              </a:pathLst>
                            </a:custGeom>
                            <a:solidFill>
                              <a:srgbClr val="FEFEFE"/>
                            </a:solidFill>
                            <a:ln w="0">
                              <a:noFill/>
                              <a:prstDash val="solid"/>
                              <a:round/>
                              <a:headEnd/>
                              <a:tailEnd/>
                            </a:ln>
                          </wps:spPr>
                          <wps:bodyPr rot="0" vert="horz" wrap="square" lIns="91440" tIns="45720" rIns="91440" bIns="45720" anchor="t" anchorCtr="0" upright="1">
                            <a:noAutofit/>
                          </wps:bodyPr>
                        </wps:wsp>
                        <wps:wsp>
                          <wps:cNvPr id="128" name="Freeform 100"/>
                          <wps:cNvSpPr>
                            <a:spLocks noEditPoints="1"/>
                          </wps:cNvSpPr>
                          <wps:spPr bwMode="auto">
                            <a:xfrm>
                              <a:off x="930275" y="2968625"/>
                              <a:ext cx="86360" cy="97790"/>
                            </a:xfrm>
                            <a:custGeom>
                              <a:avLst/>
                              <a:gdLst>
                                <a:gd name="T0" fmla="*/ 90 w 90"/>
                                <a:gd name="T1" fmla="*/ 50 h 102"/>
                                <a:gd name="T2" fmla="*/ 90 w 90"/>
                                <a:gd name="T3" fmla="*/ 50 h 102"/>
                                <a:gd name="T4" fmla="*/ 87 w 90"/>
                                <a:gd name="T5" fmla="*/ 70 h 102"/>
                                <a:gd name="T6" fmla="*/ 79 w 90"/>
                                <a:gd name="T7" fmla="*/ 87 h 102"/>
                                <a:gd name="T8" fmla="*/ 64 w 90"/>
                                <a:gd name="T9" fmla="*/ 98 h 102"/>
                                <a:gd name="T10" fmla="*/ 44 w 90"/>
                                <a:gd name="T11" fmla="*/ 102 h 102"/>
                                <a:gd name="T12" fmla="*/ 25 w 90"/>
                                <a:gd name="T13" fmla="*/ 98 h 102"/>
                                <a:gd name="T14" fmla="*/ 11 w 90"/>
                                <a:gd name="T15" fmla="*/ 88 h 102"/>
                                <a:gd name="T16" fmla="*/ 3 w 90"/>
                                <a:gd name="T17" fmla="*/ 72 h 102"/>
                                <a:gd name="T18" fmla="*/ 0 w 90"/>
                                <a:gd name="T19" fmla="*/ 52 h 102"/>
                                <a:gd name="T20" fmla="*/ 3 w 90"/>
                                <a:gd name="T21" fmla="*/ 31 h 102"/>
                                <a:gd name="T22" fmla="*/ 11 w 90"/>
                                <a:gd name="T23" fmla="*/ 14 h 102"/>
                                <a:gd name="T24" fmla="*/ 26 w 90"/>
                                <a:gd name="T25" fmla="*/ 4 h 102"/>
                                <a:gd name="T26" fmla="*/ 46 w 90"/>
                                <a:gd name="T27" fmla="*/ 0 h 102"/>
                                <a:gd name="T28" fmla="*/ 65 w 90"/>
                                <a:gd name="T29" fmla="*/ 3 h 102"/>
                                <a:gd name="T30" fmla="*/ 79 w 90"/>
                                <a:gd name="T31" fmla="*/ 13 h 102"/>
                                <a:gd name="T32" fmla="*/ 87 w 90"/>
                                <a:gd name="T33" fmla="*/ 29 h 102"/>
                                <a:gd name="T34" fmla="*/ 90 w 90"/>
                                <a:gd name="T35" fmla="*/ 50 h 102"/>
                                <a:gd name="T36" fmla="*/ 90 w 90"/>
                                <a:gd name="T37" fmla="*/ 50 h 102"/>
                                <a:gd name="T38" fmla="*/ 77 w 90"/>
                                <a:gd name="T39" fmla="*/ 51 h 102"/>
                                <a:gd name="T40" fmla="*/ 77 w 90"/>
                                <a:gd name="T41" fmla="*/ 51 h 102"/>
                                <a:gd name="T42" fmla="*/ 76 w 90"/>
                                <a:gd name="T43" fmla="*/ 36 h 102"/>
                                <a:gd name="T44" fmla="*/ 70 w 90"/>
                                <a:gd name="T45" fmla="*/ 23 h 102"/>
                                <a:gd name="T46" fmla="*/ 61 w 90"/>
                                <a:gd name="T47" fmla="*/ 14 h 102"/>
                                <a:gd name="T48" fmla="*/ 45 w 90"/>
                                <a:gd name="T49" fmla="*/ 11 h 102"/>
                                <a:gd name="T50" fmla="*/ 31 w 90"/>
                                <a:gd name="T51" fmla="*/ 14 h 102"/>
                                <a:gd name="T52" fmla="*/ 21 w 90"/>
                                <a:gd name="T53" fmla="*/ 22 h 102"/>
                                <a:gd name="T54" fmla="*/ 15 w 90"/>
                                <a:gd name="T55" fmla="*/ 35 h 102"/>
                                <a:gd name="T56" fmla="*/ 13 w 90"/>
                                <a:gd name="T57" fmla="*/ 50 h 102"/>
                                <a:gd name="T58" fmla="*/ 15 w 90"/>
                                <a:gd name="T59" fmla="*/ 66 h 102"/>
                                <a:gd name="T60" fmla="*/ 20 w 90"/>
                                <a:gd name="T61" fmla="*/ 79 h 102"/>
                                <a:gd name="T62" fmla="*/ 30 w 90"/>
                                <a:gd name="T63" fmla="*/ 87 h 102"/>
                                <a:gd name="T64" fmla="*/ 45 w 90"/>
                                <a:gd name="T65" fmla="*/ 91 h 102"/>
                                <a:gd name="T66" fmla="*/ 59 w 90"/>
                                <a:gd name="T67" fmla="*/ 88 h 102"/>
                                <a:gd name="T68" fmla="*/ 69 w 90"/>
                                <a:gd name="T69" fmla="*/ 79 h 102"/>
                                <a:gd name="T70" fmla="*/ 75 w 90"/>
                                <a:gd name="T71" fmla="*/ 67 h 102"/>
                                <a:gd name="T72" fmla="*/ 77 w 90"/>
                                <a:gd name="T73" fmla="*/ 51 h 102"/>
                                <a:gd name="T74" fmla="*/ 77 w 90"/>
                                <a:gd name="T75" fmla="*/ 51 h 1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90" h="102">
                                  <a:moveTo>
                                    <a:pt x="90" y="50"/>
                                  </a:moveTo>
                                  <a:lnTo>
                                    <a:pt x="90" y="50"/>
                                  </a:lnTo>
                                  <a:cubicBezTo>
                                    <a:pt x="90" y="57"/>
                                    <a:pt x="89" y="64"/>
                                    <a:pt x="87" y="70"/>
                                  </a:cubicBezTo>
                                  <a:cubicBezTo>
                                    <a:pt x="85" y="77"/>
                                    <a:pt x="82" y="82"/>
                                    <a:pt x="79" y="87"/>
                                  </a:cubicBezTo>
                                  <a:cubicBezTo>
                                    <a:pt x="75" y="92"/>
                                    <a:pt x="70" y="95"/>
                                    <a:pt x="64" y="98"/>
                                  </a:cubicBezTo>
                                  <a:cubicBezTo>
                                    <a:pt x="58" y="100"/>
                                    <a:pt x="52" y="102"/>
                                    <a:pt x="44" y="102"/>
                                  </a:cubicBezTo>
                                  <a:cubicBezTo>
                                    <a:pt x="37" y="102"/>
                                    <a:pt x="30" y="100"/>
                                    <a:pt x="25" y="98"/>
                                  </a:cubicBezTo>
                                  <a:cubicBezTo>
                                    <a:pt x="19" y="96"/>
                                    <a:pt x="15" y="93"/>
                                    <a:pt x="11" y="88"/>
                                  </a:cubicBezTo>
                                  <a:cubicBezTo>
                                    <a:pt x="7" y="84"/>
                                    <a:pt x="4" y="79"/>
                                    <a:pt x="3" y="72"/>
                                  </a:cubicBezTo>
                                  <a:cubicBezTo>
                                    <a:pt x="1" y="66"/>
                                    <a:pt x="0" y="59"/>
                                    <a:pt x="0" y="52"/>
                                  </a:cubicBezTo>
                                  <a:cubicBezTo>
                                    <a:pt x="0" y="44"/>
                                    <a:pt x="1" y="37"/>
                                    <a:pt x="3" y="31"/>
                                  </a:cubicBezTo>
                                  <a:cubicBezTo>
                                    <a:pt x="5" y="25"/>
                                    <a:pt x="8" y="19"/>
                                    <a:pt x="11" y="14"/>
                                  </a:cubicBezTo>
                                  <a:cubicBezTo>
                                    <a:pt x="15" y="10"/>
                                    <a:pt x="20" y="6"/>
                                    <a:pt x="26" y="4"/>
                                  </a:cubicBezTo>
                                  <a:cubicBezTo>
                                    <a:pt x="32" y="1"/>
                                    <a:pt x="38" y="0"/>
                                    <a:pt x="46" y="0"/>
                                  </a:cubicBezTo>
                                  <a:cubicBezTo>
                                    <a:pt x="53" y="0"/>
                                    <a:pt x="60" y="1"/>
                                    <a:pt x="65" y="3"/>
                                  </a:cubicBezTo>
                                  <a:cubicBezTo>
                                    <a:pt x="71" y="6"/>
                                    <a:pt x="75" y="9"/>
                                    <a:pt x="79" y="13"/>
                                  </a:cubicBezTo>
                                  <a:cubicBezTo>
                                    <a:pt x="83" y="18"/>
                                    <a:pt x="85" y="23"/>
                                    <a:pt x="87" y="29"/>
                                  </a:cubicBezTo>
                                  <a:cubicBezTo>
                                    <a:pt x="89" y="35"/>
                                    <a:pt x="90" y="42"/>
                                    <a:pt x="90" y="50"/>
                                  </a:cubicBezTo>
                                  <a:lnTo>
                                    <a:pt x="90" y="50"/>
                                  </a:lnTo>
                                  <a:close/>
                                  <a:moveTo>
                                    <a:pt x="77" y="51"/>
                                  </a:moveTo>
                                  <a:lnTo>
                                    <a:pt x="77" y="51"/>
                                  </a:lnTo>
                                  <a:cubicBezTo>
                                    <a:pt x="77" y="46"/>
                                    <a:pt x="77" y="40"/>
                                    <a:pt x="76" y="36"/>
                                  </a:cubicBezTo>
                                  <a:cubicBezTo>
                                    <a:pt x="74" y="31"/>
                                    <a:pt x="73" y="26"/>
                                    <a:pt x="70" y="23"/>
                                  </a:cubicBezTo>
                                  <a:cubicBezTo>
                                    <a:pt x="68" y="19"/>
                                    <a:pt x="65" y="16"/>
                                    <a:pt x="61" y="14"/>
                                  </a:cubicBezTo>
                                  <a:cubicBezTo>
                                    <a:pt x="56" y="12"/>
                                    <a:pt x="51" y="11"/>
                                    <a:pt x="45" y="11"/>
                                  </a:cubicBezTo>
                                  <a:cubicBezTo>
                                    <a:pt x="40" y="11"/>
                                    <a:pt x="35" y="12"/>
                                    <a:pt x="31" y="14"/>
                                  </a:cubicBezTo>
                                  <a:cubicBezTo>
                                    <a:pt x="27" y="16"/>
                                    <a:pt x="23" y="18"/>
                                    <a:pt x="21" y="22"/>
                                  </a:cubicBezTo>
                                  <a:cubicBezTo>
                                    <a:pt x="18" y="26"/>
                                    <a:pt x="16" y="30"/>
                                    <a:pt x="15" y="35"/>
                                  </a:cubicBezTo>
                                  <a:cubicBezTo>
                                    <a:pt x="14" y="40"/>
                                    <a:pt x="13" y="45"/>
                                    <a:pt x="13" y="50"/>
                                  </a:cubicBezTo>
                                  <a:cubicBezTo>
                                    <a:pt x="13" y="56"/>
                                    <a:pt x="14" y="61"/>
                                    <a:pt x="15" y="66"/>
                                  </a:cubicBezTo>
                                  <a:cubicBezTo>
                                    <a:pt x="16" y="71"/>
                                    <a:pt x="17" y="75"/>
                                    <a:pt x="20" y="79"/>
                                  </a:cubicBezTo>
                                  <a:cubicBezTo>
                                    <a:pt x="22" y="82"/>
                                    <a:pt x="25" y="85"/>
                                    <a:pt x="30" y="87"/>
                                  </a:cubicBezTo>
                                  <a:cubicBezTo>
                                    <a:pt x="34" y="90"/>
                                    <a:pt x="39" y="91"/>
                                    <a:pt x="45" y="91"/>
                                  </a:cubicBezTo>
                                  <a:cubicBezTo>
                                    <a:pt x="50" y="91"/>
                                    <a:pt x="55" y="90"/>
                                    <a:pt x="59" y="88"/>
                                  </a:cubicBezTo>
                                  <a:cubicBezTo>
                                    <a:pt x="63" y="86"/>
                                    <a:pt x="67" y="83"/>
                                    <a:pt x="69" y="79"/>
                                  </a:cubicBezTo>
                                  <a:cubicBezTo>
                                    <a:pt x="72" y="76"/>
                                    <a:pt x="74" y="72"/>
                                    <a:pt x="75" y="67"/>
                                  </a:cubicBezTo>
                                  <a:cubicBezTo>
                                    <a:pt x="76" y="62"/>
                                    <a:pt x="77" y="57"/>
                                    <a:pt x="77" y="51"/>
                                  </a:cubicBezTo>
                                  <a:lnTo>
                                    <a:pt x="77" y="51"/>
                                  </a:lnTo>
                                  <a:close/>
                                </a:path>
                              </a:pathLst>
                            </a:custGeom>
                            <a:solidFill>
                              <a:srgbClr val="FEFEFE"/>
                            </a:solidFill>
                            <a:ln w="0">
                              <a:noFill/>
                              <a:prstDash val="solid"/>
                              <a:round/>
                              <a:headEnd/>
                              <a:tailEnd/>
                            </a:ln>
                          </wps:spPr>
                          <wps:bodyPr rot="0" vert="horz" wrap="square" lIns="91440" tIns="45720" rIns="91440" bIns="45720" anchor="t" anchorCtr="0" upright="1">
                            <a:noAutofit/>
                          </wps:bodyPr>
                        </wps:wsp>
                        <wps:wsp>
                          <wps:cNvPr id="129" name="Freeform 101"/>
                          <wps:cNvSpPr>
                            <a:spLocks/>
                          </wps:cNvSpPr>
                          <wps:spPr bwMode="auto">
                            <a:xfrm>
                              <a:off x="1043305" y="2968625"/>
                              <a:ext cx="73025" cy="97155"/>
                            </a:xfrm>
                            <a:custGeom>
                              <a:avLst/>
                              <a:gdLst>
                                <a:gd name="T0" fmla="*/ 76 w 76"/>
                                <a:gd name="T1" fmla="*/ 98 h 101"/>
                                <a:gd name="T2" fmla="*/ 76 w 76"/>
                                <a:gd name="T3" fmla="*/ 98 h 101"/>
                                <a:gd name="T4" fmla="*/ 76 w 76"/>
                                <a:gd name="T5" fmla="*/ 99 h 101"/>
                                <a:gd name="T6" fmla="*/ 75 w 76"/>
                                <a:gd name="T7" fmla="*/ 100 h 101"/>
                                <a:gd name="T8" fmla="*/ 73 w 76"/>
                                <a:gd name="T9" fmla="*/ 100 h 101"/>
                                <a:gd name="T10" fmla="*/ 70 w 76"/>
                                <a:gd name="T11" fmla="*/ 101 h 101"/>
                                <a:gd name="T12" fmla="*/ 67 w 76"/>
                                <a:gd name="T13" fmla="*/ 100 h 101"/>
                                <a:gd name="T14" fmla="*/ 65 w 76"/>
                                <a:gd name="T15" fmla="*/ 100 h 101"/>
                                <a:gd name="T16" fmla="*/ 64 w 76"/>
                                <a:gd name="T17" fmla="*/ 99 h 101"/>
                                <a:gd name="T18" fmla="*/ 64 w 76"/>
                                <a:gd name="T19" fmla="*/ 98 h 101"/>
                                <a:gd name="T20" fmla="*/ 64 w 76"/>
                                <a:gd name="T21" fmla="*/ 42 h 101"/>
                                <a:gd name="T22" fmla="*/ 63 w 76"/>
                                <a:gd name="T23" fmla="*/ 28 h 101"/>
                                <a:gd name="T24" fmla="*/ 59 w 76"/>
                                <a:gd name="T25" fmla="*/ 18 h 101"/>
                                <a:gd name="T26" fmla="*/ 52 w 76"/>
                                <a:gd name="T27" fmla="*/ 12 h 101"/>
                                <a:gd name="T28" fmla="*/ 42 w 76"/>
                                <a:gd name="T29" fmla="*/ 10 h 101"/>
                                <a:gd name="T30" fmla="*/ 27 w 76"/>
                                <a:gd name="T31" fmla="*/ 15 h 101"/>
                                <a:gd name="T32" fmla="*/ 12 w 76"/>
                                <a:gd name="T33" fmla="*/ 30 h 101"/>
                                <a:gd name="T34" fmla="*/ 12 w 76"/>
                                <a:gd name="T35" fmla="*/ 98 h 101"/>
                                <a:gd name="T36" fmla="*/ 12 w 76"/>
                                <a:gd name="T37" fmla="*/ 99 h 101"/>
                                <a:gd name="T38" fmla="*/ 11 w 76"/>
                                <a:gd name="T39" fmla="*/ 100 h 101"/>
                                <a:gd name="T40" fmla="*/ 9 w 76"/>
                                <a:gd name="T41" fmla="*/ 100 h 101"/>
                                <a:gd name="T42" fmla="*/ 6 w 76"/>
                                <a:gd name="T43" fmla="*/ 101 h 101"/>
                                <a:gd name="T44" fmla="*/ 3 w 76"/>
                                <a:gd name="T45" fmla="*/ 100 h 101"/>
                                <a:gd name="T46" fmla="*/ 1 w 76"/>
                                <a:gd name="T47" fmla="*/ 100 h 101"/>
                                <a:gd name="T48" fmla="*/ 0 w 76"/>
                                <a:gd name="T49" fmla="*/ 99 h 101"/>
                                <a:gd name="T50" fmla="*/ 0 w 76"/>
                                <a:gd name="T51" fmla="*/ 98 h 101"/>
                                <a:gd name="T52" fmla="*/ 0 w 76"/>
                                <a:gd name="T53" fmla="*/ 4 h 101"/>
                                <a:gd name="T54" fmla="*/ 0 w 76"/>
                                <a:gd name="T55" fmla="*/ 3 h 101"/>
                                <a:gd name="T56" fmla="*/ 1 w 76"/>
                                <a:gd name="T57" fmla="*/ 2 h 101"/>
                                <a:gd name="T58" fmla="*/ 3 w 76"/>
                                <a:gd name="T59" fmla="*/ 1 h 101"/>
                                <a:gd name="T60" fmla="*/ 6 w 76"/>
                                <a:gd name="T61" fmla="*/ 1 h 101"/>
                                <a:gd name="T62" fmla="*/ 9 w 76"/>
                                <a:gd name="T63" fmla="*/ 1 h 101"/>
                                <a:gd name="T64" fmla="*/ 11 w 76"/>
                                <a:gd name="T65" fmla="*/ 2 h 101"/>
                                <a:gd name="T66" fmla="*/ 12 w 76"/>
                                <a:gd name="T67" fmla="*/ 3 h 101"/>
                                <a:gd name="T68" fmla="*/ 12 w 76"/>
                                <a:gd name="T69" fmla="*/ 4 h 101"/>
                                <a:gd name="T70" fmla="*/ 12 w 76"/>
                                <a:gd name="T71" fmla="*/ 17 h 101"/>
                                <a:gd name="T72" fmla="*/ 28 w 76"/>
                                <a:gd name="T73" fmla="*/ 4 h 101"/>
                                <a:gd name="T74" fmla="*/ 43 w 76"/>
                                <a:gd name="T75" fmla="*/ 0 h 101"/>
                                <a:gd name="T76" fmla="*/ 59 w 76"/>
                                <a:gd name="T77" fmla="*/ 3 h 101"/>
                                <a:gd name="T78" fmla="*/ 69 w 76"/>
                                <a:gd name="T79" fmla="*/ 11 h 101"/>
                                <a:gd name="T80" fmla="*/ 75 w 76"/>
                                <a:gd name="T81" fmla="*/ 24 h 101"/>
                                <a:gd name="T82" fmla="*/ 76 w 76"/>
                                <a:gd name="T83" fmla="*/ 41 h 101"/>
                                <a:gd name="T84" fmla="*/ 76 w 76"/>
                                <a:gd name="T85" fmla="*/ 98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76" h="101">
                                  <a:moveTo>
                                    <a:pt x="76" y="98"/>
                                  </a:moveTo>
                                  <a:lnTo>
                                    <a:pt x="76" y="98"/>
                                  </a:lnTo>
                                  <a:cubicBezTo>
                                    <a:pt x="76" y="98"/>
                                    <a:pt x="76" y="99"/>
                                    <a:pt x="76" y="99"/>
                                  </a:cubicBezTo>
                                  <a:cubicBezTo>
                                    <a:pt x="76" y="99"/>
                                    <a:pt x="76" y="100"/>
                                    <a:pt x="75" y="100"/>
                                  </a:cubicBezTo>
                                  <a:cubicBezTo>
                                    <a:pt x="75" y="100"/>
                                    <a:pt x="74" y="100"/>
                                    <a:pt x="73" y="100"/>
                                  </a:cubicBezTo>
                                  <a:cubicBezTo>
                                    <a:pt x="72" y="100"/>
                                    <a:pt x="71" y="101"/>
                                    <a:pt x="70" y="101"/>
                                  </a:cubicBezTo>
                                  <a:cubicBezTo>
                                    <a:pt x="69" y="101"/>
                                    <a:pt x="68" y="100"/>
                                    <a:pt x="67" y="100"/>
                                  </a:cubicBezTo>
                                  <a:cubicBezTo>
                                    <a:pt x="66" y="100"/>
                                    <a:pt x="66" y="100"/>
                                    <a:pt x="65" y="100"/>
                                  </a:cubicBezTo>
                                  <a:cubicBezTo>
                                    <a:pt x="65" y="100"/>
                                    <a:pt x="65" y="99"/>
                                    <a:pt x="64" y="99"/>
                                  </a:cubicBezTo>
                                  <a:cubicBezTo>
                                    <a:pt x="64" y="99"/>
                                    <a:pt x="64" y="98"/>
                                    <a:pt x="64" y="98"/>
                                  </a:cubicBezTo>
                                  <a:lnTo>
                                    <a:pt x="64" y="42"/>
                                  </a:lnTo>
                                  <a:cubicBezTo>
                                    <a:pt x="64" y="36"/>
                                    <a:pt x="64" y="31"/>
                                    <a:pt x="63" y="28"/>
                                  </a:cubicBezTo>
                                  <a:cubicBezTo>
                                    <a:pt x="62" y="24"/>
                                    <a:pt x="60" y="21"/>
                                    <a:pt x="59" y="18"/>
                                  </a:cubicBezTo>
                                  <a:cubicBezTo>
                                    <a:pt x="57" y="16"/>
                                    <a:pt x="54" y="14"/>
                                    <a:pt x="52" y="12"/>
                                  </a:cubicBezTo>
                                  <a:cubicBezTo>
                                    <a:pt x="49" y="11"/>
                                    <a:pt x="46" y="10"/>
                                    <a:pt x="42" y="10"/>
                                  </a:cubicBezTo>
                                  <a:cubicBezTo>
                                    <a:pt x="37" y="10"/>
                                    <a:pt x="32" y="12"/>
                                    <a:pt x="27" y="15"/>
                                  </a:cubicBezTo>
                                  <a:cubicBezTo>
                                    <a:pt x="23" y="19"/>
                                    <a:pt x="18" y="24"/>
                                    <a:pt x="12" y="30"/>
                                  </a:cubicBezTo>
                                  <a:lnTo>
                                    <a:pt x="12" y="98"/>
                                  </a:lnTo>
                                  <a:cubicBezTo>
                                    <a:pt x="12" y="98"/>
                                    <a:pt x="12" y="99"/>
                                    <a:pt x="12" y="99"/>
                                  </a:cubicBezTo>
                                  <a:cubicBezTo>
                                    <a:pt x="12" y="99"/>
                                    <a:pt x="12" y="100"/>
                                    <a:pt x="11" y="100"/>
                                  </a:cubicBezTo>
                                  <a:cubicBezTo>
                                    <a:pt x="11" y="100"/>
                                    <a:pt x="10" y="100"/>
                                    <a:pt x="9" y="100"/>
                                  </a:cubicBezTo>
                                  <a:cubicBezTo>
                                    <a:pt x="8" y="100"/>
                                    <a:pt x="7" y="101"/>
                                    <a:pt x="6" y="101"/>
                                  </a:cubicBezTo>
                                  <a:cubicBezTo>
                                    <a:pt x="5" y="101"/>
                                    <a:pt x="4" y="100"/>
                                    <a:pt x="3" y="100"/>
                                  </a:cubicBezTo>
                                  <a:cubicBezTo>
                                    <a:pt x="2" y="100"/>
                                    <a:pt x="2" y="100"/>
                                    <a:pt x="1" y="100"/>
                                  </a:cubicBezTo>
                                  <a:cubicBezTo>
                                    <a:pt x="1" y="100"/>
                                    <a:pt x="0" y="99"/>
                                    <a:pt x="0" y="99"/>
                                  </a:cubicBezTo>
                                  <a:cubicBezTo>
                                    <a:pt x="0" y="99"/>
                                    <a:pt x="0" y="98"/>
                                    <a:pt x="0" y="98"/>
                                  </a:cubicBezTo>
                                  <a:lnTo>
                                    <a:pt x="0" y="4"/>
                                  </a:lnTo>
                                  <a:cubicBezTo>
                                    <a:pt x="0" y="3"/>
                                    <a:pt x="0" y="3"/>
                                    <a:pt x="0" y="3"/>
                                  </a:cubicBezTo>
                                  <a:cubicBezTo>
                                    <a:pt x="0" y="2"/>
                                    <a:pt x="1" y="2"/>
                                    <a:pt x="1" y="2"/>
                                  </a:cubicBezTo>
                                  <a:cubicBezTo>
                                    <a:pt x="2" y="1"/>
                                    <a:pt x="2" y="1"/>
                                    <a:pt x="3" y="1"/>
                                  </a:cubicBezTo>
                                  <a:cubicBezTo>
                                    <a:pt x="4" y="1"/>
                                    <a:pt x="5" y="1"/>
                                    <a:pt x="6" y="1"/>
                                  </a:cubicBezTo>
                                  <a:cubicBezTo>
                                    <a:pt x="7" y="1"/>
                                    <a:pt x="8" y="1"/>
                                    <a:pt x="9" y="1"/>
                                  </a:cubicBezTo>
                                  <a:cubicBezTo>
                                    <a:pt x="10" y="1"/>
                                    <a:pt x="10" y="1"/>
                                    <a:pt x="11" y="2"/>
                                  </a:cubicBezTo>
                                  <a:cubicBezTo>
                                    <a:pt x="11" y="2"/>
                                    <a:pt x="11" y="2"/>
                                    <a:pt x="12" y="3"/>
                                  </a:cubicBezTo>
                                  <a:cubicBezTo>
                                    <a:pt x="12" y="3"/>
                                    <a:pt x="12" y="3"/>
                                    <a:pt x="12" y="4"/>
                                  </a:cubicBezTo>
                                  <a:lnTo>
                                    <a:pt x="12" y="17"/>
                                  </a:lnTo>
                                  <a:cubicBezTo>
                                    <a:pt x="17" y="11"/>
                                    <a:pt x="22" y="7"/>
                                    <a:pt x="28" y="4"/>
                                  </a:cubicBezTo>
                                  <a:cubicBezTo>
                                    <a:pt x="33" y="1"/>
                                    <a:pt x="38" y="0"/>
                                    <a:pt x="43" y="0"/>
                                  </a:cubicBezTo>
                                  <a:cubicBezTo>
                                    <a:pt x="49" y="0"/>
                                    <a:pt x="55" y="1"/>
                                    <a:pt x="59" y="3"/>
                                  </a:cubicBezTo>
                                  <a:cubicBezTo>
                                    <a:pt x="63" y="5"/>
                                    <a:pt x="66" y="8"/>
                                    <a:pt x="69" y="11"/>
                                  </a:cubicBezTo>
                                  <a:cubicBezTo>
                                    <a:pt x="72" y="15"/>
                                    <a:pt x="74" y="19"/>
                                    <a:pt x="75" y="24"/>
                                  </a:cubicBezTo>
                                  <a:cubicBezTo>
                                    <a:pt x="76" y="28"/>
                                    <a:pt x="76" y="34"/>
                                    <a:pt x="76" y="41"/>
                                  </a:cubicBezTo>
                                  <a:lnTo>
                                    <a:pt x="76" y="98"/>
                                  </a:lnTo>
                                  <a:close/>
                                </a:path>
                              </a:pathLst>
                            </a:custGeom>
                            <a:solidFill>
                              <a:srgbClr val="FEFEFE"/>
                            </a:solidFill>
                            <a:ln w="0">
                              <a:noFill/>
                              <a:prstDash val="solid"/>
                              <a:round/>
                              <a:headEnd/>
                              <a:tailEnd/>
                            </a:ln>
                          </wps:spPr>
                          <wps:bodyPr rot="0" vert="horz" wrap="square" lIns="91440" tIns="45720" rIns="91440" bIns="45720" anchor="t" anchorCtr="0" upright="1">
                            <a:noAutofit/>
                          </wps:bodyPr>
                        </wps:wsp>
                        <wps:wsp>
                          <wps:cNvPr id="130" name="Freeform 102"/>
                          <wps:cNvSpPr>
                            <a:spLocks noEditPoints="1"/>
                          </wps:cNvSpPr>
                          <wps:spPr bwMode="auto">
                            <a:xfrm>
                              <a:off x="1153795" y="2974340"/>
                              <a:ext cx="16510" cy="91440"/>
                            </a:xfrm>
                            <a:custGeom>
                              <a:avLst/>
                              <a:gdLst>
                                <a:gd name="T0" fmla="*/ 17 w 17"/>
                                <a:gd name="T1" fmla="*/ 10 h 95"/>
                                <a:gd name="T2" fmla="*/ 17 w 17"/>
                                <a:gd name="T3" fmla="*/ 10 h 95"/>
                                <a:gd name="T4" fmla="*/ 17 w 17"/>
                                <a:gd name="T5" fmla="*/ 15 h 95"/>
                                <a:gd name="T6" fmla="*/ 16 w 17"/>
                                <a:gd name="T7" fmla="*/ 18 h 95"/>
                                <a:gd name="T8" fmla="*/ 13 w 17"/>
                                <a:gd name="T9" fmla="*/ 19 h 95"/>
                                <a:gd name="T10" fmla="*/ 8 w 17"/>
                                <a:gd name="T11" fmla="*/ 20 h 95"/>
                                <a:gd name="T12" fmla="*/ 4 w 17"/>
                                <a:gd name="T13" fmla="*/ 19 h 95"/>
                                <a:gd name="T14" fmla="*/ 1 w 17"/>
                                <a:gd name="T15" fmla="*/ 18 h 95"/>
                                <a:gd name="T16" fmla="*/ 0 w 17"/>
                                <a:gd name="T17" fmla="*/ 15 h 95"/>
                                <a:gd name="T18" fmla="*/ 0 w 17"/>
                                <a:gd name="T19" fmla="*/ 10 h 95"/>
                                <a:gd name="T20" fmla="*/ 0 w 17"/>
                                <a:gd name="T21" fmla="*/ 5 h 95"/>
                                <a:gd name="T22" fmla="*/ 1 w 17"/>
                                <a:gd name="T23" fmla="*/ 2 h 95"/>
                                <a:gd name="T24" fmla="*/ 4 w 17"/>
                                <a:gd name="T25" fmla="*/ 0 h 95"/>
                                <a:gd name="T26" fmla="*/ 8 w 17"/>
                                <a:gd name="T27" fmla="*/ 0 h 95"/>
                                <a:gd name="T28" fmla="*/ 13 w 17"/>
                                <a:gd name="T29" fmla="*/ 0 h 95"/>
                                <a:gd name="T30" fmla="*/ 16 w 17"/>
                                <a:gd name="T31" fmla="*/ 2 h 95"/>
                                <a:gd name="T32" fmla="*/ 17 w 17"/>
                                <a:gd name="T33" fmla="*/ 5 h 95"/>
                                <a:gd name="T34" fmla="*/ 17 w 17"/>
                                <a:gd name="T35" fmla="*/ 10 h 95"/>
                                <a:gd name="T36" fmla="*/ 17 w 17"/>
                                <a:gd name="T37" fmla="*/ 10 h 95"/>
                                <a:gd name="T38" fmla="*/ 17 w 17"/>
                                <a:gd name="T39" fmla="*/ 85 h 95"/>
                                <a:gd name="T40" fmla="*/ 17 w 17"/>
                                <a:gd name="T41" fmla="*/ 85 h 95"/>
                                <a:gd name="T42" fmla="*/ 17 w 17"/>
                                <a:gd name="T43" fmla="*/ 89 h 95"/>
                                <a:gd name="T44" fmla="*/ 16 w 17"/>
                                <a:gd name="T45" fmla="*/ 93 h 95"/>
                                <a:gd name="T46" fmla="*/ 13 w 17"/>
                                <a:gd name="T47" fmla="*/ 94 h 95"/>
                                <a:gd name="T48" fmla="*/ 8 w 17"/>
                                <a:gd name="T49" fmla="*/ 95 h 95"/>
                                <a:gd name="T50" fmla="*/ 4 w 17"/>
                                <a:gd name="T51" fmla="*/ 94 h 95"/>
                                <a:gd name="T52" fmla="*/ 1 w 17"/>
                                <a:gd name="T53" fmla="*/ 93 h 95"/>
                                <a:gd name="T54" fmla="*/ 0 w 17"/>
                                <a:gd name="T55" fmla="*/ 89 h 95"/>
                                <a:gd name="T56" fmla="*/ 0 w 17"/>
                                <a:gd name="T57" fmla="*/ 85 h 95"/>
                                <a:gd name="T58" fmla="*/ 0 w 17"/>
                                <a:gd name="T59" fmla="*/ 80 h 95"/>
                                <a:gd name="T60" fmla="*/ 1 w 17"/>
                                <a:gd name="T61" fmla="*/ 77 h 95"/>
                                <a:gd name="T62" fmla="*/ 4 w 17"/>
                                <a:gd name="T63" fmla="*/ 75 h 95"/>
                                <a:gd name="T64" fmla="*/ 8 w 17"/>
                                <a:gd name="T65" fmla="*/ 75 h 95"/>
                                <a:gd name="T66" fmla="*/ 13 w 17"/>
                                <a:gd name="T67" fmla="*/ 75 h 95"/>
                                <a:gd name="T68" fmla="*/ 16 w 17"/>
                                <a:gd name="T69" fmla="*/ 77 h 95"/>
                                <a:gd name="T70" fmla="*/ 17 w 17"/>
                                <a:gd name="T71" fmla="*/ 80 h 95"/>
                                <a:gd name="T72" fmla="*/ 17 w 17"/>
                                <a:gd name="T73" fmla="*/ 85 h 95"/>
                                <a:gd name="T74" fmla="*/ 17 w 17"/>
                                <a:gd name="T75" fmla="*/ 85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7" h="95">
                                  <a:moveTo>
                                    <a:pt x="17" y="10"/>
                                  </a:moveTo>
                                  <a:lnTo>
                                    <a:pt x="17" y="10"/>
                                  </a:lnTo>
                                  <a:cubicBezTo>
                                    <a:pt x="17" y="12"/>
                                    <a:pt x="17" y="14"/>
                                    <a:pt x="17" y="15"/>
                                  </a:cubicBezTo>
                                  <a:cubicBezTo>
                                    <a:pt x="17" y="16"/>
                                    <a:pt x="16" y="17"/>
                                    <a:pt x="16" y="18"/>
                                  </a:cubicBezTo>
                                  <a:cubicBezTo>
                                    <a:pt x="15" y="19"/>
                                    <a:pt x="14" y="19"/>
                                    <a:pt x="13" y="19"/>
                                  </a:cubicBezTo>
                                  <a:cubicBezTo>
                                    <a:pt x="12" y="20"/>
                                    <a:pt x="10" y="20"/>
                                    <a:pt x="8" y="20"/>
                                  </a:cubicBezTo>
                                  <a:cubicBezTo>
                                    <a:pt x="7" y="20"/>
                                    <a:pt x="5" y="20"/>
                                    <a:pt x="4" y="19"/>
                                  </a:cubicBezTo>
                                  <a:cubicBezTo>
                                    <a:pt x="3" y="19"/>
                                    <a:pt x="2" y="19"/>
                                    <a:pt x="1" y="18"/>
                                  </a:cubicBezTo>
                                  <a:cubicBezTo>
                                    <a:pt x="1" y="17"/>
                                    <a:pt x="0" y="16"/>
                                    <a:pt x="0" y="15"/>
                                  </a:cubicBezTo>
                                  <a:cubicBezTo>
                                    <a:pt x="0" y="14"/>
                                    <a:pt x="0" y="12"/>
                                    <a:pt x="0" y="10"/>
                                  </a:cubicBezTo>
                                  <a:cubicBezTo>
                                    <a:pt x="0" y="8"/>
                                    <a:pt x="0" y="6"/>
                                    <a:pt x="0" y="5"/>
                                  </a:cubicBezTo>
                                  <a:cubicBezTo>
                                    <a:pt x="0" y="4"/>
                                    <a:pt x="1" y="3"/>
                                    <a:pt x="1" y="2"/>
                                  </a:cubicBezTo>
                                  <a:cubicBezTo>
                                    <a:pt x="2" y="1"/>
                                    <a:pt x="3" y="1"/>
                                    <a:pt x="4" y="0"/>
                                  </a:cubicBezTo>
                                  <a:cubicBezTo>
                                    <a:pt x="5" y="0"/>
                                    <a:pt x="7" y="0"/>
                                    <a:pt x="8" y="0"/>
                                  </a:cubicBezTo>
                                  <a:cubicBezTo>
                                    <a:pt x="10" y="0"/>
                                    <a:pt x="12" y="0"/>
                                    <a:pt x="13" y="0"/>
                                  </a:cubicBezTo>
                                  <a:cubicBezTo>
                                    <a:pt x="14" y="1"/>
                                    <a:pt x="15" y="1"/>
                                    <a:pt x="16" y="2"/>
                                  </a:cubicBezTo>
                                  <a:cubicBezTo>
                                    <a:pt x="16" y="3"/>
                                    <a:pt x="17" y="4"/>
                                    <a:pt x="17" y="5"/>
                                  </a:cubicBezTo>
                                  <a:cubicBezTo>
                                    <a:pt x="17" y="6"/>
                                    <a:pt x="17" y="8"/>
                                    <a:pt x="17" y="10"/>
                                  </a:cubicBezTo>
                                  <a:lnTo>
                                    <a:pt x="17" y="10"/>
                                  </a:lnTo>
                                  <a:close/>
                                  <a:moveTo>
                                    <a:pt x="17" y="85"/>
                                  </a:moveTo>
                                  <a:lnTo>
                                    <a:pt x="17" y="85"/>
                                  </a:lnTo>
                                  <a:cubicBezTo>
                                    <a:pt x="17" y="87"/>
                                    <a:pt x="17" y="88"/>
                                    <a:pt x="17" y="89"/>
                                  </a:cubicBezTo>
                                  <a:cubicBezTo>
                                    <a:pt x="17" y="91"/>
                                    <a:pt x="16" y="92"/>
                                    <a:pt x="16" y="93"/>
                                  </a:cubicBezTo>
                                  <a:cubicBezTo>
                                    <a:pt x="15" y="93"/>
                                    <a:pt x="14" y="94"/>
                                    <a:pt x="13" y="94"/>
                                  </a:cubicBezTo>
                                  <a:cubicBezTo>
                                    <a:pt x="12" y="94"/>
                                    <a:pt x="10" y="95"/>
                                    <a:pt x="8" y="95"/>
                                  </a:cubicBezTo>
                                  <a:cubicBezTo>
                                    <a:pt x="7" y="95"/>
                                    <a:pt x="5" y="94"/>
                                    <a:pt x="4" y="94"/>
                                  </a:cubicBezTo>
                                  <a:cubicBezTo>
                                    <a:pt x="3" y="94"/>
                                    <a:pt x="2" y="93"/>
                                    <a:pt x="1" y="93"/>
                                  </a:cubicBezTo>
                                  <a:cubicBezTo>
                                    <a:pt x="1" y="92"/>
                                    <a:pt x="0" y="91"/>
                                    <a:pt x="0" y="89"/>
                                  </a:cubicBezTo>
                                  <a:cubicBezTo>
                                    <a:pt x="0" y="88"/>
                                    <a:pt x="0" y="87"/>
                                    <a:pt x="0" y="85"/>
                                  </a:cubicBezTo>
                                  <a:cubicBezTo>
                                    <a:pt x="0" y="83"/>
                                    <a:pt x="0" y="81"/>
                                    <a:pt x="0" y="80"/>
                                  </a:cubicBezTo>
                                  <a:cubicBezTo>
                                    <a:pt x="0" y="78"/>
                                    <a:pt x="1" y="77"/>
                                    <a:pt x="1" y="77"/>
                                  </a:cubicBezTo>
                                  <a:cubicBezTo>
                                    <a:pt x="2" y="76"/>
                                    <a:pt x="3" y="75"/>
                                    <a:pt x="4" y="75"/>
                                  </a:cubicBezTo>
                                  <a:cubicBezTo>
                                    <a:pt x="5" y="75"/>
                                    <a:pt x="7" y="75"/>
                                    <a:pt x="8" y="75"/>
                                  </a:cubicBezTo>
                                  <a:cubicBezTo>
                                    <a:pt x="10" y="75"/>
                                    <a:pt x="12" y="75"/>
                                    <a:pt x="13" y="75"/>
                                  </a:cubicBezTo>
                                  <a:cubicBezTo>
                                    <a:pt x="14" y="75"/>
                                    <a:pt x="15" y="76"/>
                                    <a:pt x="16" y="77"/>
                                  </a:cubicBezTo>
                                  <a:cubicBezTo>
                                    <a:pt x="16" y="77"/>
                                    <a:pt x="17" y="78"/>
                                    <a:pt x="17" y="80"/>
                                  </a:cubicBezTo>
                                  <a:cubicBezTo>
                                    <a:pt x="17" y="81"/>
                                    <a:pt x="17" y="83"/>
                                    <a:pt x="17" y="85"/>
                                  </a:cubicBezTo>
                                  <a:lnTo>
                                    <a:pt x="17" y="85"/>
                                  </a:lnTo>
                                  <a:close/>
                                </a:path>
                              </a:pathLst>
                            </a:custGeom>
                            <a:solidFill>
                              <a:srgbClr val="FEFEFE"/>
                            </a:solidFill>
                            <a:ln w="0">
                              <a:noFill/>
                              <a:prstDash val="solid"/>
                              <a:round/>
                              <a:headEnd/>
                              <a:tailEnd/>
                            </a:ln>
                          </wps:spPr>
                          <wps:bodyPr rot="0" vert="horz" wrap="square" lIns="91440" tIns="45720" rIns="91440" bIns="45720" anchor="t" anchorCtr="0" upright="1">
                            <a:noAutofit/>
                          </wps:bodyPr>
                        </wps:wsp>
                        <wps:wsp>
                          <wps:cNvPr id="131" name="Freeform 103"/>
                          <wps:cNvSpPr>
                            <a:spLocks noEditPoints="1"/>
                          </wps:cNvSpPr>
                          <wps:spPr bwMode="auto">
                            <a:xfrm>
                              <a:off x="542925" y="3217545"/>
                              <a:ext cx="95250" cy="128270"/>
                            </a:xfrm>
                            <a:custGeom>
                              <a:avLst/>
                              <a:gdLst>
                                <a:gd name="T0" fmla="*/ 99 w 99"/>
                                <a:gd name="T1" fmla="*/ 65 h 134"/>
                                <a:gd name="T2" fmla="*/ 99 w 99"/>
                                <a:gd name="T3" fmla="*/ 65 h 134"/>
                                <a:gd name="T4" fmla="*/ 94 w 99"/>
                                <a:gd name="T5" fmla="*/ 95 h 134"/>
                                <a:gd name="T6" fmla="*/ 82 w 99"/>
                                <a:gd name="T7" fmla="*/ 117 h 134"/>
                                <a:gd name="T8" fmla="*/ 61 w 99"/>
                                <a:gd name="T9" fmla="*/ 130 h 134"/>
                                <a:gd name="T10" fmla="*/ 32 w 99"/>
                                <a:gd name="T11" fmla="*/ 134 h 134"/>
                                <a:gd name="T12" fmla="*/ 6 w 99"/>
                                <a:gd name="T13" fmla="*/ 134 h 134"/>
                                <a:gd name="T14" fmla="*/ 2 w 99"/>
                                <a:gd name="T15" fmla="*/ 133 h 134"/>
                                <a:gd name="T16" fmla="*/ 0 w 99"/>
                                <a:gd name="T17" fmla="*/ 128 h 134"/>
                                <a:gd name="T18" fmla="*/ 0 w 99"/>
                                <a:gd name="T19" fmla="*/ 6 h 134"/>
                                <a:gd name="T20" fmla="*/ 2 w 99"/>
                                <a:gd name="T21" fmla="*/ 1 h 134"/>
                                <a:gd name="T22" fmla="*/ 6 w 99"/>
                                <a:gd name="T23" fmla="*/ 0 h 134"/>
                                <a:gd name="T24" fmla="*/ 34 w 99"/>
                                <a:gd name="T25" fmla="*/ 0 h 134"/>
                                <a:gd name="T26" fmla="*/ 63 w 99"/>
                                <a:gd name="T27" fmla="*/ 4 h 134"/>
                                <a:gd name="T28" fmla="*/ 83 w 99"/>
                                <a:gd name="T29" fmla="*/ 18 h 134"/>
                                <a:gd name="T30" fmla="*/ 95 w 99"/>
                                <a:gd name="T31" fmla="*/ 38 h 134"/>
                                <a:gd name="T32" fmla="*/ 99 w 99"/>
                                <a:gd name="T33" fmla="*/ 65 h 134"/>
                                <a:gd name="T34" fmla="*/ 99 w 99"/>
                                <a:gd name="T35" fmla="*/ 65 h 134"/>
                                <a:gd name="T36" fmla="*/ 85 w 99"/>
                                <a:gd name="T37" fmla="*/ 66 h 134"/>
                                <a:gd name="T38" fmla="*/ 85 w 99"/>
                                <a:gd name="T39" fmla="*/ 66 h 134"/>
                                <a:gd name="T40" fmla="*/ 82 w 99"/>
                                <a:gd name="T41" fmla="*/ 44 h 134"/>
                                <a:gd name="T42" fmla="*/ 73 w 99"/>
                                <a:gd name="T43" fmla="*/ 26 h 134"/>
                                <a:gd name="T44" fmla="*/ 57 w 99"/>
                                <a:gd name="T45" fmla="*/ 15 h 134"/>
                                <a:gd name="T46" fmla="*/ 33 w 99"/>
                                <a:gd name="T47" fmla="*/ 11 h 134"/>
                                <a:gd name="T48" fmla="*/ 13 w 99"/>
                                <a:gd name="T49" fmla="*/ 11 h 134"/>
                                <a:gd name="T50" fmla="*/ 13 w 99"/>
                                <a:gd name="T51" fmla="*/ 123 h 134"/>
                                <a:gd name="T52" fmla="*/ 33 w 99"/>
                                <a:gd name="T53" fmla="*/ 123 h 134"/>
                                <a:gd name="T54" fmla="*/ 57 w 99"/>
                                <a:gd name="T55" fmla="*/ 120 h 134"/>
                                <a:gd name="T56" fmla="*/ 72 w 99"/>
                                <a:gd name="T57" fmla="*/ 109 h 134"/>
                                <a:gd name="T58" fmla="*/ 82 w 99"/>
                                <a:gd name="T59" fmla="*/ 91 h 134"/>
                                <a:gd name="T60" fmla="*/ 85 w 99"/>
                                <a:gd name="T61" fmla="*/ 66 h 134"/>
                                <a:gd name="T62" fmla="*/ 85 w 99"/>
                                <a:gd name="T63" fmla="*/ 66 h 1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99" h="134">
                                  <a:moveTo>
                                    <a:pt x="99" y="65"/>
                                  </a:moveTo>
                                  <a:lnTo>
                                    <a:pt x="99" y="65"/>
                                  </a:lnTo>
                                  <a:cubicBezTo>
                                    <a:pt x="99" y="76"/>
                                    <a:pt x="97" y="86"/>
                                    <a:pt x="94" y="95"/>
                                  </a:cubicBezTo>
                                  <a:cubicBezTo>
                                    <a:pt x="92" y="104"/>
                                    <a:pt x="87" y="111"/>
                                    <a:pt x="82" y="117"/>
                                  </a:cubicBezTo>
                                  <a:cubicBezTo>
                                    <a:pt x="76" y="122"/>
                                    <a:pt x="70" y="127"/>
                                    <a:pt x="61" y="130"/>
                                  </a:cubicBezTo>
                                  <a:cubicBezTo>
                                    <a:pt x="53" y="133"/>
                                    <a:pt x="43" y="134"/>
                                    <a:pt x="32" y="134"/>
                                  </a:cubicBezTo>
                                  <a:lnTo>
                                    <a:pt x="6" y="134"/>
                                  </a:lnTo>
                                  <a:cubicBezTo>
                                    <a:pt x="4" y="134"/>
                                    <a:pt x="3" y="134"/>
                                    <a:pt x="2" y="133"/>
                                  </a:cubicBezTo>
                                  <a:cubicBezTo>
                                    <a:pt x="1" y="132"/>
                                    <a:pt x="0" y="130"/>
                                    <a:pt x="0" y="128"/>
                                  </a:cubicBezTo>
                                  <a:lnTo>
                                    <a:pt x="0" y="6"/>
                                  </a:lnTo>
                                  <a:cubicBezTo>
                                    <a:pt x="0" y="4"/>
                                    <a:pt x="1" y="2"/>
                                    <a:pt x="2" y="1"/>
                                  </a:cubicBezTo>
                                  <a:cubicBezTo>
                                    <a:pt x="3" y="0"/>
                                    <a:pt x="4" y="0"/>
                                    <a:pt x="6" y="0"/>
                                  </a:cubicBezTo>
                                  <a:lnTo>
                                    <a:pt x="34" y="0"/>
                                  </a:lnTo>
                                  <a:cubicBezTo>
                                    <a:pt x="45" y="0"/>
                                    <a:pt x="55" y="1"/>
                                    <a:pt x="63" y="4"/>
                                  </a:cubicBezTo>
                                  <a:cubicBezTo>
                                    <a:pt x="71" y="7"/>
                                    <a:pt x="77" y="12"/>
                                    <a:pt x="83" y="18"/>
                                  </a:cubicBezTo>
                                  <a:cubicBezTo>
                                    <a:pt x="88" y="23"/>
                                    <a:pt x="92" y="30"/>
                                    <a:pt x="95" y="38"/>
                                  </a:cubicBezTo>
                                  <a:cubicBezTo>
                                    <a:pt x="97" y="46"/>
                                    <a:pt x="99" y="55"/>
                                    <a:pt x="99" y="65"/>
                                  </a:cubicBezTo>
                                  <a:lnTo>
                                    <a:pt x="99" y="65"/>
                                  </a:lnTo>
                                  <a:close/>
                                  <a:moveTo>
                                    <a:pt x="85" y="66"/>
                                  </a:moveTo>
                                  <a:lnTo>
                                    <a:pt x="85" y="66"/>
                                  </a:lnTo>
                                  <a:cubicBezTo>
                                    <a:pt x="85" y="58"/>
                                    <a:pt x="84" y="51"/>
                                    <a:pt x="82" y="44"/>
                                  </a:cubicBezTo>
                                  <a:cubicBezTo>
                                    <a:pt x="80" y="37"/>
                                    <a:pt x="77" y="31"/>
                                    <a:pt x="73" y="26"/>
                                  </a:cubicBezTo>
                                  <a:cubicBezTo>
                                    <a:pt x="69" y="22"/>
                                    <a:pt x="64" y="18"/>
                                    <a:pt x="57" y="15"/>
                                  </a:cubicBezTo>
                                  <a:cubicBezTo>
                                    <a:pt x="51" y="12"/>
                                    <a:pt x="43" y="11"/>
                                    <a:pt x="33" y="11"/>
                                  </a:cubicBezTo>
                                  <a:lnTo>
                                    <a:pt x="13" y="11"/>
                                  </a:lnTo>
                                  <a:lnTo>
                                    <a:pt x="13" y="123"/>
                                  </a:lnTo>
                                  <a:lnTo>
                                    <a:pt x="33" y="123"/>
                                  </a:lnTo>
                                  <a:cubicBezTo>
                                    <a:pt x="42" y="123"/>
                                    <a:pt x="50" y="122"/>
                                    <a:pt x="57" y="120"/>
                                  </a:cubicBezTo>
                                  <a:cubicBezTo>
                                    <a:pt x="63" y="117"/>
                                    <a:pt x="68" y="114"/>
                                    <a:pt x="72" y="109"/>
                                  </a:cubicBezTo>
                                  <a:cubicBezTo>
                                    <a:pt x="77" y="104"/>
                                    <a:pt x="80" y="98"/>
                                    <a:pt x="82" y="91"/>
                                  </a:cubicBezTo>
                                  <a:cubicBezTo>
                                    <a:pt x="84" y="84"/>
                                    <a:pt x="85" y="76"/>
                                    <a:pt x="85" y="66"/>
                                  </a:cubicBezTo>
                                  <a:lnTo>
                                    <a:pt x="85" y="66"/>
                                  </a:lnTo>
                                  <a:close/>
                                </a:path>
                              </a:pathLst>
                            </a:custGeom>
                            <a:solidFill>
                              <a:srgbClr val="FEFEFE"/>
                            </a:solidFill>
                            <a:ln w="0">
                              <a:noFill/>
                              <a:prstDash val="solid"/>
                              <a:round/>
                              <a:headEnd/>
                              <a:tailEnd/>
                            </a:ln>
                          </wps:spPr>
                          <wps:bodyPr rot="0" vert="horz" wrap="square" lIns="91440" tIns="45720" rIns="91440" bIns="45720" anchor="t" anchorCtr="0" upright="1">
                            <a:noAutofit/>
                          </wps:bodyPr>
                        </wps:wsp>
                        <wps:wsp>
                          <wps:cNvPr id="132" name="Freeform 104"/>
                          <wps:cNvSpPr>
                            <a:spLocks noEditPoints="1"/>
                          </wps:cNvSpPr>
                          <wps:spPr bwMode="auto">
                            <a:xfrm>
                              <a:off x="657860" y="3249930"/>
                              <a:ext cx="70485" cy="97790"/>
                            </a:xfrm>
                            <a:custGeom>
                              <a:avLst/>
                              <a:gdLst>
                                <a:gd name="T0" fmla="*/ 73 w 73"/>
                                <a:gd name="T1" fmla="*/ 98 h 102"/>
                                <a:gd name="T2" fmla="*/ 73 w 73"/>
                                <a:gd name="T3" fmla="*/ 98 h 102"/>
                                <a:gd name="T4" fmla="*/ 72 w 73"/>
                                <a:gd name="T5" fmla="*/ 100 h 102"/>
                                <a:gd name="T6" fmla="*/ 71 w 73"/>
                                <a:gd name="T7" fmla="*/ 101 h 102"/>
                                <a:gd name="T8" fmla="*/ 68 w 73"/>
                                <a:gd name="T9" fmla="*/ 101 h 102"/>
                                <a:gd name="T10" fmla="*/ 65 w 73"/>
                                <a:gd name="T11" fmla="*/ 101 h 102"/>
                                <a:gd name="T12" fmla="*/ 63 w 73"/>
                                <a:gd name="T13" fmla="*/ 100 h 102"/>
                                <a:gd name="T14" fmla="*/ 62 w 73"/>
                                <a:gd name="T15" fmla="*/ 98 h 102"/>
                                <a:gd name="T16" fmla="*/ 62 w 73"/>
                                <a:gd name="T17" fmla="*/ 88 h 102"/>
                                <a:gd name="T18" fmla="*/ 48 w 73"/>
                                <a:gd name="T19" fmla="*/ 98 h 102"/>
                                <a:gd name="T20" fmla="*/ 32 w 73"/>
                                <a:gd name="T21" fmla="*/ 102 h 102"/>
                                <a:gd name="T22" fmla="*/ 19 w 73"/>
                                <a:gd name="T23" fmla="*/ 100 h 102"/>
                                <a:gd name="T24" fmla="*/ 9 w 73"/>
                                <a:gd name="T25" fmla="*/ 95 h 102"/>
                                <a:gd name="T26" fmla="*/ 3 w 73"/>
                                <a:gd name="T27" fmla="*/ 86 h 102"/>
                                <a:gd name="T28" fmla="*/ 0 w 73"/>
                                <a:gd name="T29" fmla="*/ 74 h 102"/>
                                <a:gd name="T30" fmla="*/ 4 w 73"/>
                                <a:gd name="T31" fmla="*/ 61 h 102"/>
                                <a:gd name="T32" fmla="*/ 13 w 73"/>
                                <a:gd name="T33" fmla="*/ 51 h 102"/>
                                <a:gd name="T34" fmla="*/ 27 w 73"/>
                                <a:gd name="T35" fmla="*/ 45 h 102"/>
                                <a:gd name="T36" fmla="*/ 46 w 73"/>
                                <a:gd name="T37" fmla="*/ 44 h 102"/>
                                <a:gd name="T38" fmla="*/ 61 w 73"/>
                                <a:gd name="T39" fmla="*/ 44 h 102"/>
                                <a:gd name="T40" fmla="*/ 61 w 73"/>
                                <a:gd name="T41" fmla="*/ 35 h 102"/>
                                <a:gd name="T42" fmla="*/ 59 w 73"/>
                                <a:gd name="T43" fmla="*/ 25 h 102"/>
                                <a:gd name="T44" fmla="*/ 55 w 73"/>
                                <a:gd name="T45" fmla="*/ 17 h 102"/>
                                <a:gd name="T46" fmla="*/ 48 w 73"/>
                                <a:gd name="T47" fmla="*/ 12 h 102"/>
                                <a:gd name="T48" fmla="*/ 37 w 73"/>
                                <a:gd name="T49" fmla="*/ 11 h 102"/>
                                <a:gd name="T50" fmla="*/ 26 w 73"/>
                                <a:gd name="T51" fmla="*/ 12 h 102"/>
                                <a:gd name="T52" fmla="*/ 17 w 73"/>
                                <a:gd name="T53" fmla="*/ 16 h 102"/>
                                <a:gd name="T54" fmla="*/ 11 w 73"/>
                                <a:gd name="T55" fmla="*/ 19 h 102"/>
                                <a:gd name="T56" fmla="*/ 7 w 73"/>
                                <a:gd name="T57" fmla="*/ 21 h 102"/>
                                <a:gd name="T58" fmla="*/ 6 w 73"/>
                                <a:gd name="T59" fmla="*/ 20 h 102"/>
                                <a:gd name="T60" fmla="*/ 5 w 73"/>
                                <a:gd name="T61" fmla="*/ 20 h 102"/>
                                <a:gd name="T62" fmla="*/ 5 w 73"/>
                                <a:gd name="T63" fmla="*/ 18 h 102"/>
                                <a:gd name="T64" fmla="*/ 5 w 73"/>
                                <a:gd name="T65" fmla="*/ 16 h 102"/>
                                <a:gd name="T66" fmla="*/ 5 w 73"/>
                                <a:gd name="T67" fmla="*/ 13 h 102"/>
                                <a:gd name="T68" fmla="*/ 7 w 73"/>
                                <a:gd name="T69" fmla="*/ 10 h 102"/>
                                <a:gd name="T70" fmla="*/ 11 w 73"/>
                                <a:gd name="T71" fmla="*/ 7 h 102"/>
                                <a:gd name="T72" fmla="*/ 19 w 73"/>
                                <a:gd name="T73" fmla="*/ 4 h 102"/>
                                <a:gd name="T74" fmla="*/ 28 w 73"/>
                                <a:gd name="T75" fmla="*/ 1 h 102"/>
                                <a:gd name="T76" fmla="*/ 38 w 73"/>
                                <a:gd name="T77" fmla="*/ 0 h 102"/>
                                <a:gd name="T78" fmla="*/ 55 w 73"/>
                                <a:gd name="T79" fmla="*/ 3 h 102"/>
                                <a:gd name="T80" fmla="*/ 65 w 73"/>
                                <a:gd name="T81" fmla="*/ 9 h 102"/>
                                <a:gd name="T82" fmla="*/ 71 w 73"/>
                                <a:gd name="T83" fmla="*/ 20 h 102"/>
                                <a:gd name="T84" fmla="*/ 73 w 73"/>
                                <a:gd name="T85" fmla="*/ 35 h 102"/>
                                <a:gd name="T86" fmla="*/ 73 w 73"/>
                                <a:gd name="T87" fmla="*/ 98 h 102"/>
                                <a:gd name="T88" fmla="*/ 61 w 73"/>
                                <a:gd name="T89" fmla="*/ 54 h 102"/>
                                <a:gd name="T90" fmla="*/ 61 w 73"/>
                                <a:gd name="T91" fmla="*/ 54 h 102"/>
                                <a:gd name="T92" fmla="*/ 43 w 73"/>
                                <a:gd name="T93" fmla="*/ 54 h 102"/>
                                <a:gd name="T94" fmla="*/ 30 w 73"/>
                                <a:gd name="T95" fmla="*/ 55 h 102"/>
                                <a:gd name="T96" fmla="*/ 21 w 73"/>
                                <a:gd name="T97" fmla="*/ 59 h 102"/>
                                <a:gd name="T98" fmla="*/ 15 w 73"/>
                                <a:gd name="T99" fmla="*/ 65 h 102"/>
                                <a:gd name="T100" fmla="*/ 14 w 73"/>
                                <a:gd name="T101" fmla="*/ 74 h 102"/>
                                <a:gd name="T102" fmla="*/ 19 w 73"/>
                                <a:gd name="T103" fmla="*/ 87 h 102"/>
                                <a:gd name="T104" fmla="*/ 33 w 73"/>
                                <a:gd name="T105" fmla="*/ 91 h 102"/>
                                <a:gd name="T106" fmla="*/ 47 w 73"/>
                                <a:gd name="T107" fmla="*/ 88 h 102"/>
                                <a:gd name="T108" fmla="*/ 61 w 73"/>
                                <a:gd name="T109" fmla="*/ 76 h 102"/>
                                <a:gd name="T110" fmla="*/ 61 w 73"/>
                                <a:gd name="T111" fmla="*/ 54 h 1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73" h="102">
                                  <a:moveTo>
                                    <a:pt x="73" y="98"/>
                                  </a:moveTo>
                                  <a:lnTo>
                                    <a:pt x="73" y="98"/>
                                  </a:lnTo>
                                  <a:cubicBezTo>
                                    <a:pt x="73" y="99"/>
                                    <a:pt x="73" y="99"/>
                                    <a:pt x="72" y="100"/>
                                  </a:cubicBezTo>
                                  <a:cubicBezTo>
                                    <a:pt x="72" y="100"/>
                                    <a:pt x="71" y="100"/>
                                    <a:pt x="71" y="101"/>
                                  </a:cubicBezTo>
                                  <a:cubicBezTo>
                                    <a:pt x="70" y="101"/>
                                    <a:pt x="69" y="101"/>
                                    <a:pt x="68" y="101"/>
                                  </a:cubicBezTo>
                                  <a:cubicBezTo>
                                    <a:pt x="66" y="101"/>
                                    <a:pt x="65" y="101"/>
                                    <a:pt x="65" y="101"/>
                                  </a:cubicBezTo>
                                  <a:cubicBezTo>
                                    <a:pt x="64" y="100"/>
                                    <a:pt x="63" y="100"/>
                                    <a:pt x="63" y="100"/>
                                  </a:cubicBezTo>
                                  <a:cubicBezTo>
                                    <a:pt x="62" y="99"/>
                                    <a:pt x="62" y="99"/>
                                    <a:pt x="62" y="98"/>
                                  </a:cubicBezTo>
                                  <a:lnTo>
                                    <a:pt x="62" y="88"/>
                                  </a:lnTo>
                                  <a:cubicBezTo>
                                    <a:pt x="58" y="92"/>
                                    <a:pt x="53" y="96"/>
                                    <a:pt x="48" y="98"/>
                                  </a:cubicBezTo>
                                  <a:cubicBezTo>
                                    <a:pt x="43" y="101"/>
                                    <a:pt x="38" y="102"/>
                                    <a:pt x="32" y="102"/>
                                  </a:cubicBezTo>
                                  <a:cubicBezTo>
                                    <a:pt x="27" y="102"/>
                                    <a:pt x="23" y="101"/>
                                    <a:pt x="19" y="100"/>
                                  </a:cubicBezTo>
                                  <a:cubicBezTo>
                                    <a:pt x="15" y="99"/>
                                    <a:pt x="12" y="97"/>
                                    <a:pt x="9" y="95"/>
                                  </a:cubicBezTo>
                                  <a:cubicBezTo>
                                    <a:pt x="6" y="92"/>
                                    <a:pt x="4" y="89"/>
                                    <a:pt x="3" y="86"/>
                                  </a:cubicBezTo>
                                  <a:cubicBezTo>
                                    <a:pt x="1" y="82"/>
                                    <a:pt x="0" y="79"/>
                                    <a:pt x="0" y="74"/>
                                  </a:cubicBezTo>
                                  <a:cubicBezTo>
                                    <a:pt x="0" y="69"/>
                                    <a:pt x="2" y="65"/>
                                    <a:pt x="4" y="61"/>
                                  </a:cubicBezTo>
                                  <a:cubicBezTo>
                                    <a:pt x="6" y="57"/>
                                    <a:pt x="9" y="54"/>
                                    <a:pt x="13" y="51"/>
                                  </a:cubicBezTo>
                                  <a:cubicBezTo>
                                    <a:pt x="17" y="49"/>
                                    <a:pt x="22" y="47"/>
                                    <a:pt x="27" y="45"/>
                                  </a:cubicBezTo>
                                  <a:cubicBezTo>
                                    <a:pt x="33" y="44"/>
                                    <a:pt x="39" y="44"/>
                                    <a:pt x="46" y="44"/>
                                  </a:cubicBezTo>
                                  <a:lnTo>
                                    <a:pt x="61" y="44"/>
                                  </a:lnTo>
                                  <a:lnTo>
                                    <a:pt x="61" y="35"/>
                                  </a:lnTo>
                                  <a:cubicBezTo>
                                    <a:pt x="61" y="31"/>
                                    <a:pt x="60" y="28"/>
                                    <a:pt x="59" y="25"/>
                                  </a:cubicBezTo>
                                  <a:cubicBezTo>
                                    <a:pt x="59" y="22"/>
                                    <a:pt x="57" y="19"/>
                                    <a:pt x="55" y="17"/>
                                  </a:cubicBezTo>
                                  <a:cubicBezTo>
                                    <a:pt x="53" y="15"/>
                                    <a:pt x="51" y="13"/>
                                    <a:pt x="48" y="12"/>
                                  </a:cubicBezTo>
                                  <a:cubicBezTo>
                                    <a:pt x="45" y="11"/>
                                    <a:pt x="41" y="11"/>
                                    <a:pt x="37" y="11"/>
                                  </a:cubicBezTo>
                                  <a:cubicBezTo>
                                    <a:pt x="33" y="11"/>
                                    <a:pt x="29" y="11"/>
                                    <a:pt x="26" y="12"/>
                                  </a:cubicBezTo>
                                  <a:cubicBezTo>
                                    <a:pt x="23" y="13"/>
                                    <a:pt x="20" y="14"/>
                                    <a:pt x="17" y="16"/>
                                  </a:cubicBezTo>
                                  <a:cubicBezTo>
                                    <a:pt x="15" y="17"/>
                                    <a:pt x="13" y="18"/>
                                    <a:pt x="11" y="19"/>
                                  </a:cubicBezTo>
                                  <a:cubicBezTo>
                                    <a:pt x="9" y="20"/>
                                    <a:pt x="8" y="21"/>
                                    <a:pt x="7" y="21"/>
                                  </a:cubicBezTo>
                                  <a:cubicBezTo>
                                    <a:pt x="7" y="21"/>
                                    <a:pt x="7" y="21"/>
                                    <a:pt x="6" y="20"/>
                                  </a:cubicBezTo>
                                  <a:cubicBezTo>
                                    <a:pt x="6" y="20"/>
                                    <a:pt x="6" y="20"/>
                                    <a:pt x="5" y="20"/>
                                  </a:cubicBezTo>
                                  <a:cubicBezTo>
                                    <a:pt x="5" y="19"/>
                                    <a:pt x="5" y="19"/>
                                    <a:pt x="5" y="18"/>
                                  </a:cubicBezTo>
                                  <a:cubicBezTo>
                                    <a:pt x="5" y="18"/>
                                    <a:pt x="5" y="17"/>
                                    <a:pt x="5" y="16"/>
                                  </a:cubicBezTo>
                                  <a:cubicBezTo>
                                    <a:pt x="5" y="15"/>
                                    <a:pt x="5" y="13"/>
                                    <a:pt x="5" y="13"/>
                                  </a:cubicBezTo>
                                  <a:cubicBezTo>
                                    <a:pt x="5" y="12"/>
                                    <a:pt x="6" y="11"/>
                                    <a:pt x="7" y="10"/>
                                  </a:cubicBezTo>
                                  <a:cubicBezTo>
                                    <a:pt x="8" y="9"/>
                                    <a:pt x="9" y="8"/>
                                    <a:pt x="11" y="7"/>
                                  </a:cubicBezTo>
                                  <a:cubicBezTo>
                                    <a:pt x="14" y="6"/>
                                    <a:pt x="16" y="5"/>
                                    <a:pt x="19" y="4"/>
                                  </a:cubicBezTo>
                                  <a:cubicBezTo>
                                    <a:pt x="22" y="3"/>
                                    <a:pt x="25" y="2"/>
                                    <a:pt x="28" y="1"/>
                                  </a:cubicBezTo>
                                  <a:cubicBezTo>
                                    <a:pt x="32" y="1"/>
                                    <a:pt x="35" y="0"/>
                                    <a:pt x="38" y="0"/>
                                  </a:cubicBezTo>
                                  <a:cubicBezTo>
                                    <a:pt x="45" y="0"/>
                                    <a:pt x="50" y="1"/>
                                    <a:pt x="55" y="3"/>
                                  </a:cubicBezTo>
                                  <a:cubicBezTo>
                                    <a:pt x="59" y="4"/>
                                    <a:pt x="63" y="6"/>
                                    <a:pt x="65" y="9"/>
                                  </a:cubicBezTo>
                                  <a:cubicBezTo>
                                    <a:pt x="68" y="12"/>
                                    <a:pt x="70" y="16"/>
                                    <a:pt x="71" y="20"/>
                                  </a:cubicBezTo>
                                  <a:cubicBezTo>
                                    <a:pt x="72" y="24"/>
                                    <a:pt x="73" y="29"/>
                                    <a:pt x="73" y="35"/>
                                  </a:cubicBezTo>
                                  <a:lnTo>
                                    <a:pt x="73" y="98"/>
                                  </a:lnTo>
                                  <a:close/>
                                  <a:moveTo>
                                    <a:pt x="61" y="54"/>
                                  </a:moveTo>
                                  <a:lnTo>
                                    <a:pt x="61" y="54"/>
                                  </a:lnTo>
                                  <a:lnTo>
                                    <a:pt x="43" y="54"/>
                                  </a:lnTo>
                                  <a:cubicBezTo>
                                    <a:pt x="38" y="54"/>
                                    <a:pt x="34" y="54"/>
                                    <a:pt x="30" y="55"/>
                                  </a:cubicBezTo>
                                  <a:cubicBezTo>
                                    <a:pt x="27" y="56"/>
                                    <a:pt x="23" y="57"/>
                                    <a:pt x="21" y="59"/>
                                  </a:cubicBezTo>
                                  <a:cubicBezTo>
                                    <a:pt x="18" y="61"/>
                                    <a:pt x="17" y="63"/>
                                    <a:pt x="15" y="65"/>
                                  </a:cubicBezTo>
                                  <a:cubicBezTo>
                                    <a:pt x="14" y="68"/>
                                    <a:pt x="14" y="70"/>
                                    <a:pt x="14" y="74"/>
                                  </a:cubicBezTo>
                                  <a:cubicBezTo>
                                    <a:pt x="14" y="79"/>
                                    <a:pt x="15" y="83"/>
                                    <a:pt x="19" y="87"/>
                                  </a:cubicBezTo>
                                  <a:cubicBezTo>
                                    <a:pt x="22" y="90"/>
                                    <a:pt x="27" y="91"/>
                                    <a:pt x="33" y="91"/>
                                  </a:cubicBezTo>
                                  <a:cubicBezTo>
                                    <a:pt x="38" y="91"/>
                                    <a:pt x="43" y="90"/>
                                    <a:pt x="47" y="88"/>
                                  </a:cubicBezTo>
                                  <a:cubicBezTo>
                                    <a:pt x="51" y="85"/>
                                    <a:pt x="56" y="81"/>
                                    <a:pt x="61" y="76"/>
                                  </a:cubicBezTo>
                                  <a:lnTo>
                                    <a:pt x="61" y="54"/>
                                  </a:lnTo>
                                  <a:close/>
                                </a:path>
                              </a:pathLst>
                            </a:custGeom>
                            <a:solidFill>
                              <a:srgbClr val="FEFEFE"/>
                            </a:solidFill>
                            <a:ln w="0">
                              <a:noFill/>
                              <a:prstDash val="solid"/>
                              <a:round/>
                              <a:headEnd/>
                              <a:tailEnd/>
                            </a:ln>
                          </wps:spPr>
                          <wps:bodyPr rot="0" vert="horz" wrap="square" lIns="91440" tIns="45720" rIns="91440" bIns="45720" anchor="t" anchorCtr="0" upright="1">
                            <a:noAutofit/>
                          </wps:bodyPr>
                        </wps:wsp>
                        <wps:wsp>
                          <wps:cNvPr id="133" name="Freeform 105"/>
                          <wps:cNvSpPr>
                            <a:spLocks/>
                          </wps:cNvSpPr>
                          <wps:spPr bwMode="auto">
                            <a:xfrm>
                              <a:off x="746760" y="3227070"/>
                              <a:ext cx="56515" cy="120650"/>
                            </a:xfrm>
                            <a:custGeom>
                              <a:avLst/>
                              <a:gdLst>
                                <a:gd name="T0" fmla="*/ 59 w 59"/>
                                <a:gd name="T1" fmla="*/ 117 h 126"/>
                                <a:gd name="T2" fmla="*/ 59 w 59"/>
                                <a:gd name="T3" fmla="*/ 117 h 126"/>
                                <a:gd name="T4" fmla="*/ 58 w 59"/>
                                <a:gd name="T5" fmla="*/ 120 h 126"/>
                                <a:gd name="T6" fmla="*/ 57 w 59"/>
                                <a:gd name="T7" fmla="*/ 122 h 126"/>
                                <a:gd name="T8" fmla="*/ 55 w 59"/>
                                <a:gd name="T9" fmla="*/ 124 h 126"/>
                                <a:gd name="T10" fmla="*/ 51 w 59"/>
                                <a:gd name="T11" fmla="*/ 125 h 126"/>
                                <a:gd name="T12" fmla="*/ 47 w 59"/>
                                <a:gd name="T13" fmla="*/ 126 h 126"/>
                                <a:gd name="T14" fmla="*/ 43 w 59"/>
                                <a:gd name="T15" fmla="*/ 126 h 126"/>
                                <a:gd name="T16" fmla="*/ 31 w 59"/>
                                <a:gd name="T17" fmla="*/ 124 h 126"/>
                                <a:gd name="T18" fmla="*/ 23 w 59"/>
                                <a:gd name="T19" fmla="*/ 118 h 126"/>
                                <a:gd name="T20" fmla="*/ 19 w 59"/>
                                <a:gd name="T21" fmla="*/ 109 h 126"/>
                                <a:gd name="T22" fmla="*/ 17 w 59"/>
                                <a:gd name="T23" fmla="*/ 95 h 126"/>
                                <a:gd name="T24" fmla="*/ 17 w 59"/>
                                <a:gd name="T25" fmla="*/ 36 h 126"/>
                                <a:gd name="T26" fmla="*/ 3 w 59"/>
                                <a:gd name="T27" fmla="*/ 36 h 126"/>
                                <a:gd name="T28" fmla="*/ 1 w 59"/>
                                <a:gd name="T29" fmla="*/ 35 h 126"/>
                                <a:gd name="T30" fmla="*/ 0 w 59"/>
                                <a:gd name="T31" fmla="*/ 31 h 126"/>
                                <a:gd name="T32" fmla="*/ 0 w 59"/>
                                <a:gd name="T33" fmla="*/ 29 h 126"/>
                                <a:gd name="T34" fmla="*/ 1 w 59"/>
                                <a:gd name="T35" fmla="*/ 27 h 126"/>
                                <a:gd name="T36" fmla="*/ 2 w 59"/>
                                <a:gd name="T37" fmla="*/ 26 h 126"/>
                                <a:gd name="T38" fmla="*/ 3 w 59"/>
                                <a:gd name="T39" fmla="*/ 26 h 126"/>
                                <a:gd name="T40" fmla="*/ 17 w 59"/>
                                <a:gd name="T41" fmla="*/ 26 h 126"/>
                                <a:gd name="T42" fmla="*/ 17 w 59"/>
                                <a:gd name="T43" fmla="*/ 3 h 126"/>
                                <a:gd name="T44" fmla="*/ 17 w 59"/>
                                <a:gd name="T45" fmla="*/ 2 h 126"/>
                                <a:gd name="T46" fmla="*/ 18 w 59"/>
                                <a:gd name="T47" fmla="*/ 1 h 126"/>
                                <a:gd name="T48" fmla="*/ 20 w 59"/>
                                <a:gd name="T49" fmla="*/ 0 h 126"/>
                                <a:gd name="T50" fmla="*/ 23 w 59"/>
                                <a:gd name="T51" fmla="*/ 0 h 126"/>
                                <a:gd name="T52" fmla="*/ 26 w 59"/>
                                <a:gd name="T53" fmla="*/ 0 h 126"/>
                                <a:gd name="T54" fmla="*/ 28 w 59"/>
                                <a:gd name="T55" fmla="*/ 1 h 126"/>
                                <a:gd name="T56" fmla="*/ 29 w 59"/>
                                <a:gd name="T57" fmla="*/ 2 h 126"/>
                                <a:gd name="T58" fmla="*/ 30 w 59"/>
                                <a:gd name="T59" fmla="*/ 3 h 126"/>
                                <a:gd name="T60" fmla="*/ 30 w 59"/>
                                <a:gd name="T61" fmla="*/ 26 h 126"/>
                                <a:gd name="T62" fmla="*/ 56 w 59"/>
                                <a:gd name="T63" fmla="*/ 26 h 126"/>
                                <a:gd name="T64" fmla="*/ 57 w 59"/>
                                <a:gd name="T65" fmla="*/ 26 h 126"/>
                                <a:gd name="T66" fmla="*/ 58 w 59"/>
                                <a:gd name="T67" fmla="*/ 27 h 126"/>
                                <a:gd name="T68" fmla="*/ 59 w 59"/>
                                <a:gd name="T69" fmla="*/ 29 h 126"/>
                                <a:gd name="T70" fmla="*/ 59 w 59"/>
                                <a:gd name="T71" fmla="*/ 31 h 126"/>
                                <a:gd name="T72" fmla="*/ 58 w 59"/>
                                <a:gd name="T73" fmla="*/ 35 h 126"/>
                                <a:gd name="T74" fmla="*/ 56 w 59"/>
                                <a:gd name="T75" fmla="*/ 36 h 126"/>
                                <a:gd name="T76" fmla="*/ 30 w 59"/>
                                <a:gd name="T77" fmla="*/ 36 h 126"/>
                                <a:gd name="T78" fmla="*/ 30 w 59"/>
                                <a:gd name="T79" fmla="*/ 93 h 126"/>
                                <a:gd name="T80" fmla="*/ 33 w 59"/>
                                <a:gd name="T81" fmla="*/ 110 h 126"/>
                                <a:gd name="T82" fmla="*/ 44 w 59"/>
                                <a:gd name="T83" fmla="*/ 115 h 126"/>
                                <a:gd name="T84" fmla="*/ 48 w 59"/>
                                <a:gd name="T85" fmla="*/ 115 h 126"/>
                                <a:gd name="T86" fmla="*/ 52 w 59"/>
                                <a:gd name="T87" fmla="*/ 114 h 126"/>
                                <a:gd name="T88" fmla="*/ 55 w 59"/>
                                <a:gd name="T89" fmla="*/ 112 h 126"/>
                                <a:gd name="T90" fmla="*/ 57 w 59"/>
                                <a:gd name="T91" fmla="*/ 112 h 126"/>
                                <a:gd name="T92" fmla="*/ 57 w 59"/>
                                <a:gd name="T93" fmla="*/ 112 h 126"/>
                                <a:gd name="T94" fmla="*/ 58 w 59"/>
                                <a:gd name="T95" fmla="*/ 113 h 126"/>
                                <a:gd name="T96" fmla="*/ 59 w 59"/>
                                <a:gd name="T97" fmla="*/ 114 h 126"/>
                                <a:gd name="T98" fmla="*/ 59 w 59"/>
                                <a:gd name="T99" fmla="*/ 117 h 126"/>
                                <a:gd name="T100" fmla="*/ 59 w 59"/>
                                <a:gd name="T101" fmla="*/ 117 h 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59" h="126">
                                  <a:moveTo>
                                    <a:pt x="59" y="117"/>
                                  </a:moveTo>
                                  <a:lnTo>
                                    <a:pt x="59" y="117"/>
                                  </a:lnTo>
                                  <a:cubicBezTo>
                                    <a:pt x="59" y="118"/>
                                    <a:pt x="59" y="119"/>
                                    <a:pt x="58" y="120"/>
                                  </a:cubicBezTo>
                                  <a:cubicBezTo>
                                    <a:pt x="58" y="121"/>
                                    <a:pt x="58" y="122"/>
                                    <a:pt x="57" y="122"/>
                                  </a:cubicBezTo>
                                  <a:cubicBezTo>
                                    <a:pt x="57" y="123"/>
                                    <a:pt x="56" y="123"/>
                                    <a:pt x="55" y="124"/>
                                  </a:cubicBezTo>
                                  <a:cubicBezTo>
                                    <a:pt x="54" y="124"/>
                                    <a:pt x="53" y="125"/>
                                    <a:pt x="51" y="125"/>
                                  </a:cubicBezTo>
                                  <a:cubicBezTo>
                                    <a:pt x="50" y="125"/>
                                    <a:pt x="49" y="125"/>
                                    <a:pt x="47" y="126"/>
                                  </a:cubicBezTo>
                                  <a:cubicBezTo>
                                    <a:pt x="46" y="126"/>
                                    <a:pt x="44" y="126"/>
                                    <a:pt x="43" y="126"/>
                                  </a:cubicBezTo>
                                  <a:cubicBezTo>
                                    <a:pt x="38" y="126"/>
                                    <a:pt x="34" y="125"/>
                                    <a:pt x="31" y="124"/>
                                  </a:cubicBezTo>
                                  <a:cubicBezTo>
                                    <a:pt x="28" y="123"/>
                                    <a:pt x="25" y="121"/>
                                    <a:pt x="23" y="118"/>
                                  </a:cubicBezTo>
                                  <a:cubicBezTo>
                                    <a:pt x="21" y="116"/>
                                    <a:pt x="20" y="113"/>
                                    <a:pt x="19" y="109"/>
                                  </a:cubicBezTo>
                                  <a:cubicBezTo>
                                    <a:pt x="18" y="105"/>
                                    <a:pt x="17" y="100"/>
                                    <a:pt x="17" y="95"/>
                                  </a:cubicBezTo>
                                  <a:lnTo>
                                    <a:pt x="17" y="36"/>
                                  </a:lnTo>
                                  <a:lnTo>
                                    <a:pt x="3" y="36"/>
                                  </a:lnTo>
                                  <a:cubicBezTo>
                                    <a:pt x="2" y="36"/>
                                    <a:pt x="1" y="36"/>
                                    <a:pt x="1" y="35"/>
                                  </a:cubicBezTo>
                                  <a:cubicBezTo>
                                    <a:pt x="0" y="34"/>
                                    <a:pt x="0" y="33"/>
                                    <a:pt x="0" y="31"/>
                                  </a:cubicBezTo>
                                  <a:cubicBezTo>
                                    <a:pt x="0" y="30"/>
                                    <a:pt x="0" y="29"/>
                                    <a:pt x="0" y="29"/>
                                  </a:cubicBezTo>
                                  <a:cubicBezTo>
                                    <a:pt x="0" y="28"/>
                                    <a:pt x="1" y="28"/>
                                    <a:pt x="1" y="27"/>
                                  </a:cubicBezTo>
                                  <a:cubicBezTo>
                                    <a:pt x="1" y="27"/>
                                    <a:pt x="2" y="26"/>
                                    <a:pt x="2" y="26"/>
                                  </a:cubicBezTo>
                                  <a:cubicBezTo>
                                    <a:pt x="2" y="26"/>
                                    <a:pt x="3" y="26"/>
                                    <a:pt x="3" y="26"/>
                                  </a:cubicBezTo>
                                  <a:lnTo>
                                    <a:pt x="17" y="26"/>
                                  </a:lnTo>
                                  <a:lnTo>
                                    <a:pt x="17" y="3"/>
                                  </a:lnTo>
                                  <a:cubicBezTo>
                                    <a:pt x="17" y="2"/>
                                    <a:pt x="17" y="2"/>
                                    <a:pt x="17" y="2"/>
                                  </a:cubicBezTo>
                                  <a:cubicBezTo>
                                    <a:pt x="18" y="1"/>
                                    <a:pt x="18" y="1"/>
                                    <a:pt x="18" y="1"/>
                                  </a:cubicBezTo>
                                  <a:cubicBezTo>
                                    <a:pt x="19" y="0"/>
                                    <a:pt x="20" y="0"/>
                                    <a:pt x="20" y="0"/>
                                  </a:cubicBezTo>
                                  <a:cubicBezTo>
                                    <a:pt x="21" y="0"/>
                                    <a:pt x="22" y="0"/>
                                    <a:pt x="23" y="0"/>
                                  </a:cubicBezTo>
                                  <a:cubicBezTo>
                                    <a:pt x="25" y="0"/>
                                    <a:pt x="26" y="0"/>
                                    <a:pt x="26" y="0"/>
                                  </a:cubicBezTo>
                                  <a:cubicBezTo>
                                    <a:pt x="27" y="0"/>
                                    <a:pt x="28" y="0"/>
                                    <a:pt x="28" y="1"/>
                                  </a:cubicBezTo>
                                  <a:cubicBezTo>
                                    <a:pt x="29" y="1"/>
                                    <a:pt x="29" y="1"/>
                                    <a:pt x="29" y="2"/>
                                  </a:cubicBezTo>
                                  <a:cubicBezTo>
                                    <a:pt x="30" y="2"/>
                                    <a:pt x="30" y="2"/>
                                    <a:pt x="30" y="3"/>
                                  </a:cubicBezTo>
                                  <a:lnTo>
                                    <a:pt x="30" y="26"/>
                                  </a:lnTo>
                                  <a:lnTo>
                                    <a:pt x="56" y="26"/>
                                  </a:lnTo>
                                  <a:cubicBezTo>
                                    <a:pt x="56" y="26"/>
                                    <a:pt x="57" y="26"/>
                                    <a:pt x="57" y="26"/>
                                  </a:cubicBezTo>
                                  <a:cubicBezTo>
                                    <a:pt x="57" y="26"/>
                                    <a:pt x="58" y="27"/>
                                    <a:pt x="58" y="27"/>
                                  </a:cubicBezTo>
                                  <a:cubicBezTo>
                                    <a:pt x="58" y="28"/>
                                    <a:pt x="58" y="28"/>
                                    <a:pt x="59" y="29"/>
                                  </a:cubicBezTo>
                                  <a:cubicBezTo>
                                    <a:pt x="59" y="29"/>
                                    <a:pt x="59" y="30"/>
                                    <a:pt x="59" y="31"/>
                                  </a:cubicBezTo>
                                  <a:cubicBezTo>
                                    <a:pt x="59" y="33"/>
                                    <a:pt x="58" y="34"/>
                                    <a:pt x="58" y="35"/>
                                  </a:cubicBezTo>
                                  <a:cubicBezTo>
                                    <a:pt x="57" y="36"/>
                                    <a:pt x="57" y="36"/>
                                    <a:pt x="56" y="36"/>
                                  </a:cubicBezTo>
                                  <a:lnTo>
                                    <a:pt x="30" y="36"/>
                                  </a:lnTo>
                                  <a:lnTo>
                                    <a:pt x="30" y="93"/>
                                  </a:lnTo>
                                  <a:cubicBezTo>
                                    <a:pt x="30" y="100"/>
                                    <a:pt x="31" y="106"/>
                                    <a:pt x="33" y="110"/>
                                  </a:cubicBezTo>
                                  <a:cubicBezTo>
                                    <a:pt x="35" y="113"/>
                                    <a:pt x="38" y="115"/>
                                    <a:pt x="44" y="115"/>
                                  </a:cubicBezTo>
                                  <a:cubicBezTo>
                                    <a:pt x="46" y="115"/>
                                    <a:pt x="47" y="115"/>
                                    <a:pt x="48" y="115"/>
                                  </a:cubicBezTo>
                                  <a:cubicBezTo>
                                    <a:pt x="50" y="114"/>
                                    <a:pt x="51" y="114"/>
                                    <a:pt x="52" y="114"/>
                                  </a:cubicBezTo>
                                  <a:cubicBezTo>
                                    <a:pt x="53" y="113"/>
                                    <a:pt x="54" y="113"/>
                                    <a:pt x="55" y="112"/>
                                  </a:cubicBezTo>
                                  <a:cubicBezTo>
                                    <a:pt x="55" y="112"/>
                                    <a:pt x="56" y="112"/>
                                    <a:pt x="57" y="112"/>
                                  </a:cubicBezTo>
                                  <a:cubicBezTo>
                                    <a:pt x="57" y="112"/>
                                    <a:pt x="57" y="112"/>
                                    <a:pt x="57" y="112"/>
                                  </a:cubicBezTo>
                                  <a:cubicBezTo>
                                    <a:pt x="58" y="112"/>
                                    <a:pt x="58" y="112"/>
                                    <a:pt x="58" y="113"/>
                                  </a:cubicBezTo>
                                  <a:cubicBezTo>
                                    <a:pt x="58" y="113"/>
                                    <a:pt x="58" y="114"/>
                                    <a:pt x="59" y="114"/>
                                  </a:cubicBezTo>
                                  <a:cubicBezTo>
                                    <a:pt x="59" y="115"/>
                                    <a:pt x="59" y="116"/>
                                    <a:pt x="59" y="117"/>
                                  </a:cubicBezTo>
                                  <a:lnTo>
                                    <a:pt x="59" y="117"/>
                                  </a:lnTo>
                                  <a:close/>
                                </a:path>
                              </a:pathLst>
                            </a:custGeom>
                            <a:solidFill>
                              <a:srgbClr val="FEFEFE"/>
                            </a:solidFill>
                            <a:ln w="0">
                              <a:noFill/>
                              <a:prstDash val="solid"/>
                              <a:round/>
                              <a:headEnd/>
                              <a:tailEnd/>
                            </a:ln>
                          </wps:spPr>
                          <wps:bodyPr rot="0" vert="horz" wrap="square" lIns="91440" tIns="45720" rIns="91440" bIns="45720" anchor="t" anchorCtr="0" upright="1">
                            <a:noAutofit/>
                          </wps:bodyPr>
                        </wps:wsp>
                        <wps:wsp>
                          <wps:cNvPr id="134" name="Freeform 106"/>
                          <wps:cNvSpPr>
                            <a:spLocks noEditPoints="1"/>
                          </wps:cNvSpPr>
                          <wps:spPr bwMode="auto">
                            <a:xfrm>
                              <a:off x="818515" y="3249930"/>
                              <a:ext cx="80010" cy="97790"/>
                            </a:xfrm>
                            <a:custGeom>
                              <a:avLst/>
                              <a:gdLst>
                                <a:gd name="T0" fmla="*/ 83 w 83"/>
                                <a:gd name="T1" fmla="*/ 46 h 102"/>
                                <a:gd name="T2" fmla="*/ 83 w 83"/>
                                <a:gd name="T3" fmla="*/ 46 h 102"/>
                                <a:gd name="T4" fmla="*/ 81 w 83"/>
                                <a:gd name="T5" fmla="*/ 51 h 102"/>
                                <a:gd name="T6" fmla="*/ 77 w 83"/>
                                <a:gd name="T7" fmla="*/ 53 h 102"/>
                                <a:gd name="T8" fmla="*/ 13 w 83"/>
                                <a:gd name="T9" fmla="*/ 53 h 102"/>
                                <a:gd name="T10" fmla="*/ 15 w 83"/>
                                <a:gd name="T11" fmla="*/ 69 h 102"/>
                                <a:gd name="T12" fmla="*/ 21 w 83"/>
                                <a:gd name="T13" fmla="*/ 81 h 102"/>
                                <a:gd name="T14" fmla="*/ 31 w 83"/>
                                <a:gd name="T15" fmla="*/ 88 h 102"/>
                                <a:gd name="T16" fmla="*/ 46 w 83"/>
                                <a:gd name="T17" fmla="*/ 91 h 102"/>
                                <a:gd name="T18" fmla="*/ 58 w 83"/>
                                <a:gd name="T19" fmla="*/ 90 h 102"/>
                                <a:gd name="T20" fmla="*/ 67 w 83"/>
                                <a:gd name="T21" fmla="*/ 88 h 102"/>
                                <a:gd name="T22" fmla="*/ 73 w 83"/>
                                <a:gd name="T23" fmla="*/ 85 h 102"/>
                                <a:gd name="T24" fmla="*/ 77 w 83"/>
                                <a:gd name="T25" fmla="*/ 84 h 102"/>
                                <a:gd name="T26" fmla="*/ 78 w 83"/>
                                <a:gd name="T27" fmla="*/ 84 h 102"/>
                                <a:gd name="T28" fmla="*/ 79 w 83"/>
                                <a:gd name="T29" fmla="*/ 85 h 102"/>
                                <a:gd name="T30" fmla="*/ 79 w 83"/>
                                <a:gd name="T31" fmla="*/ 87 h 102"/>
                                <a:gd name="T32" fmla="*/ 80 w 83"/>
                                <a:gd name="T33" fmla="*/ 89 h 102"/>
                                <a:gd name="T34" fmla="*/ 79 w 83"/>
                                <a:gd name="T35" fmla="*/ 91 h 102"/>
                                <a:gd name="T36" fmla="*/ 79 w 83"/>
                                <a:gd name="T37" fmla="*/ 92 h 102"/>
                                <a:gd name="T38" fmla="*/ 79 w 83"/>
                                <a:gd name="T39" fmla="*/ 93 h 102"/>
                                <a:gd name="T40" fmla="*/ 78 w 83"/>
                                <a:gd name="T41" fmla="*/ 94 h 102"/>
                                <a:gd name="T42" fmla="*/ 75 w 83"/>
                                <a:gd name="T43" fmla="*/ 96 h 102"/>
                                <a:gd name="T44" fmla="*/ 68 w 83"/>
                                <a:gd name="T45" fmla="*/ 99 h 102"/>
                                <a:gd name="T46" fmla="*/ 57 w 83"/>
                                <a:gd name="T47" fmla="*/ 101 h 102"/>
                                <a:gd name="T48" fmla="*/ 45 w 83"/>
                                <a:gd name="T49" fmla="*/ 102 h 102"/>
                                <a:gd name="T50" fmla="*/ 26 w 83"/>
                                <a:gd name="T51" fmla="*/ 99 h 102"/>
                                <a:gd name="T52" fmla="*/ 12 w 83"/>
                                <a:gd name="T53" fmla="*/ 89 h 102"/>
                                <a:gd name="T54" fmla="*/ 3 w 83"/>
                                <a:gd name="T55" fmla="*/ 73 h 102"/>
                                <a:gd name="T56" fmla="*/ 0 w 83"/>
                                <a:gd name="T57" fmla="*/ 51 h 102"/>
                                <a:gd name="T58" fmla="*/ 3 w 83"/>
                                <a:gd name="T59" fmla="*/ 30 h 102"/>
                                <a:gd name="T60" fmla="*/ 12 w 83"/>
                                <a:gd name="T61" fmla="*/ 14 h 102"/>
                                <a:gd name="T62" fmla="*/ 26 w 83"/>
                                <a:gd name="T63" fmla="*/ 4 h 102"/>
                                <a:gd name="T64" fmla="*/ 43 w 83"/>
                                <a:gd name="T65" fmla="*/ 0 h 102"/>
                                <a:gd name="T66" fmla="*/ 62 w 83"/>
                                <a:gd name="T67" fmla="*/ 4 h 102"/>
                                <a:gd name="T68" fmla="*/ 74 w 83"/>
                                <a:gd name="T69" fmla="*/ 13 h 102"/>
                                <a:gd name="T70" fmla="*/ 81 w 83"/>
                                <a:gd name="T71" fmla="*/ 27 h 102"/>
                                <a:gd name="T72" fmla="*/ 83 w 83"/>
                                <a:gd name="T73" fmla="*/ 44 h 102"/>
                                <a:gd name="T74" fmla="*/ 83 w 83"/>
                                <a:gd name="T75" fmla="*/ 46 h 102"/>
                                <a:gd name="T76" fmla="*/ 70 w 83"/>
                                <a:gd name="T77" fmla="*/ 43 h 102"/>
                                <a:gd name="T78" fmla="*/ 70 w 83"/>
                                <a:gd name="T79" fmla="*/ 43 h 102"/>
                                <a:gd name="T80" fmla="*/ 64 w 83"/>
                                <a:gd name="T81" fmla="*/ 19 h 102"/>
                                <a:gd name="T82" fmla="*/ 43 w 83"/>
                                <a:gd name="T83" fmla="*/ 11 h 102"/>
                                <a:gd name="T84" fmla="*/ 30 w 83"/>
                                <a:gd name="T85" fmla="*/ 13 h 102"/>
                                <a:gd name="T86" fmla="*/ 21 w 83"/>
                                <a:gd name="T87" fmla="*/ 20 h 102"/>
                                <a:gd name="T88" fmla="*/ 15 w 83"/>
                                <a:gd name="T89" fmla="*/ 31 h 102"/>
                                <a:gd name="T90" fmla="*/ 13 w 83"/>
                                <a:gd name="T91" fmla="*/ 43 h 102"/>
                                <a:gd name="T92" fmla="*/ 70 w 83"/>
                                <a:gd name="T93" fmla="*/ 43 h 1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83" h="102">
                                  <a:moveTo>
                                    <a:pt x="83" y="46"/>
                                  </a:moveTo>
                                  <a:lnTo>
                                    <a:pt x="83" y="46"/>
                                  </a:lnTo>
                                  <a:cubicBezTo>
                                    <a:pt x="83" y="49"/>
                                    <a:pt x="83" y="50"/>
                                    <a:pt x="81" y="51"/>
                                  </a:cubicBezTo>
                                  <a:cubicBezTo>
                                    <a:pt x="80" y="52"/>
                                    <a:pt x="79" y="53"/>
                                    <a:pt x="77" y="53"/>
                                  </a:cubicBezTo>
                                  <a:lnTo>
                                    <a:pt x="13" y="53"/>
                                  </a:lnTo>
                                  <a:cubicBezTo>
                                    <a:pt x="13" y="59"/>
                                    <a:pt x="14" y="64"/>
                                    <a:pt x="15" y="69"/>
                                  </a:cubicBezTo>
                                  <a:cubicBezTo>
                                    <a:pt x="16" y="73"/>
                                    <a:pt x="18" y="77"/>
                                    <a:pt x="21" y="81"/>
                                  </a:cubicBezTo>
                                  <a:cubicBezTo>
                                    <a:pt x="23" y="84"/>
                                    <a:pt x="27" y="87"/>
                                    <a:pt x="31" y="88"/>
                                  </a:cubicBezTo>
                                  <a:cubicBezTo>
                                    <a:pt x="35" y="90"/>
                                    <a:pt x="40" y="91"/>
                                    <a:pt x="46" y="91"/>
                                  </a:cubicBezTo>
                                  <a:cubicBezTo>
                                    <a:pt x="51" y="91"/>
                                    <a:pt x="55" y="91"/>
                                    <a:pt x="58" y="90"/>
                                  </a:cubicBezTo>
                                  <a:cubicBezTo>
                                    <a:pt x="62" y="89"/>
                                    <a:pt x="65" y="88"/>
                                    <a:pt x="67" y="88"/>
                                  </a:cubicBezTo>
                                  <a:cubicBezTo>
                                    <a:pt x="70" y="87"/>
                                    <a:pt x="72" y="86"/>
                                    <a:pt x="73" y="85"/>
                                  </a:cubicBezTo>
                                  <a:cubicBezTo>
                                    <a:pt x="75" y="84"/>
                                    <a:pt x="76" y="84"/>
                                    <a:pt x="77" y="84"/>
                                  </a:cubicBezTo>
                                  <a:cubicBezTo>
                                    <a:pt x="77" y="84"/>
                                    <a:pt x="78" y="84"/>
                                    <a:pt x="78" y="84"/>
                                  </a:cubicBezTo>
                                  <a:cubicBezTo>
                                    <a:pt x="78" y="84"/>
                                    <a:pt x="79" y="85"/>
                                    <a:pt x="79" y="85"/>
                                  </a:cubicBezTo>
                                  <a:cubicBezTo>
                                    <a:pt x="79" y="86"/>
                                    <a:pt x="79" y="86"/>
                                    <a:pt x="79" y="87"/>
                                  </a:cubicBezTo>
                                  <a:cubicBezTo>
                                    <a:pt x="79" y="88"/>
                                    <a:pt x="80" y="88"/>
                                    <a:pt x="80" y="89"/>
                                  </a:cubicBezTo>
                                  <a:cubicBezTo>
                                    <a:pt x="80" y="90"/>
                                    <a:pt x="80" y="90"/>
                                    <a:pt x="79" y="91"/>
                                  </a:cubicBezTo>
                                  <a:cubicBezTo>
                                    <a:pt x="79" y="91"/>
                                    <a:pt x="79" y="92"/>
                                    <a:pt x="79" y="92"/>
                                  </a:cubicBezTo>
                                  <a:cubicBezTo>
                                    <a:pt x="79" y="92"/>
                                    <a:pt x="79" y="93"/>
                                    <a:pt x="79" y="93"/>
                                  </a:cubicBezTo>
                                  <a:cubicBezTo>
                                    <a:pt x="79" y="94"/>
                                    <a:pt x="78" y="94"/>
                                    <a:pt x="78" y="94"/>
                                  </a:cubicBezTo>
                                  <a:cubicBezTo>
                                    <a:pt x="78" y="95"/>
                                    <a:pt x="76" y="95"/>
                                    <a:pt x="75" y="96"/>
                                  </a:cubicBezTo>
                                  <a:cubicBezTo>
                                    <a:pt x="73" y="97"/>
                                    <a:pt x="70" y="98"/>
                                    <a:pt x="68" y="99"/>
                                  </a:cubicBezTo>
                                  <a:cubicBezTo>
                                    <a:pt x="65" y="100"/>
                                    <a:pt x="61" y="100"/>
                                    <a:pt x="57" y="101"/>
                                  </a:cubicBezTo>
                                  <a:cubicBezTo>
                                    <a:pt x="54" y="102"/>
                                    <a:pt x="49" y="102"/>
                                    <a:pt x="45" y="102"/>
                                  </a:cubicBezTo>
                                  <a:cubicBezTo>
                                    <a:pt x="38" y="102"/>
                                    <a:pt x="31" y="101"/>
                                    <a:pt x="26" y="99"/>
                                  </a:cubicBezTo>
                                  <a:cubicBezTo>
                                    <a:pt x="20" y="97"/>
                                    <a:pt x="15" y="93"/>
                                    <a:pt x="12" y="89"/>
                                  </a:cubicBezTo>
                                  <a:cubicBezTo>
                                    <a:pt x="8" y="85"/>
                                    <a:pt x="5" y="80"/>
                                    <a:pt x="3" y="73"/>
                                  </a:cubicBezTo>
                                  <a:cubicBezTo>
                                    <a:pt x="1" y="67"/>
                                    <a:pt x="0" y="60"/>
                                    <a:pt x="0" y="51"/>
                                  </a:cubicBezTo>
                                  <a:cubicBezTo>
                                    <a:pt x="0" y="43"/>
                                    <a:pt x="1" y="36"/>
                                    <a:pt x="3" y="30"/>
                                  </a:cubicBezTo>
                                  <a:cubicBezTo>
                                    <a:pt x="5" y="24"/>
                                    <a:pt x="8" y="18"/>
                                    <a:pt x="12" y="14"/>
                                  </a:cubicBezTo>
                                  <a:cubicBezTo>
                                    <a:pt x="16" y="9"/>
                                    <a:pt x="20" y="6"/>
                                    <a:pt x="26" y="4"/>
                                  </a:cubicBezTo>
                                  <a:cubicBezTo>
                                    <a:pt x="31" y="1"/>
                                    <a:pt x="37" y="0"/>
                                    <a:pt x="43" y="0"/>
                                  </a:cubicBezTo>
                                  <a:cubicBezTo>
                                    <a:pt x="51" y="0"/>
                                    <a:pt x="57" y="1"/>
                                    <a:pt x="62" y="4"/>
                                  </a:cubicBezTo>
                                  <a:cubicBezTo>
                                    <a:pt x="67" y="6"/>
                                    <a:pt x="71" y="9"/>
                                    <a:pt x="74" y="13"/>
                                  </a:cubicBezTo>
                                  <a:cubicBezTo>
                                    <a:pt x="77" y="17"/>
                                    <a:pt x="79" y="22"/>
                                    <a:pt x="81" y="27"/>
                                  </a:cubicBezTo>
                                  <a:cubicBezTo>
                                    <a:pt x="82" y="32"/>
                                    <a:pt x="83" y="38"/>
                                    <a:pt x="83" y="44"/>
                                  </a:cubicBezTo>
                                  <a:lnTo>
                                    <a:pt x="83" y="46"/>
                                  </a:lnTo>
                                  <a:close/>
                                  <a:moveTo>
                                    <a:pt x="70" y="43"/>
                                  </a:moveTo>
                                  <a:lnTo>
                                    <a:pt x="70" y="43"/>
                                  </a:lnTo>
                                  <a:cubicBezTo>
                                    <a:pt x="71" y="33"/>
                                    <a:pt x="68" y="25"/>
                                    <a:pt x="64" y="19"/>
                                  </a:cubicBezTo>
                                  <a:cubicBezTo>
                                    <a:pt x="59" y="14"/>
                                    <a:pt x="52" y="11"/>
                                    <a:pt x="43" y="11"/>
                                  </a:cubicBezTo>
                                  <a:cubicBezTo>
                                    <a:pt x="38" y="11"/>
                                    <a:pt x="34" y="12"/>
                                    <a:pt x="30" y="13"/>
                                  </a:cubicBezTo>
                                  <a:cubicBezTo>
                                    <a:pt x="27" y="15"/>
                                    <a:pt x="24" y="18"/>
                                    <a:pt x="21" y="20"/>
                                  </a:cubicBezTo>
                                  <a:cubicBezTo>
                                    <a:pt x="19" y="23"/>
                                    <a:pt x="17" y="27"/>
                                    <a:pt x="15" y="31"/>
                                  </a:cubicBezTo>
                                  <a:cubicBezTo>
                                    <a:pt x="14" y="34"/>
                                    <a:pt x="13" y="38"/>
                                    <a:pt x="13" y="43"/>
                                  </a:cubicBezTo>
                                  <a:lnTo>
                                    <a:pt x="70" y="43"/>
                                  </a:lnTo>
                                  <a:close/>
                                </a:path>
                              </a:pathLst>
                            </a:custGeom>
                            <a:solidFill>
                              <a:srgbClr val="FEFEFE"/>
                            </a:solidFill>
                            <a:ln w="0">
                              <a:noFill/>
                              <a:prstDash val="solid"/>
                              <a:round/>
                              <a:headEnd/>
                              <a:tailEnd/>
                            </a:ln>
                          </wps:spPr>
                          <wps:bodyPr rot="0" vert="horz" wrap="square" lIns="91440" tIns="45720" rIns="91440" bIns="45720" anchor="t" anchorCtr="0" upright="1">
                            <a:noAutofit/>
                          </wps:bodyPr>
                        </wps:wsp>
                      </wpg:grpSp>
                      <pic:pic xmlns:pic="http://schemas.openxmlformats.org/drawingml/2006/picture">
                        <pic:nvPicPr>
                          <pic:cNvPr id="135" name="Picture 135"/>
                          <pic:cNvPicPr>
                            <a:picLocks noChangeAspect="1"/>
                          </pic:cNvPicPr>
                        </pic:nvPicPr>
                        <pic:blipFill>
                          <a:blip r:embed="rId1">
                            <a:extLst>
                              <a:ext uri="{28A0092B-C50C-407E-A947-70E740481C1C}">
                                <a14:useLocalDpi xmlns:a14="http://schemas.microsoft.com/office/drawing/2010/main" val="0"/>
                              </a:ext>
                            </a:extLst>
                          </a:blip>
                          <a:srcRect/>
                          <a:stretch/>
                        </pic:blipFill>
                        <pic:spPr>
                          <a:xfrm>
                            <a:off x="1201420" y="3377882"/>
                            <a:ext cx="4791600" cy="4791600"/>
                          </a:xfrm>
                          <a:prstGeom prst="rect">
                            <a:avLst/>
                          </a:prstGeom>
                        </pic:spPr>
                      </pic:pic>
                    </wpg:grpSp>
                    <wps:wsp>
                      <wps:cNvPr id="136" name="Text Box 136"/>
                      <wps:cNvSpPr txBox="1"/>
                      <wps:spPr>
                        <a:xfrm>
                          <a:off x="0" y="9378950"/>
                          <a:ext cx="7078980" cy="514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9AB5D0E" w14:textId="77777777" w:rsidR="00550025" w:rsidRDefault="00550025" w:rsidP="00550025">
                            <w:pPr>
                              <w:pStyle w:val="xmsonormal"/>
                              <w:shd w:val="clear" w:color="auto" w:fill="FFFFFF"/>
                              <w:rPr>
                                <w:color w:val="494949"/>
                                <w:sz w:val="14"/>
                                <w:szCs w:val="14"/>
                              </w:rPr>
                            </w:pPr>
                            <w:r>
                              <w:rPr>
                                <w:b/>
                                <w:bCs/>
                                <w:color w:val="494949"/>
                                <w:sz w:val="14"/>
                                <w:szCs w:val="14"/>
                              </w:rPr>
                              <w:t>Disclaimer:</w:t>
                            </w:r>
                            <w:r>
                              <w:rPr>
                                <w:color w:val="494949"/>
                                <w:sz w:val="14"/>
                                <w:szCs w:val="14"/>
                              </w:rPr>
                              <w:t xml:space="preserve"> This document forms part of the Safety Management System and is developed solely and specifically for use on Melbourne metropolitan tram network managed by Yarra Trams. Yarra Tram employees and others may use this document for authorised purposes. If this document forms part of a contract with Yarra Trams, this document constitutes a “Policy and Procedure” for the purposes of that contract. This document is uncontrolled when printed or downloaded. Users should exercise their own skill and care regarding the use of this document and ensure they are using the latest version. </w:t>
                            </w:r>
                          </w:p>
                          <w:p w14:paraId="4612E924" w14:textId="5B251BE1" w:rsidR="00D734B0" w:rsidRDefault="00D734B0" w:rsidP="005E254D">
                            <w:pPr>
                              <w:shd w:val="clear" w:color="auto" w:fill="FFFFFF"/>
                              <w:spacing w:before="0" w:after="0"/>
                              <w:rPr>
                                <w:i/>
                                <w:iCs/>
                                <w:color w:val="69615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pic="http://schemas.openxmlformats.org/drawingml/2006/picture" xmlns:a14="http://schemas.microsoft.com/office/drawing/2010/main" xmlns:aclsh="http://schemas.microsoft.com/office/drawing/2020/classificationShape" xmlns:a="http://schemas.openxmlformats.org/drawingml/2006/main">
          <w:pict>
            <v:group id="Group 73" style="position:absolute;left:0;text-align:left;margin-left:0;margin-top:-14pt;width:557.4pt;height:779pt;z-index:251658240;mso-position-horizontal:center;mso-position-horizontal-relative:margin;mso-width-relative:margin;mso-height-relative:margin" coordsize="70789,98933" o:spid="_x0000_s10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" w14:anchorId="3BEDA701">
              <v:group id="Group 129" style="position:absolute;left:317;width:69780;height:93240" coordsize="71202,95142" o:spid="_x0000_s1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o:lock v:ext="edit" aspectratio="t"/>
                <v:group id="Group 75" style="position:absolute;width:71202;height:95142" coordsize="71202,95142" o:spid="_x0000_s1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group id="Group 76" style="position:absolute;width:71202;height:95142" coordsize="71202,95142" o:spid="_x0000_s1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shape id="Freeform 5" style="position:absolute;left:48939;top:92151;width:1378;height:1587;visibility:visible;mso-wrap-style:square;v-text-anchor:top" coordsize="143,165" o:spid="_x0000_s1040" stroked="f" strokeweight="0" path="m34,30r,l34,135v9,2,17,3,25,3c96,138,109,112,109,82,109,54,96,27,59,27v-8,,-16,1,-25,3xm59,165r,c38,165,22,162,,155l,10c22,3,38,,59,v60,,84,38,84,82c143,127,119,165,59,16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">
                      <v:path arrowok="t" o:connecttype="custom" o:connectlocs="32762,28864;32762,28864;32762,129886;56852,132773;105033,78894;56852,25977;32762,28864;56852,158750;56852,158750;0,149129;0,9621;56852,0;137795,78894;56852,158750" o:connectangles="0,0,0,0,0,0,0,0,0,0,0,0,0,0"/>
                      <o:lock v:ext="edit" verticies="t"/>
                    </v:shape>
                    <v:shape id="Freeform 6" style="position:absolute;left:50399;top:92595;width:1118;height:1143;visibility:visible;mso-wrap-style:square;v-text-anchor:top" coordsize="116,119" o:spid="_x0000_s1041" stroked="f" strokeweight="0" path="m58,94r,c75,94,84,82,84,60,84,37,75,25,58,25,40,25,32,37,32,60v,22,8,34,26,34xm116,60r,c116,94,95,119,58,119,20,119,,94,,60,,26,20,,58,v37,,58,26,58,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">
                      <v:path arrowok="t" o:connecttype="custom" o:connectlocs="55880,90287;55880,90287;80930,57630;55880,24013;30830,57630;55880,90287;111760,57630;111760,57630;55880,114300;0,57630;55880,0;111760,57630" o:connectangles="0,0,0,0,0,0,0,0,0,0,0,0"/>
                      <o:lock v:ext="edit" verticies="t"/>
                    </v:shape>
                    <v:shape id="Freeform 7" style="position:absolute;left:51555;top:92633;width:1613;height:1086;visibility:visible;mso-wrap-style:square;v-text-anchor:top" coordsize="168,113" o:spid="_x0000_s1042" stroked="f" strokeweight="0" path="m168,12r,c168,42,160,62,148,81r-17,32l113,113,94,81c90,76,87,69,85,63,82,69,79,76,75,81l56,113r-18,l20,81c9,62,,42,,12l,,31,r,12c31,34,36,51,43,64r7,13l57,64c65,50,70,34,70,12l70,,99,r,12c99,34,104,50,112,64r7,12l126,64v7,-13,13,-30,13,-52l139,r29,l168,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">
                      <v:path arrowok="t" o:connecttype="custom" o:connectlocs="161290,11531;161290,11531;142089,77835;125768,108585;108487,108585;90246,77835;81605,60539;72004,77835;53763,108585;36482,108585;19201,77835;0,11531;0,0;29762,0;29762,11531;41283,61499;48003,73992;54723,61499;67204,11531;67204,0;95046,0;95046,11531;107527,61499;114247,73031;120968,61499;133448,11531;133448,0;161290,0;161290,11531" o:connectangles="0,0,0,0,0,0,0,0,0,0,0,0,0,0,0,0,0,0,0,0,0,0,0,0,0,0,0,0,0"/>
                    </v:shape>
                    <v:shape id="Freeform 8" style="position:absolute;left:53282;top:92595;width:1029;height:1124;visibility:visible;mso-wrap-style:square;v-text-anchor:top" coordsize="107,117" o:spid="_x0000_s1043" stroked="f" strokeweight="0" path="m107,49r,l107,117r-32,l75,48c75,34,68,25,54,25v-8,,-16,3,-23,8l31,117,,117,,18c16,6,36,,57,v36,,50,21,50,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">
                      <v:path arrowok="t" o:connecttype="custom" o:connectlocs="102870,47071;102870,47071;102870,112395;72105,112395;72105,46111;51916,24016;29803,31701;29803,112395;0,112395;0,17292;54800,0;102870,47071" o:connectangles="0,0,0,0,0,0,0,0,0,0,0,0"/>
                    </v:shape>
                    <v:shape id="Freeform 9" style="position:absolute;left:54425;top:92595;width:1061;height:1143;visibility:visible;mso-wrap-style:square;v-text-anchor:top" coordsize="110,119" o:spid="_x0000_s1044" stroked="f" strokeweight="0" path="m31,47r,l83,47c82,31,73,22,58,22,44,22,34,30,31,47xm110,52r,c110,58,109,61,109,66r-78,c35,85,47,95,67,95v14,,24,-4,35,-11l102,109v-10,6,-22,10,-39,10c24,119,,94,,56,,26,22,,58,v30,,52,21,52,5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">
                      <v:path arrowok="t" o:connecttype="custom" o:connectlocs="29885,45144;29885,45144;80016,45144;55915,21131;29885,45144;106045,49946;106045,49946;105081,63393;29885,63393;64591,91248;98333,80682;98333,104695;60735,114300;0,53788;55915,0;106045,49946" o:connectangles="0,0,0,0,0,0,0,0,0,0,0,0,0,0,0,0"/>
                      <o:lock v:ext="edit" verticies="t"/>
                    </v:shape>
                    <v:shape id="Freeform 10" style="position:absolute;left:55619;top:92595;width:724;height:1124;visibility:visible;mso-wrap-style:square;v-text-anchor:top" coordsize="75,117" o:spid="_x0000_s1045" stroked="f" strokeweight="0" path="m75,4r,l75,31c69,28,63,27,55,27v-9,,-16,2,-23,6l32,117,,117,,18c12,7,31,,50,v9,,17,1,25,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">
                      <v:path arrowok="t" o:connecttype="custom" o:connectlocs="72390,3843;72390,3843;72390,29780;53086,25937;30886,31701;30886,112395;0,112395;0,17292;48260,0;72390,3843" o:connectangles="0,0,0,0,0,0,0,0,0,0"/>
                    </v:shape>
                    <v:shape id="Freeform 11" style="position:absolute;left:48939;top:90474;width:1295;height:1575;visibility:visible;mso-wrap-style:square;v-text-anchor:top" coordsize="135,164" o:spid="_x0000_s1046" stroked="f" strokeweight="0" path="m34,r,l34,69,95,r39,l70,72r28,37c114,129,122,133,135,133r,27c109,164,92,154,71,126l46,93r-12,8l34,160,,160,,,3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">
                      <v:path arrowok="t" o:connecttype="custom" o:connectlocs="32625,0;32625,0;32625,66257;91158,0;128580,0;67169,69138;94036,104667;129540,127712;129540,153639;68128,120991;44140,89303;32625,96985;32625,153639;0,153639;0,0;32625,0" o:connectangles="0,0,0,0,0,0,0,0,0,0,0,0,0,0,0,0"/>
                    </v:shape>
                    <v:shape id="Freeform 12" style="position:absolute;left:50234;top:90887;width:1061;height:1143;visibility:visible;mso-wrap-style:square;v-text-anchor:top" coordsize="110,119" o:spid="_x0000_s1047" stroked="f" strokeweight="0" path="m31,47r,l83,47c82,30,73,22,58,22,44,22,34,29,31,47xm110,52r,c110,58,109,61,109,66r-78,c35,85,47,94,67,94v14,,24,-3,35,-10l102,109v-10,6,-22,10,-38,10c24,119,,94,,56,,25,22,,58,v30,,52,21,52,5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">
                      <v:path arrowok="t" o:connecttype="custom" o:connectlocs="29885,45144;29885,45144;80016,45144;55915,21131;29885,45144;106045,49946;106045,49946;105081,63393;29885,63393;64591,90287;98333,80682;98333,104695;61699,114300;0,53788;55915,0;106045,49946" o:connectangles="0,0,0,0,0,0,0,0,0,0,0,0,0,0,0,0"/>
                      <o:lock v:ext="edit" verticies="t"/>
                    </v:shape>
                    <v:shape id="Freeform 13" style="position:absolute;left:51403;top:90887;width:1111;height:1143;visibility:visible;mso-wrap-style:square;v-text-anchor:top" coordsize="116,119" o:spid="_x0000_s1048" stroked="f" strokeweight="0" path="m59,94r,c76,94,84,82,84,59,84,37,76,24,59,24,41,24,33,37,33,59v,23,8,35,26,35xm116,59r,c116,93,96,119,59,119,21,119,,93,,59,,25,21,,59,v37,,57,25,57,5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">
                      <v:path arrowok="t" o:connecttype="custom" o:connectlocs="56520,90287;56520,90287;80470,56670;56520,23052;31613,56670;56520,90287;111125,56670;111125,56670;56520,114300;0,56670;56520,0;111125,56670" o:connectangles="0,0,0,0,0,0,0,0,0,0,0,0"/>
                      <o:lock v:ext="edit" verticies="t"/>
                    </v:shape>
                    <v:shape id="Freeform 14" style="position:absolute;left:52641;top:90474;width:527;height:1556;visibility:visible;mso-wrap-style:square;v-text-anchor:top" coordsize="55,162" o:spid="_x0000_s1049" stroked="f" strokeweight="0" path="m31,123r,c31,133,35,136,43,136v5,,9,-1,12,-3l55,157v-5,3,-11,5,-21,5c16,162,,154,,123l,,31,r,12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">
                      <v:path arrowok="t" o:connecttype="custom" o:connectlocs="29706,118122;29706,118122;41206,130606;52705,127725;52705,150773;32581,155575;0,118122;0,0;29706,0;29706,118122" o:connectangles="0,0,0,0,0,0,0,0,0,0"/>
                    </v:shape>
                    <v:shape id="Freeform 15" style="position:absolute;left:53295;top:90455;width:343;height:1556;visibility:visible;mso-wrap-style:square;v-text-anchor:top" coordsize="36,162" o:spid="_x0000_s1050" stroked="f" strokeweight="0" path="m34,162r,l2,162,2,52r32,l34,162xm18,36r,c8,36,,28,,18,,8,8,,18,,28,,36,8,36,18v,10,-8,18,-18,1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">
                      <v:path arrowok="t" o:connecttype="custom" o:connectlocs="32385,155575;32385,155575;1905,155575;1905,49938;32385,49938;32385,155575;17145,34572;17145,34572;0,17286;17145,0;34290,17286;17145,34572" o:connectangles="0,0,0,0,0,0,0,0,0,0,0,0"/>
                      <o:lock v:ext="edit" verticies="t"/>
                    </v:shape>
                    <v:shape id="Freeform 16" style="position:absolute;left:53816;top:90887;width:889;height:1143;visibility:visible;mso-wrap-style:square;v-text-anchor:top" coordsize="93,119" o:spid="_x0000_s1051" stroked="f" strokeweight="0" path="m85,7r,l85,31c72,26,63,23,51,23,38,23,31,28,31,35v,16,62,4,62,43c93,101,79,119,40,119,23,119,8,114,,108l,83v14,8,30,13,43,13c57,96,63,90,63,82,63,65,1,79,1,38,1,17,20,,51,,65,,76,2,8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">
                      <v:path arrowok="t" o:connecttype="custom" o:connectlocs="81253,6724;81253,6724;81253,29776;48752,22092;29633,33618;88900,74919;38237,114300;0,103734;0,79722;41104,92208;60223,78761;956,36499;48752,0;81253,6724" o:connectangles="0,0,0,0,0,0,0,0,0,0,0,0,0,0"/>
                    </v:shape>
                    <v:shape id="Freeform 17" style="position:absolute;left:46634;top:90868;width:1232;height:2457;visibility:visible;mso-wrap-style:square;v-text-anchor:top" coordsize="128,256" o:spid="_x0000_s1052" stroked="f" strokeweight="0" path="m,256r,c71,256,128,199,128,128,128,57,71,,,l,25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">
                      <v:path arrowok="t" o:connecttype="custom" o:connectlocs="0,245745;0,245745;123190,122873;0,0;0,245745" o:connectangles="0,0,0,0,0"/>
                    </v:shape>
                    <v:shape id="Freeform 18" style="position:absolute;left:45065;top:90474;width:1474;height:1575;visibility:visible;mso-wrap-style:square;v-text-anchor:top" coordsize="153,164" o:spid="_x0000_s1053" stroked="f" strokeweight="0" path="m,164r,l,25c,11,10,,24,l153,v,,,,,c153,,153,,153,v-7,1,-13,4,-17,10l6,150v-3,4,-5,8,-6,14c,164,,164,,164v,,,,,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">
                      <v:path arrowok="t" o:connecttype="custom" o:connectlocs="0,157480;0,157480;0,24006;23109,0;147320,0;147320,0;147320,0;130951,9602;5777,144037;0,157480;0,157480;0,157480" o:connectangles="0,0,0,0,0,0,0,0,0,0,0,0"/>
                    </v:shape>
                    <v:shape id="Freeform 19" style="position:absolute;left:46755;top:90474;width:1562;height:1524;visibility:visible;mso-wrap-style:square;v-text-anchor:top" coordsize="162,159" o:spid="_x0000_s1054" stroked="f" strokeweight="0" path="m161,159r,c157,73,87,5,,,,,,,,,,,,,,l137,v14,,25,11,25,25l162,159v,,,,-1,c161,159,161,159,161,15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">
                      <v:path arrowok="t" o:connecttype="custom" o:connectlocs="155246,152400;155246,152400;0,0;0,0;0,0;132104,0;156210,23962;156210,152400;155246,152400;155246,152400" o:connectangles="0,0,0,0,0,0,0,0,0,0"/>
                    </v:shape>
                    <v:shape id="Freeform 20" style="position:absolute;left:45065;top:92144;width:1474;height:1575;visibility:visible;mso-wrap-style:square;v-text-anchor:top" coordsize="153,164" o:spid="_x0000_s1055" stroked="f" strokeweight="0" path="m,1r,l,140v,13,10,24,24,24l153,164v,,,,,c153,164,153,164,153,164v-7,-1,-13,-4,-17,-9l6,14c3,10,1,6,,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">
                      <v:path arrowok="t" o:connecttype="custom" o:connectlocs="0,960;0,960;0,134434;23109,157480;147320,157480;147320,157480;147320,157480;130951,148838;5777,13443;0,960;0,0;0,960" o:connectangles="0,0,0,0,0,0,0,0,0,0,0,0"/>
                    </v:shape>
                    <v:shape id="Freeform 21" style="position:absolute;left:46755;top:92189;width:1562;height:1530;visibility:visible;mso-wrap-style:square;v-text-anchor:top" coordsize="162,159" o:spid="_x0000_s1056" stroked="f" strokeweight="0" path="m161,r,c157,87,87,154,,159v,,,,,c,159,,159,,159r137,c151,159,162,148,162,135l162,v,,,,-1,c161,,161,,16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">
                      <v:path arrowok="t" o:connecttype="custom" o:connectlocs="155246,0;155246,0;0,153035;0,153035;0,153035;132104,153035;156210,129935;156210,0;155246,0;155246,0" o:connectangles="0,0,0,0,0,0,0,0,0,0"/>
                    </v:shape>
                    <v:shape id="Freeform 22" style="position:absolute;left:57937;top:89947;width:0;height:4096;visibility:visible;mso-wrap-style:square;v-text-anchor:top" coordsize="0,427" o:spid="_x0000_s1057" filled="f" strokecolor="white" strokeweight=".25pt" path="m,l,,,42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">
                      <v:stroke joinstyle="miter"/>
                      <v:path arrowok="t" o:connecttype="custom" o:connectlocs="0,0;0,0;0,409575" o:connectangles="0,0,0"/>
                    </v:shape>
                    <v:shape id="Freeform 23" style="position:absolute;left:70396;top:89947;width:0;height:4096;visibility:visible;mso-wrap-style:square;v-text-anchor:top" coordsize="0,427" o:spid="_x0000_s1058" filled="f" stroked="f" strokeweight=".25pt" path="m,l,,,42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">
                      <v:stroke joinstyle="miter"/>
                      <v:path arrowok="t" o:connecttype="custom" o:connectlocs="0,0;0,0;0,409575" o:connectangles="0,0,0"/>
                    </v:shape>
                    <v:shape id="Freeform 50" style="position:absolute;left:59340;top:90474;width:280;height:451;visibility:visible;mso-wrap-style:square;v-text-anchor:top" coordsize="29,47" o:spid="_x0000_s1059" stroked="f" strokeweight="0" path="m29,14r,c29,16,29,19,28,20v-1,2,-2,4,-3,5c23,27,21,28,19,28v-2,1,-4,1,-7,1l7,29r,17c7,46,7,47,6,47v,,,,,c6,47,5,47,5,47v,,-1,,-2,c3,47,2,47,2,47v,,-1,,-1,c1,47,1,47,1,47,,47,,46,,46l,3c,2,1,1,1,1,2,1,2,,3,l13,v1,,2,,3,1c17,1,18,1,19,1v1,,3,1,4,2c24,3,25,4,26,5v1,2,2,3,2,4c29,11,29,12,29,14r,xm23,15r,c23,13,22,11,21,10,21,9,20,8,19,7,18,6,17,6,16,6v-2,,-3,,-4,l7,6r,18l12,24v2,,4,,5,c18,23,19,22,20,22v1,-1,1,-2,2,-4c22,17,23,16,23,15r,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">
                      <v:path arrowok="t" o:connecttype="custom" o:connectlocs="27940,13430;27940,13430;26977,19185;24086,23981;18306,26859;11561,27818;6744,27818;6744,44126;5781,45085;5781,45085;4817,45085;2890,45085;1927,45085;963,45085;963,45085;0,44126;0,2878;963,959;2890,0;12525,0;15415,959;18306,959;22159,2878;25050,4796;26977,8633;27940,13430;27940,13430;22159,14389;22159,14389;20232,9593;18306,6715;15415,5756;11561,5756;6744,5756;6744,23022;11561,23022;16379,23022;19269,21104;21196,17267;22159,14389;22159,14389" o:connectangles="0,0,0,0,0,0,0,0,0,0,0,0,0,0,0,0,0,0,0,0,0,0,0,0,0,0,0,0,0,0,0,0,0,0,0,0,0,0,0,0,0"/>
                      <o:lock v:ext="edit" verticies="t"/>
                    </v:shape>
                    <v:shape id="Freeform 51" style="position:absolute;left:59721;top:90474;width:299;height:451;visibility:visible;mso-wrap-style:square;v-text-anchor:top" coordsize="31,47" o:spid="_x0000_s1060" stroked="f" strokeweight="0" path="m31,46r,c31,46,31,47,31,47v,,,,,c30,47,30,47,30,47v-1,,-1,,-2,c27,47,27,47,26,47v,,,,-1,c25,47,25,47,25,47v,-1,,-1,-1,-1l20,35v,-1,-1,-3,-1,-4c18,30,17,29,17,29,16,28,15,27,14,27v-1,,-2,-1,-4,-1l6,26r,20c6,46,6,47,6,47v,,,,,c5,47,5,47,5,47v-1,,-1,,-2,c3,47,2,47,2,47v-1,,-1,,-1,c,47,,47,,47v,,,-1,,-1l,3c,2,,1,1,1,1,1,2,,2,l12,v1,,2,,3,c16,1,17,1,17,1v2,,4,,5,1c24,3,25,4,26,5v1,1,1,2,2,3c28,10,28,11,28,13v,1,,3,,4c27,18,27,19,26,20v-1,1,-2,2,-3,3c22,23,21,24,19,24v1,1,2,1,2,2c22,26,23,27,23,28v1,,1,1,2,2c25,31,26,32,26,33r4,11c31,44,31,45,31,45v,1,,1,,1l31,46xm22,13r,c22,12,21,10,21,9,20,7,18,7,17,6v-1,,-2,,-3,c14,6,13,6,11,6l6,6r,15l12,21v2,,3,,5,c18,20,19,20,20,19v,-1,1,-2,1,-2c22,16,22,14,22,13r,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">
                      <v:path arrowok="t" o:connecttype="custom" o:connectlocs="29845,44126;29845,44126;29845,45085;29845,45085;28882,45085;26957,45085;25031,45085;24069,45085;24069,45085;23106,44126;19255,33574;18292,29737;16367,27818;13478,25900;9627,24941;5776,24941;5776,44126;5776,45085;5776,45085;4814,45085;2888,45085;1925,45085;963,45085;0,45085;0,44126;0,2878;963,959;1925,0;11553,0;14441,0;16367,959;21180,1919;25031,4796;26957,7674;26957,12470;26957,16307;25031,19185;22143,22063;18292,23022;20218,24941;22143,26859;24069,28778;25031,31655;28882,42207;29845,43166;29845,44126;29845,44126;21180,12470;21180,12470;20218,8633;16367,5756;13478,5756;10590,5756;5776,5756;5776,20144;11553,20144;16367,20144;19255,18226;20218,16307;21180,12470;21180,12470" o:connectangles="0,0,0,0,0,0,0,0,0,0,0,0,0,0,0,0,0,0,0,0,0,0,0,0,0,0,0,0,0,0,0,0,0,0,0,0,0,0,0,0,0,0,0,0,0,0,0,0,0,0,0,0,0,0,0,0,0,0,0,0,0"/>
                      <o:lock v:ext="edit" verticies="t"/>
                    </v:shape>
                    <v:shape id="Freeform 52" style="position:absolute;left:60090;top:90474;width:406;height:458;visibility:visible;mso-wrap-style:square;v-text-anchor:top" coordsize="42,48" o:spid="_x0000_s1061" stroked="f" strokeweight="0" path="m42,23r,c42,27,42,30,41,33v-1,3,-3,6,-4,8c35,43,33,45,30,46v-3,1,-6,2,-9,2c17,48,14,47,12,46,9,45,7,44,5,42,4,40,2,37,1,34,1,31,,28,,24,,20,1,17,2,14,2,11,4,8,6,6,7,4,10,3,12,1,15,,18,,22,v3,,6,,9,1c33,2,35,4,37,6v2,2,3,4,4,7c42,16,42,19,42,23r,xm36,24r,c36,21,35,19,35,16,34,14,34,12,32,10,31,9,30,7,28,6,26,5,24,5,21,5v-2,,-5,1,-7,2c13,8,11,9,10,11,9,12,8,14,8,16,7,19,7,21,7,24v,2,,5,1,7c8,33,9,35,10,37v1,2,2,3,4,4c16,42,18,42,21,42v3,,5,,7,-1c30,40,31,39,32,37v1,-2,2,-4,3,-6c35,29,36,26,36,24r,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">
                      <v:path arrowok="t" o:connecttype="custom" o:connectlocs="40640,21908;40640,21908;39672,31433;35802,39053;29029,43815;20320,45720;11611,43815;4838,40005;968,32385;0,22860;1935,13335;5806,5715;11611,953;21288,0;29996,953;35802,5715;39672,12383;40640,21908;40640,21908;34834,22860;34834,22860;33867,15240;30964,9525;27093,5715;20320,4763;13547,6668;9676,10478;7741,15240;6773,22860;7741,29528;9676,35243;13547,39053;20320,40005;27093,39053;30964,35243;33867,29528;34834,22860;34834,22860" o:connectangles="0,0,0,0,0,0,0,0,0,0,0,0,0,0,0,0,0,0,0,0,0,0,0,0,0,0,0,0,0,0,0,0,0,0,0,0,0,0"/>
                      <o:lock v:ext="edit" verticies="t"/>
                    </v:shape>
                    <v:shape id="Freeform 53" style="position:absolute;left:60598;top:90474;width:349;height:458;visibility:visible;mso-wrap-style:square;v-text-anchor:top" coordsize="36,48" o:spid="_x0000_s1062" stroked="f" strokeweight="0" path="m36,30r,c36,33,35,35,34,37v-1,3,-2,5,-3,6c29,45,27,46,25,47v-2,,-5,1,-7,1c15,48,13,47,10,47,8,46,7,45,5,43,3,42,2,40,1,38,1,36,,33,,30l,1v,,,,,c1,1,1,1,1,v,,,,1,c2,,3,,3,,4,,4,,5,v,,1,,1,c6,1,6,1,6,1v,,,,,l6,30v,2,1,4,1,5c8,37,9,38,10,39v1,1,2,2,3,3c15,42,16,43,18,43v2,,3,-1,5,-1c24,41,25,40,26,39v1,-1,2,-2,3,-4c29,34,29,32,29,30l29,1v,,,,,c30,1,30,1,30,v,,1,,1,c31,,32,,32,v1,,1,,2,c34,,35,,35,v,1,,1,,1c35,1,36,1,36,1r,2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">
                      <v:path arrowok="t" o:connecttype="custom" o:connectlocs="34925,28575;34925,28575;32985,35243;30074,40958;24253,44768;17463,45720;9701,44768;4851,40958;970,36195;0,28575;0,953;0,953;970,0;1940,0;2910,0;4851,0;5821,0;5821,953;5821,953;5821,28575;6791,33338;9701,37148;12612,40005;17463,40958;22313,40005;25224,37148;28134,33338;28134,28575;28134,953;28134,953;29104,0;30074,0;31044,0;32985,0;33955,0;33955,953;34925,953;34925,28575" o:connectangles="0,0,0,0,0,0,0,0,0,0,0,0,0,0,0,0,0,0,0,0,0,0,0,0,0,0,0,0,0,0,0,0,0,0,0,0,0,0"/>
                    </v:shape>
                    <v:shape id="Freeform 54" style="position:absolute;left:61067;top:90474;width:350;height:451;visibility:visible;mso-wrap-style:square;v-text-anchor:top" coordsize="36,47" o:spid="_x0000_s1063" stroked="f" strokeweight="0" path="m36,23r,c36,27,36,31,35,34v-1,3,-3,5,-5,7c28,43,26,45,23,46v-3,1,-6,1,-10,1l3,47v-1,,-1,,-2,c1,46,,46,,45l,3c,2,1,1,1,1,2,1,2,,3,l13,v4,,8,1,10,2c26,3,29,5,30,6v2,2,4,5,5,8c36,16,36,20,36,23r,xm30,23r,c30,21,29,18,29,16,28,14,27,12,26,11,24,9,23,8,21,7,19,6,16,6,13,6l7,6r,36l13,42v3,,5,,7,-1c23,40,24,39,26,37v1,-1,2,-3,3,-5c29,29,30,27,30,23r,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">
                      <v:path arrowok="t" o:connecttype="custom" o:connectlocs="34925,22063;34925,22063;33955,32615;29104,39329;22313,44126;12612,45085;2910,45085;970,45085;0,43166;0,2878;970,959;2910,0;12612,0;22313,1919;29104,5756;33955,13430;34925,22063;34925,22063;29104,22063;29104,22063;28134,15348;25224,10552;20373,6715;12612,5756;6791,5756;6791,40289;12612,40289;19403,39329;25224,35492;28134,30696;29104,22063;29104,22063" o:connectangles="0,0,0,0,0,0,0,0,0,0,0,0,0,0,0,0,0,0,0,0,0,0,0,0,0,0,0,0,0,0,0,0"/>
                      <o:lock v:ext="edit" verticies="t"/>
                    </v:shape>
                    <v:shape id="Freeform 55" style="position:absolute;left:61677;top:90474;width:394;height:458;visibility:visible;mso-wrap-style:square;v-text-anchor:top" coordsize="41,48" o:spid="_x0000_s1064" stroked="f" strokeweight="0" path="m41,23r,c41,27,41,30,40,33v-1,3,-2,6,-4,8c34,43,32,45,29,46v-2,1,-5,2,-9,2c17,48,13,47,11,46,8,45,6,44,5,42,3,40,2,37,1,34,,31,,28,,24,,20,,17,1,14,2,11,3,8,5,6,7,4,9,3,12,1,14,,17,,21,v3,,6,,9,1c33,2,35,4,36,6v2,2,3,4,4,7c41,16,41,19,41,23r,xm35,24r,c35,21,35,19,34,16v,-2,-1,-4,-2,-6c31,9,29,7,27,6,26,5,23,5,21,5v-3,,-5,1,-7,2c12,8,10,9,9,11,8,12,7,14,7,16,6,19,6,21,6,24v,2,,5,1,7c7,33,8,35,9,37v1,2,3,3,5,4c15,42,18,42,20,42v3,,5,,7,-1c29,40,31,39,32,37v1,-2,2,-4,2,-6c35,29,35,26,35,24r,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">
                      <v:path arrowok="t" o:connecttype="custom" o:connectlocs="39370,21908;39370,21908;38410,31433;34569,39053;27847,43815;19205,45720;10563,43815;4801,40005;960,32385;0,22860;960,13335;4801,5715;11523,953;20165,0;28807,953;34569,5715;38410,12383;39370,21908;39370,21908;33609,22860;33609,22860;32648,15240;30728,9525;25927,5715;20165,4763;13443,6668;8642,10478;6722,15240;5761,22860;6722,29528;8642,35243;13443,39053;19205,40005;25927,39053;30728,35243;32648,29528;33609,22860;33609,22860" o:connectangles="0,0,0,0,0,0,0,0,0,0,0,0,0,0,0,0,0,0,0,0,0,0,0,0,0,0,0,0,0,0,0,0,0,0,0,0,0,0"/>
                      <o:lock v:ext="edit" verticies="t"/>
                    </v:shape>
                    <v:shape id="Freeform 56" style="position:absolute;left:62185;top:90474;width:267;height:451;visibility:visible;mso-wrap-style:square;v-text-anchor:top" coordsize="28,47" o:spid="_x0000_s1065" stroked="f" strokeweight="0" path="m28,14r,c28,16,28,19,27,20v-1,2,-2,4,-3,5c23,27,21,28,19,28v-2,1,-5,1,-8,1l6,29r,17c6,46,6,47,6,47v,,-1,,-1,c5,47,5,47,4,47v,,-1,,-1,c2,47,2,47,1,47v,,,,-1,c,47,,47,,47v,,,-1,,-1l,3c,2,,1,,1,1,1,2,,2,l12,v1,,2,,3,1c16,1,17,1,18,1v2,,3,1,4,2c24,3,25,4,26,5v,2,1,3,2,4c28,11,28,12,28,14r,xm22,15r,c22,13,22,11,21,10,20,9,19,8,18,7,17,6,16,6,15,6v-1,,-2,,-3,l6,6r,18l12,24v1,,3,,4,c17,23,18,22,19,22v1,-1,2,-2,2,-4c22,17,22,16,22,15r,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">
                      <v:path arrowok="t" o:connecttype="custom" o:connectlocs="26670,13430;26670,13430;25718,19185;22860,23981;18098,26859;10478,27818;5715,27818;5715,44126;5715,45085;4763,45085;3810,45085;2858,45085;953,45085;0,45085;0,45085;0,44126;0,2878;0,959;1905,0;11430,0;14288,959;17145,959;20955,2878;24765,4796;26670,8633;26670,13430;26670,13430;20955,14389;20955,14389;20003,9593;17145,6715;14288,5756;11430,5756;5715,5756;5715,23022;11430,23022;15240,23022;18098,21104;20003,17267;20955,14389;20955,14389" o:connectangles="0,0,0,0,0,0,0,0,0,0,0,0,0,0,0,0,0,0,0,0,0,0,0,0,0,0,0,0,0,0,0,0,0,0,0,0,0,0,0,0,0"/>
                      <o:lock v:ext="edit" verticies="t"/>
                    </v:shape>
                    <v:shape id="Freeform 57" style="position:absolute;left:62560;top:90474;width:247;height:451;visibility:visible;mso-wrap-style:square;v-text-anchor:top" coordsize="26,47" o:spid="_x0000_s1066" stroked="f" strokeweight="0" path="m26,45r,c26,45,26,45,26,46v,,,,,1c26,47,26,47,26,47v-1,,-1,,-1,l3,47v-1,,-1,,-2,c1,46,,46,,45l,3c,2,1,1,1,1,2,1,2,,3,l25,v,,,,,1c26,1,26,1,26,1v,,,1,,1c26,2,26,3,26,3v,,,1,,1c26,4,26,5,26,5v,,,,-1,c25,6,25,6,25,6l7,6r,14l22,20v,,1,,1,c23,21,23,21,23,21v,,,,,1c23,22,23,22,23,23v,,,1,,1c23,24,23,25,23,25v,,,,,c23,25,22,25,22,25l7,25r,17l25,42v,,,,1,c26,42,26,42,26,43v,,,,,c26,44,26,44,26,45r,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">
                      <v:path arrowok="t" o:connecttype="custom" o:connectlocs="24765,43166;24765,43166;24765,44126;24765,45085;24765,45085;23813,45085;2858,45085;953,45085;0,43166;0,2878;953,959;2858,0;23813,0;23813,959;24765,959;24765,1919;24765,2878;24765,3837;24765,4796;23813,4796;23813,5756;6668,5756;6668,19185;20955,19185;21908,19185;21908,20144;21908,21104;21908,22063;21908,23022;21908,23981;21908,23981;20955,23981;6668,23981;6668,40289;23813,40289;24765,40289;24765,41248;24765,41248;24765,43166;24765,43166" o:connectangles="0,0,0,0,0,0,0,0,0,0,0,0,0,0,0,0,0,0,0,0,0,0,0,0,0,0,0,0,0,0,0,0,0,0,0,0,0,0,0,0"/>
                    </v:shape>
                    <v:shape id="Freeform 58" style="position:absolute;left:62922;top:90474;width:298;height:451;visibility:visible;mso-wrap-style:square;v-text-anchor:top" coordsize="31,47" o:spid="_x0000_s1067" stroked="f" strokeweight="0" path="m31,46r,c31,46,31,47,31,47v,,,,-1,c30,47,30,47,29,47v,,-1,,-1,c27,47,27,47,26,47v,,-1,,-1,c25,47,25,47,25,47v,-1,-1,-1,-1,-1l20,35c19,34,19,32,18,31v,-1,-1,-2,-2,-2c16,28,15,27,14,27v-1,,-2,-1,-4,-1l6,26r,20c6,46,6,47,6,47v,,,,-1,c5,47,5,47,4,47v,,,,-1,c2,47,2,47,1,47v,,,,-1,c,47,,47,,47v,,,-1,,-1l,3c,2,,1,1,1,1,1,2,,2,l12,v1,,2,,3,c16,1,17,1,17,1v2,,4,,5,1c23,3,24,4,25,5v1,1,2,2,3,3c28,10,28,11,28,13v,1,,3,,4c27,18,27,19,26,20v-1,1,-2,2,-3,3c22,23,21,24,19,24v1,1,2,1,2,2c22,26,23,27,23,28v1,,1,1,2,2c25,31,26,32,26,33r4,11c31,44,31,45,31,45v,1,,1,,1l31,46xm22,13r,c22,12,21,10,20,9,20,7,18,7,16,6v,,-1,,-2,c14,6,13,6,11,6l6,6r,15l12,21v2,,3,,4,c18,20,19,20,19,19v1,-1,2,-2,2,-2c21,16,22,14,22,13r,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">
                      <v:path arrowok="t" o:connecttype="custom" o:connectlocs="29845,44126;29845,44126;29845,45085;28882,45085;27920,45085;26957,45085;25031,45085;24069,45085;24069,45085;23106,44126;19255,33574;17329,29737;15404,27818;13478,25900;9627,24941;5776,24941;5776,44126;5776,45085;4814,45085;3851,45085;2888,45085;963,45085;0,45085;0,45085;0,44126;0,2878;963,959;1925,0;11553,0;14441,0;16367,959;21180,1919;24069,4796;26957,7674;26957,12470;26957,16307;25031,19185;22143,22063;18292,23022;20218,24941;22143,26859;24069,28778;25031,31655;28882,42207;29845,43166;29845,44126;29845,44126;21180,12470;21180,12470;19255,8633;15404,5756;13478,5756;10590,5756;5776,5756;5776,20144;11553,20144;15404,20144;18292,18226;20218,16307;21180,12470;21180,12470" o:connectangles="0,0,0,0,0,0,0,0,0,0,0,0,0,0,0,0,0,0,0,0,0,0,0,0,0,0,0,0,0,0,0,0,0,0,0,0,0,0,0,0,0,0,0,0,0,0,0,0,0,0,0,0,0,0,0,0,0,0,0,0,0"/>
                      <o:lock v:ext="edit" verticies="t"/>
                    </v:shape>
                    <v:shape id="Freeform 59" style="position:absolute;left:63271;top:90474;width:394;height:451;visibility:visible;mso-wrap-style:square;v-text-anchor:top" coordsize="41,47" o:spid="_x0000_s1068" stroked="f" strokeweight="0" path="m40,45r,c41,45,41,46,41,46v,1,,1,-1,1c40,47,40,47,39,47v,,-1,,-1,c37,47,36,47,36,47v-1,,-1,,-1,c35,47,35,47,34,47v,,,-1,,-1l30,35r-19,l7,46v,,,1,,1c6,47,6,47,6,47v,,-1,,-1,c5,47,4,47,3,47v,,-1,,-1,c1,47,1,47,1,47v,,-1,,-1,-1c,46,1,45,1,45l16,1v1,,1,,1,c17,1,17,1,18,v,,,,1,c19,,20,,20,v1,,2,,2,c23,,23,,24,v,1,,1,,1c25,1,25,1,25,2l40,45xm20,7r,l20,7,12,30r16,l20,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">
                      <v:path arrowok="t" o:connecttype="custom" o:connectlocs="38410,43166;38410,43166;39370,44126;38410,45085;37450,45085;36489,45085;34569,45085;33609,45085;32648,45085;32648,44126;28807,33574;10563,33574;6722,44126;6722,45085;5761,45085;4801,45085;2881,45085;1920,45085;960,45085;0,44126;960,43166;15364,959;16324,959;17284,0;18245,0;19205,0;21125,0;23046,0;23046,959;24006,1919;38410,43166;19205,6715;19205,6715;19205,6715;11523,28778;26887,28778;19205,6715" o:connectangles="0,0,0,0,0,0,0,0,0,0,0,0,0,0,0,0,0,0,0,0,0,0,0,0,0,0,0,0,0,0,0,0,0,0,0,0,0"/>
                      <o:lock v:ext="edit" verticies="t"/>
                    </v:shape>
                    <v:shape id="Freeform 60" style="position:absolute;left:63633;top:90474;width:336;height:451;visibility:visible;mso-wrap-style:square;v-text-anchor:top" coordsize="35,47" o:spid="_x0000_s1069" stroked="f" strokeweight="0" path="m35,3r,c35,4,35,4,35,4v,1,,1,,1c35,5,35,5,34,6v,,,,,l21,6r,40c21,46,21,47,21,47v,,-1,,-1,c20,47,20,47,19,47v,,-1,,-1,c17,47,17,47,16,47v,,-1,,-1,c15,47,15,47,15,47v,,,-1,,-1l15,6,1,6v,,,,,c1,5,1,5,,5v,,,,,-1c,4,,4,,3,,3,,2,,2,,2,,1,,1v1,,1,,1,c1,,1,,1,l34,v,,,,,1c35,1,35,1,35,1v,,,1,,1c35,2,35,3,35,3r,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">
                      <v:path arrowok="t" o:connecttype="custom" o:connectlocs="33655,2878;33655,2878;33655,3837;33655,4796;32693,5756;32693,5756;20193,5756;20193,44126;20193,45085;19231,45085;18270,45085;17308,45085;15385,45085;14424,45085;14424,45085;14424,44126;14424,5756;962,5756;962,5756;0,4796;0,3837;0,2878;0,1919;0,959;962,959;962,0;32693,0;32693,959;33655,959;33655,1919;33655,2878;33655,2878" o:connectangles="0,0,0,0,0,0,0,0,0,0,0,0,0,0,0,0,0,0,0,0,0,0,0,0,0,0,0,0,0,0,0,0"/>
                    </v:shape>
                    <v:shape id="Freeform 61" style="position:absolute;left:64014;top:90474;width:394;height:458;visibility:visible;mso-wrap-style:square;v-text-anchor:top" coordsize="41,48" o:spid="_x0000_s1070" stroked="f" strokeweight="0" path="m41,23r,c41,27,41,30,40,33v-1,3,-2,6,-4,8c34,43,32,45,29,46v-2,1,-5,2,-9,2c16,48,13,47,11,46,8,45,6,44,4,42,3,40,2,37,1,34,,31,,28,,24,,20,,17,1,14,2,11,3,8,5,6,7,4,9,3,12,1,14,,17,,21,v3,,6,,9,1c32,2,35,4,36,6v2,2,3,4,4,7c41,16,41,19,41,23r,xm35,24r,c35,21,35,19,34,16v,-2,-1,-4,-2,-6c31,9,29,7,27,6,26,5,23,5,21,5v-3,,-5,1,-7,2c12,8,10,9,9,11,8,12,7,14,7,16,6,19,6,21,6,24v,2,,5,1,7c7,33,8,35,9,37v1,2,3,3,4,4c15,42,18,42,20,42v3,,5,,7,-1c29,40,31,39,32,37v1,-2,2,-4,2,-6c35,29,35,26,35,24r,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">
                      <v:path arrowok="t" o:connecttype="custom" o:connectlocs="39370,21908;39370,21908;38410,31433;34569,39053;27847,43815;19205,45720;10563,43815;3841,40005;960,32385;0,22860;960,13335;4801,5715;11523,953;20165,0;28807,953;34569,5715;38410,12383;39370,21908;39370,21908;33609,22860;33609,22860;32648,15240;30728,9525;25927,5715;20165,4763;13443,6668;8642,10478;6722,15240;5761,22860;6722,29528;8642,35243;12483,39053;19205,40005;25927,39053;30728,35243;32648,29528;33609,22860;33609,22860" o:connectangles="0,0,0,0,0,0,0,0,0,0,0,0,0,0,0,0,0,0,0,0,0,0,0,0,0,0,0,0,0,0,0,0,0,0,0,0,0,0"/>
                      <o:lock v:ext="edit" verticies="t"/>
                    </v:shape>
                    <v:shape id="Freeform 62" style="position:absolute;left:64522;top:90474;width:298;height:451;visibility:visible;mso-wrap-style:square;v-text-anchor:top" coordsize="31,47" o:spid="_x0000_s1071" stroked="f" strokeweight="0" path="m31,46r,c31,46,31,47,31,47v,,-1,,-1,c30,47,30,47,29,47v,,-1,,-2,c27,47,26,47,26,47v,,-1,,-1,c25,47,25,47,24,47v,-1,,-1,,-1l20,35c19,34,19,32,18,31v,-1,-1,-2,-2,-2c16,28,15,27,14,27v-1,,-3,-1,-4,-1l6,26r,20c6,46,6,47,6,47v,,-1,,-1,c5,47,5,47,4,47v,,-1,,-1,c2,47,2,47,1,47v,,,,-1,c,47,,47,,47v,,,-1,,-1l,3c,2,,1,,1,1,1,1,,2,l12,v1,,2,,3,c16,1,16,1,17,1v2,,3,,5,1c23,3,24,4,25,5v1,1,2,2,2,3c28,10,28,11,28,13v,1,,3,-1,4c27,18,26,19,26,20v-1,1,-2,2,-3,3c22,23,20,24,19,24v1,1,1,1,2,2c22,26,22,27,23,28v,,1,1,1,2c25,31,25,32,26,33r4,11c30,44,31,45,31,45v,1,,1,,1l31,46xm21,13r,c21,12,21,10,20,9,19,7,18,7,16,6v-1,,-1,,-2,c13,6,12,6,11,6l6,6r,15l12,21v2,,3,,4,c17,20,18,20,19,19v1,-1,2,-2,2,-2c21,16,21,14,21,13r,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">
                      <v:path arrowok="t" o:connecttype="custom" o:connectlocs="29845,44126;29845,44126;29845,45085;28882,45085;27920,45085;25994,45085;25031,45085;24069,45085;23106,45085;23106,44126;19255,33574;17329,29737;15404,27818;13478,25900;9627,24941;5776,24941;5776,44126;5776,45085;4814,45085;3851,45085;2888,45085;963,45085;0,45085;0,45085;0,44126;0,2878;0,959;1925,0;11553,0;14441,0;16367,959;21180,1919;24069,4796;25994,7674;26957,12470;25994,16307;25031,19185;22143,22063;18292,23022;20218,24941;22143,26859;23106,28778;25031,31655;28882,42207;29845,43166;29845,44126;29845,44126;20218,12470;20218,12470;19255,8633;15404,5756;13478,5756;10590,5756;5776,5756;5776,20144;11553,20144;15404,20144;18292,18226;20218,16307;20218,12470;20218,12470" o:connectangles="0,0,0,0,0,0,0,0,0,0,0,0,0,0,0,0,0,0,0,0,0,0,0,0,0,0,0,0,0,0,0,0,0,0,0,0,0,0,0,0,0,0,0,0,0,0,0,0,0,0,0,0,0,0,0,0,0,0,0,0,0"/>
                      <o:lock v:ext="edit" verticies="t"/>
                    </v:shape>
                    <v:shape id="Freeform 63" style="position:absolute;left:65068;top:90474;width:394;height:458;visibility:visible;mso-wrap-style:square;v-text-anchor:top" coordsize="41,48" o:spid="_x0000_s1072" stroked="f" strokeweight="0" path="m41,23r,c41,27,41,30,40,33v-1,3,-2,6,-4,8c34,43,32,45,29,46v-2,1,-5,2,-9,2c16,48,13,47,11,46,8,45,6,44,5,42,3,40,2,37,1,34,,31,,28,,24,,20,,17,1,14,2,11,3,8,5,6,7,4,9,3,12,1,14,,17,,21,v3,,6,,9,1c32,2,35,4,36,6v2,2,3,4,4,7c41,16,41,19,41,23r,xm35,24r,c35,21,35,19,34,16v,-2,-1,-4,-2,-6c31,9,29,7,27,6,26,5,23,5,21,5v-3,,-5,1,-7,2c12,8,10,9,9,11,8,12,7,14,7,16,6,19,6,21,6,24v,2,,5,1,7c7,33,8,35,9,37v1,2,3,3,4,4c15,42,18,42,20,42v3,,5,,7,-1c29,40,31,39,32,37v1,-2,2,-4,2,-6c35,29,35,26,35,24r,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">
                      <v:path arrowok="t" o:connecttype="custom" o:connectlocs="39370,21908;39370,21908;38410,31433;34569,39053;27847,43815;19205,45720;10563,43815;4801,40005;960,32385;0,22860;960,13335;4801,5715;11523,953;20165,0;28807,953;34569,5715;38410,12383;39370,21908;39370,21908;33609,22860;33609,22860;32648,15240;30728,9525;25927,5715;20165,4763;13443,6668;8642,10478;6722,15240;5761,22860;6722,29528;8642,35243;12483,39053;19205,40005;25927,39053;30728,35243;32648,29528;33609,22860;33609,22860" o:connectangles="0,0,0,0,0,0,0,0,0,0,0,0,0,0,0,0,0,0,0,0,0,0,0,0,0,0,0,0,0,0,0,0,0,0,0,0,0,0"/>
                      <o:lock v:ext="edit" verticies="t"/>
                    </v:shape>
                    <v:shape id="Freeform 64" style="position:absolute;left:65576;top:90474;width:235;height:451;visibility:visible;mso-wrap-style:square;v-text-anchor:top" coordsize="24,47" o:spid="_x0000_s1073" stroked="f" strokeweight="0" path="m24,3r,c24,4,24,4,24,4v,1,,1,,1c24,5,24,5,23,6v,,,,,l6,6r,16l22,22v,,,,1,c23,22,23,22,23,22v,,,1,,1c23,23,23,24,23,24v,1,,1,,1c23,26,23,26,23,26v,,,,,1c22,27,22,27,22,27l6,27r,19c6,46,6,47,6,47v,,-1,,-1,c5,47,5,47,4,47v,,-1,,-1,c2,47,2,47,1,47v,,,,-1,c,47,,47,,47v,,,-1,,-1l,3c,2,,1,,1,1,1,1,,2,l23,v,,,,,1c24,1,24,1,24,1v,,,1,,1c24,2,24,3,24,3r,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">
                      <v:path arrowok="t" o:connecttype="custom" o:connectlocs="23495,2878;23495,2878;23495,3837;23495,4796;22516,5756;22516,5756;5874,5756;5874,21104;21537,21104;22516,21104;22516,21104;22516,22063;22516,23022;22516,23981;22516,24941;22516,25900;21537,25900;5874,25900;5874,44126;5874,45085;4895,45085;3916,45085;2937,45085;979,45085;0,45085;0,45085;0,44126;0,2878;0,959;1958,0;22516,0;22516,959;23495,959;23495,1919;23495,2878;23495,2878" o:connectangles="0,0,0,0,0,0,0,0,0,0,0,0,0,0,0,0,0,0,0,0,0,0,0,0,0,0,0,0,0,0,0,0,0,0,0,0"/>
                    </v:shape>
                    <v:shape id="Freeform 79" style="position:absolute;left:59309;top:92011;width:9525;height:1708;visibility:visible;mso-wrap-style:square;v-text-anchor:top" coordsize="991,178" o:spid="_x0000_s1074" stroked="f" strokeweight="0" path="m177,99r,c177,106,179,109,183,109v,,19,,27,-40l211,64v-3,,-5,-1,-9,-1c185,63,177,83,177,99xm899,59r,c899,60,899,62,898,63v,1,,2,-1,3c897,67,896,67,895,67v,,-1,,-2,c892,66,891,66,890,65v-1,-1,-3,-1,-5,-1c884,63,882,63,880,63v-2,,-4,,-5,1c873,64,872,65,871,65v-1,1,-1,2,-2,3c869,69,869,70,869,72v,1,,2,1,4c872,77,873,78,875,78v2,1,4,2,6,3c884,82,886,84,888,85v2,2,3,4,4,6c894,93,894,96,894,99v,4,,7,-2,11c891,113,889,116,886,118v-3,2,-6,4,-10,6c871,125,867,126,862,126v-3,,-5,,-7,-1c853,125,851,124,849,124v-2,-1,-3,-1,-4,-2c843,121,842,121,842,120v-1,,-1,-1,-1,-1c841,119,841,118,841,117v,,,-1,,-1c841,115,841,114,841,113v,-1,1,-2,1,-2c842,110,842,109,843,108v,,,-1,1,-1c844,106,844,106,845,106v,,1,,2,1c848,107,849,108,850,109v2,1,3,1,5,2c857,111,860,112,863,112v2,,4,,5,-1c870,111,871,110,872,109v1,-1,2,-2,2,-3c875,105,875,104,875,103v,-2,,-4,-2,-5c872,97,871,96,869,95v-2,-1,-4,-2,-6,-3c860,91,858,90,856,88v-1,-1,-3,-3,-4,-5c851,81,850,78,850,75v,-4,1,-7,2,-10c853,62,855,59,858,57v3,-3,6,-4,9,-6c871,50,876,49,880,49v2,,4,,6,1c888,50,890,50,892,51v1,,3,1,4,1c897,53,898,53,899,54v,1,,1,,3c899,57,899,58,899,59xm838,74r,c838,76,838,78,837,80r-8,41c829,122,829,122,828,123v,,-1,,-2,1c826,124,825,124,823,124v-1,,-2,,-4,c817,124,815,124,814,124v-1,,-2,,-3,c811,123,810,123,810,123v,-1,,-1,,-2l818,81v,-1,,-3,1,-4c819,76,819,75,819,74v,-3,-1,-4,-2,-6c817,67,815,66,813,66v-2,,-4,1,-7,2c804,69,802,71,800,73v-2,2,-4,5,-5,8c793,84,792,87,791,91r-6,30c785,122,785,122,785,123v-1,,-1,,-2,1c782,124,781,124,780,124v-1,,-3,,-5,c773,124,772,124,771,124v-2,,-3,,-3,c767,123,767,123,766,123v,-1,,-1,,-2l774,81v1,-1,1,-3,1,-4c775,76,775,75,775,74v,-3,,-5,-1,-6c773,67,771,66,769,66v-2,,-4,1,-6,2c761,69,759,71,757,73v-2,2,-4,5,-6,8c750,84,749,87,748,91r-6,30c742,122,741,122,741,123v,,-1,,-2,1c739,124,737,124,736,124v-1,,-3,,-4,c730,124,728,124,727,124v-1,,-2,,-3,c723,123,723,123,723,123v,-1,,-1,,-2l736,54v,-1,1,-1,1,-2c737,52,738,52,738,51v1,,2,,3,c742,51,743,51,745,51v2,,3,,4,c750,51,751,51,751,51v1,1,1,1,1,1c752,53,752,53,752,54r-2,11c751,63,753,61,754,59v2,-2,4,-3,7,-5c763,53,765,52,768,51v2,-1,5,-2,8,-2c779,49,782,50,784,50v2,1,4,2,5,4c790,55,791,57,792,59v1,2,1,4,2,6c795,63,796,61,798,59v2,-2,4,-3,6,-5c806,53,809,52,811,51v3,-1,6,-2,9,-2c823,49,826,50,828,51v3,1,5,2,6,4c836,57,837,59,838,61v,2,,5,,8c838,70,838,72,838,74xm709,121r,c709,123,708,123,707,124v-2,,-4,,-7,c698,124,697,124,696,124v-1,,-2,,-2,c693,124,693,123,693,123v-1,-1,-1,-1,-1,-2l695,110r-1,c684,128,667,126,667,126v-11,,-18,-7,-18,-23c649,74,664,48,697,48v9,,14,1,22,3c723,52,723,54,723,54r-14,67xm647,69r,c646,69,646,69,645,69v,-1,-1,-1,-1,-1c643,68,643,68,642,68v-1,-1,-1,-1,-2,-1c638,67,636,68,634,69v-2,2,-4,3,-5,5c627,77,625,79,624,82v-2,3,-3,6,-3,9l615,121v,1,-1,1,-1,2c614,123,613,123,612,124v-1,,-2,,-3,c608,124,606,124,605,124v-2,,-4,,-5,c599,124,598,124,597,124v-1,-1,-1,-1,-1,-1c596,122,596,122,596,121l609,54v,-1,1,-1,1,-2c610,52,611,52,611,51v1,,2,,3,c615,51,616,51,618,51v2,,3,,4,c623,51,624,51,624,51v1,1,1,1,1,1c625,53,625,53,625,54r-2,10c624,62,626,60,627,58v2,-2,4,-3,6,-4c634,52,636,51,638,50v2,,4,-1,6,-1c645,49,645,49,646,49v1,1,2,1,2,1c649,50,650,50,650,50v1,1,1,1,1,1c652,51,652,52,652,53v,,,1,,1c652,55,651,56,651,58v,1,,2,,3c650,63,650,64,649,65v,1,,2,-1,3c648,68,647,69,647,69xm595,64r,c594,65,594,65,593,66v,,-1,1,-1,1l577,67r-6,31c570,99,570,100,570,101v,1,,2,,3c570,106,570,107,571,108v1,1,3,1,5,1c577,109,578,109,579,109v1,,2,,2,c582,108,582,108,583,108v,,1,,1,c585,108,585,108,585,108v,1,1,1,1,2c586,111,586,112,585,113v,2,,3,,4c584,118,584,119,583,120v,1,,2,-1,2c582,123,581,123,580,123v-1,1,-2,1,-3,1c576,125,574,125,573,125v-2,,-3,,-4,c566,125,563,125,561,125v-3,-1,-5,-2,-6,-3c553,120,552,118,551,116v,-2,-1,-4,-1,-7c550,108,550,107,550,107v,-1,,-2,,-3c551,103,551,103,551,102v,-1,,-2,,-2l558,67r-8,c549,67,549,66,548,66v,-1,,-1,,-3c548,63,548,61,548,60v,-1,,-3,1,-4c549,55,550,53,551,52v,,1,-1,2,-1l561,51r3,-15c564,35,564,35,565,35v,-1,1,-1,1,-1c567,33,568,33,569,33v2,,3,,5,c576,33,578,33,579,33v1,,2,,3,1c582,34,583,34,583,35v,,,,,1l580,51r15,c596,51,596,51,596,52v1,,1,1,1,2c597,55,597,55,597,56v,1,-1,2,-1,3c596,60,596,61,596,62v-1,,-1,1,-1,2xm987,11r,c985,,968,,962,l516,r,l516,v,,9,70,-16,122c475,172,441,178,441,178r373,c861,178,941,177,967,95v,,24,-66,20,-84xm356,99r,c356,106,358,109,362,109v,,19,,27,-40l390,64v-2,,-5,-1,-9,-1c364,63,356,83,356,99xm441,178r,l441,178r,xm668,99r,c668,106,670,109,673,109v,,20,,28,-40l701,64v-2,,-5,-1,-8,-1c676,63,668,83,668,99xm411,54r,l398,121v-1,2,-1,2,-3,3c394,124,391,124,388,124v-1,,-2,,-3,c384,124,383,124,382,124v,,-1,-1,-1,-1c381,122,381,122,381,121r2,-11l383,110v-10,18,-27,16,-27,16c344,126,338,119,338,103v,-29,14,-55,47,-55c394,48,399,49,408,51v4,1,3,3,3,3xm335,69r,c335,69,334,69,334,69v,-1,-1,-1,-1,-1c332,68,331,68,331,67v-1,,-2,,-3,c327,67,325,68,323,69v-2,2,-4,3,-6,5c316,77,314,79,313,82v-2,3,-3,6,-3,9l303,121v,1,,1,,2c302,123,302,123,301,124v-1,,-2,,-3,c297,124,295,124,293,124v-2,,-3,,-4,c288,124,287,124,286,124v-1,-1,-1,-1,-1,-1c284,122,284,122,284,121l298,54v,-1,,-1,1,-2c299,52,300,52,300,51v1,,2,,3,c304,51,305,51,307,51v1,,3,,4,c312,51,312,51,313,51v,1,1,1,1,1c314,53,314,53,314,54r-2,10c313,62,315,60,316,58v2,-2,4,-3,5,-4c323,52,325,51,327,50v2,,4,-1,6,-1c333,49,334,49,335,49v1,1,1,1,2,1c338,50,338,50,339,50v,1,1,1,1,1c340,51,341,52,341,53v,,,1,-1,1c340,55,340,56,340,58v,1,,2,-1,3c339,63,339,64,338,65v,1,-1,2,-1,3c336,68,336,69,335,69xm282,69r,c281,69,281,69,280,69v,-1,,-1,-1,-1c278,68,278,68,277,67v-1,,-1,,-2,c273,67,271,68,269,69v-2,2,-3,3,-5,5c262,77,260,79,259,82v-1,3,-2,6,-3,9l250,121v,1,,1,-1,2c249,123,248,123,247,124v,,-1,,-3,c243,124,242,124,240,124v-2,,-4,,-5,c234,124,233,124,232,124v,-1,-1,-1,-1,-1c231,122,231,122,231,121l244,54v,-1,1,-1,1,-2c245,52,246,52,247,51v,,1,,2,c250,51,252,51,253,51v2,,3,,4,c258,51,259,51,259,51v1,1,1,1,1,1c261,53,261,53,261,54r-3,10c260,62,261,60,263,58v1,-2,3,-3,5,-4c270,52,271,51,273,50v2,,4,-1,6,-1c280,49,281,49,281,49v1,1,2,1,3,1c284,50,285,50,285,50v1,1,1,1,2,1c287,51,287,52,287,53v,,,1,,1c287,55,287,56,286,58v,1,,2,,3c285,63,285,64,285,65v-1,1,-1,2,-2,3c283,68,282,69,282,69xm216,124r,c215,124,212,124,209,124v-1,,-2,,-3,c205,124,204,124,203,124v,,-1,-1,-1,-1c202,122,202,122,202,121r2,-11l204,110v-10,18,-28,16,-28,16c165,126,159,119,159,103v,-29,14,-55,47,-55c215,48,220,49,229,51v4,1,3,3,3,3l219,121v-1,2,-2,2,-3,3xm147,88r,c144,93,141,99,138,104v-3,6,-7,12,-11,18l108,148v,1,-1,1,-2,2c106,150,105,150,104,151v-1,,-2,,-4,c99,151,97,151,95,151v-2,,-4,,-5,c88,151,87,151,87,150v-1,,-1,-1,-1,-1c86,148,86,148,87,147r17,-23l93,59v,-1,,-2,,-2c93,56,93,55,93,55v,-1,,-2,,-2c93,52,94,52,95,51v1,,2,,3,c99,51,101,51,103,51v2,,3,,5,c109,51,110,51,110,51v1,,1,1,2,1c112,53,112,53,112,54r7,48l119,102v3,-4,5,-8,7,-12c128,86,130,82,132,78v1,-4,3,-8,5,-12c138,62,139,58,141,54v,-1,,-1,,-2c142,52,142,52,143,51v1,,2,,3,c148,51,149,51,152,51v3,,5,,6,c160,52,160,52,160,53v,1,,2,,3c160,56,160,57,159,58v-1,5,-3,10,-5,15c152,78,149,83,147,88xm441,178r,c441,178,441,178,441,178v,-1,-20,-37,2,-91c464,34,513,2,516,r,l177,c129,,50,1,23,81v,,-23,68,-19,86c6,178,23,178,29,178r412,l441,17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">
                      <v:path arrowok="t" o:connecttype="custom" o:connectlocs="864074,56618;845812,60457;853502,81569;816017,118995;810250,103641;838123,104600;816978,71973;864074,51820;793910,118995;787182,73892;754503,116116;736241,116116;721824,77730;695873,118995;719902,48941;745853,47022;788143,47022;679533,118995;641087,120914;619942,66215;591107,116116;572846,116116;600719,49901;622825,47982;622825,65255;547856,96923;562273,103641;550739,119954;529594,97883;529594,49901;556506,31668;573807,53740;495954,0;342170,95004;423867,170815;642048,95004;366198,118035;395033,51820;304685,71013;277772,118995;295073,48941;314296,47982;326791,55659;268161,65255;239326,118035;234521,51820;250860,51820;273928,47982;271044,66215;196075,105560;207608,118995;96115,144905;89387,54699;107649,49901;135522,49901;148017,70053;170124,0" o:connectangles="0,0,0,0,0,0,0,0,0,0,0,0,0,0,0,0,0,0,0,0,0,0,0,0,0,0,0,0,0,0,0,0,0,0,0,0,0,0,0,0,0,0,0,0,0,0,0,0,0,0,0,0,0,0,0,0,0"/>
                      <o:lock v:ext="edit" verticies="t"/>
                    </v:shape>
                    <v:shape id="Freeform 102" style="position:absolute;left:9417;top:32550;width:165;height:914;visibility:visible;mso-wrap-style:square;v-text-anchor:top" coordsize="17,95" o:spid="_x0000_s1075" fillcolor="#fefefe" stroked="f" strokeweight="0" path="m17,10r,c17,12,17,14,17,15v,1,-1,2,-1,3c15,19,14,19,13,19v-1,1,-3,1,-5,1c7,20,5,20,4,19v-1,,-2,,-3,-1c1,17,,16,,15,,14,,12,,10,,8,,6,,5,,4,1,3,1,2,2,1,3,1,4,,5,,7,,8,v2,,4,,5,c14,1,15,1,16,2v,1,1,2,1,3c17,6,17,8,17,10r,xm17,85r,c17,87,17,88,17,89v,2,-1,3,-1,4c15,93,14,94,13,94v-1,,-3,1,-5,1c7,95,5,94,4,94,3,94,2,93,1,93,1,92,,91,,89,,88,,87,,85,,83,,81,,80,,78,1,77,1,77,2,76,3,75,4,75v1,,3,,4,c10,75,12,75,13,75v1,,2,1,3,2c16,77,17,78,17,80v,1,,3,,5l17,8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">
                      <v:path arrowok="t" o:connecttype="custom" o:connectlocs="16510,9625;16510,9625;16510,14438;15539,17325;12625,18288;7769,19251;3885,18288;971,17325;0,14438;0,9625;0,4813;971,1925;3885,0;7769,0;12625,0;15539,1925;16510,4813;16510,9625;16510,9625;16510,81815;16510,81815;16510,85665;15539,89515;12625,90477;7769,91440;3885,90477;971,89515;0,85665;0,81815;0,77002;971,74115;3885,72189;7769,72189;12625,72189;15539,74115;16510,77002;16510,81815;16510,81815" o:connectangles="0,0,0,0,0,0,0,0,0,0,0,0,0,0,0,0,0,0,0,0,0,0,0,0,0,0,0,0,0,0,0,0,0,0,0,0,0,0"/>
                      <o:lock v:ext="edit" verticies="t"/>
                    </v:shape>
                    <v:shape id="Freeform 4" style="position:absolute;width:71202;height:95142;visibility:visible;mso-wrap-style:square;v-text-anchor:top" coordsize="7408,9910" o:spid="_x0000_s1076" fillcolor="#59c034" stroked="f" strokeweight="0" path="m,l,,,9381v,,,529,529,529l7408,9910r,-9381c7408,529,7408,,6879,l,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">
                      <v:path arrowok="t" o:connecttype="custom" o:connectlocs="0,0;0,0;0,9006333;508452,9514205;7120255,9514205;7120255,507872;6611803,0;0,0" o:connectangles="0,0,0,0,0,0,0,0"/>
                    </v:shape>
                  </v:group>
                  <v:shape id="TextBox 101" style="position:absolute;left:4254;top:4314;width:25023;height:5579;visibility:visible;mso-wrap-style:square;v-text-anchor:top" o:spid="_x0000_s1077"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">
                    <v:textbox style="mso-fit-shape-to-text:t">
                      <w:txbxContent>
                        <w:p w:rsidRPr="0029734D" w:rsidR="00D734B0" w:rsidP="00D734B0" w:rsidRDefault="0029734D" w14:paraId="7BFD78DE" w14:textId="63BA664A">
                          <w:pPr>
                            <w:rPr>
                              <w:sz w:val="24"/>
                              <w:lang w:val="en-US"/>
                            </w:rPr>
                          </w:pPr>
                          <w:r>
                            <w:rPr>
                              <w:rFonts w:asciiTheme="minorHAnsi"/>
                              <w:color w:val="FFFFFF" w:themeColor="background1"/>
                              <w:kern w:val="24"/>
                              <w:sz w:val="44"/>
                              <w:szCs w:val="44"/>
                              <w:lang w:val="en-US"/>
                            </w:rPr>
                            <w:t>Specification</w:t>
                          </w:r>
                        </w:p>
                      </w:txbxContent>
                    </v:textbox>
                  </v:shape>
                  <v:shape id="Freeform 87" style="position:absolute;left:5429;top:26536;width:952;height:1296;visibility:visible;mso-wrap-style:square;v-text-anchor:top" coordsize="99,135" o:spid="_x0000_s1078" fillcolor="#fefefe" stroked="f" strokeweight="0" path="m99,65r,c99,77,97,87,94,95v-2,9,-7,16,-12,22c76,123,70,127,61,130v-8,3,-18,5,-29,5l6,135v-2,,-3,-1,-4,-2c1,132,,131,,128l,7c,4,1,2,2,1,3,,4,,6,l34,c45,,55,2,63,5v8,3,14,7,20,13c88,24,92,31,95,39v2,8,4,16,4,26l99,65xm85,66r,c85,58,84,51,82,44,80,37,77,32,73,27,69,22,64,18,57,15,51,13,43,11,33,11r-20,l13,123r20,c42,123,50,122,57,120v6,-2,11,-6,15,-11c77,105,80,99,82,92v2,-8,3,-16,3,-26l85,6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">
                    <v:path arrowok="t" o:connecttype="custom" o:connectlocs="95250,62371;95250,62371;90439,91158;78894,112268;58689,124742;30788,129540;5773,129540;1924,127621;0,122823;0,6717;1924,960;5773,0;32712,0;60614,4798;79856,17272;91402,37423;95250,62371;95250,62371;81780,63331;81780,63331;78894,42220;70235,25908;54841,14393;31750,10555;12508,10555;12508,118025;31750,118025;54841,115147;69273,104592;78894,88279;81780,63331;81780,63331" o:connectangles="0,0,0,0,0,0,0,0,0,0,0,0,0,0,0,0,0,0,0,0,0,0,0,0,0,0,0,0,0,0,0,0"/>
                    <o:lock v:ext="edit" verticies="t"/>
                  </v:shape>
                  <v:shape id="Freeform 88" style="position:absolute;left:6578;top:26873;width:870;height:971;visibility:visible;mso-wrap-style:square;v-text-anchor:top" coordsize="90,101" o:spid="_x0000_s1079" fillcolor="#fefefe" stroked="f" strokeweight="0" path="m90,49r,c90,57,89,64,87,70v-1,6,-4,12,-8,17c75,91,70,95,64,97v-5,3,-12,4,-20,4c37,101,31,100,25,98,19,96,15,92,11,88,7,84,5,78,3,72,1,66,,59,,51,,44,1,37,3,31,5,24,8,19,12,14,15,10,20,6,26,3,32,1,38,,46,v8,,14,1,19,3c71,5,76,9,79,13v4,4,7,9,9,16c89,35,90,42,90,49r,xm77,51r,c77,45,77,40,76,35,75,30,73,26,71,22,68,19,65,16,61,14,57,11,52,10,45,10v-5,,-10,1,-14,3c27,15,23,18,21,22v-3,3,-5,8,-6,12c14,39,13,44,13,50v,5,1,11,2,16c16,70,18,75,20,78v2,4,6,7,10,9c34,89,39,90,45,90v6,,10,-1,15,-3c64,85,67,83,70,79v2,-4,4,-8,5,-13c77,62,77,56,77,51r,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">
                    <v:path arrowok="t" o:connecttype="custom" o:connectlocs="86995,47135;86995,47135;84095,67335;76362,83688;61863,93307;42531,97155;24165,94269;10633,84650;2900,69259;0,49058;2900,29820;11599,13467;25132,2886;44464,0;62830,2886;76362,12505;85062,27896;86995,47135;86995,47135;74429,49058;74429,49058;73462,33668;68629,21162;58963,13467;43498,9619;29965,12505;20299,21162;14499,32706;12566,48097;14499,63487;19332,75031;28998,83688;43498,86574;57997,83688;67663,75993;72496,63487;74429,49058;74429,49058" o:connectangles="0,0,0,0,0,0,0,0,0,0,0,0,0,0,0,0,0,0,0,0,0,0,0,0,0,0,0,0,0,0,0,0,0,0,0,0,0,0"/>
                    <o:lock v:ext="edit" verticies="t"/>
                  </v:shape>
                  <v:shape id="Freeform 89" style="position:absolute;left:7645;top:26873;width:705;height:971;visibility:visible;mso-wrap-style:square;v-text-anchor:top" coordsize="73,101" o:spid="_x0000_s1080" fillcolor="#fefefe" stroked="f" strokeweight="0" path="m73,84r,c73,84,73,85,73,86v,,,1,,2c72,88,72,88,72,89v,,-1,1,-2,2c69,92,68,93,66,94v-2,2,-5,3,-7,4c56,99,53,100,50,100v-3,1,-6,1,-9,1c34,101,28,100,23,98,18,96,14,93,11,88,7,84,5,79,3,73,1,66,,59,,51,,42,1,34,4,28,6,21,9,16,13,12,16,8,21,4,26,2,31,1,36,,42,v3,,6,,9,c54,1,57,2,59,3v2,1,5,2,6,3c67,7,69,8,70,9v,1,1,2,1,2c72,12,72,12,72,13v,,,1,,2c72,15,73,16,73,17v,2,-1,3,-1,4c71,22,70,22,70,22v-1,,-2,,-4,-2c65,19,63,18,61,16,58,15,56,13,53,12,49,11,46,10,41,10v-9,,-16,4,-21,11c16,28,13,38,13,51v,6,1,12,2,17c16,73,18,77,21,80v2,4,5,6,9,8c33,90,37,90,42,90v4,,8,,11,-2c56,87,59,86,61,84v2,-2,4,-3,6,-4c69,78,70,78,70,78v1,,1,,2,c72,78,72,79,72,79v1,1,1,1,1,2c73,82,73,83,73,84r,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">
                    <v:path arrowok="t" o:connecttype="custom" o:connectlocs="70485,80802;70485,80802;70485,82726;70485,84650;69519,85612;67588,87536;63726,90421;56967,94269;48277,96193;39587,97155;22208,94269;10621,84650;2897,70221;0,49058;3862,26934;12552,11543;25104,1924;40553,0;49243,0;56967,2886;62761,5772;67588,8657;68554,10581;69519,12505;69519,14429;70485,16353;69519,20201;67588,21162;63726,19239;58898,15391;51174,11543;39587,9619;19311,20201;12552,49058;14483,65411;20277,76954;28966,84650;40553,86574;51174,84650;58898,80802;64692,76954;67588,75031;69519,75031;69519,75993;70485,77916;70485,80802;70485,80802" o:connectangles="0,0,0,0,0,0,0,0,0,0,0,0,0,0,0,0,0,0,0,0,0,0,0,0,0,0,0,0,0,0,0,0,0,0,0,0,0,0,0,0,0,0,0,0,0,0,0"/>
                  </v:shape>
                  <v:shape id="Freeform 90" style="position:absolute;left:8591;top:27641;width:159;height:191;visibility:visible;mso-wrap-style:square;v-text-anchor:top" coordsize="17,20" o:spid="_x0000_s1081" fillcolor="#fefefe" stroked="f" strokeweight="0" path="m17,10r,c17,14,17,17,15,18v-1,2,-3,2,-7,2c5,20,3,20,2,18,,17,,14,,10,,6,,4,2,2,3,1,5,,9,v3,,5,1,7,2c17,4,17,6,17,10r,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">
                    <v:path arrowok="t" o:connecttype="custom" o:connectlocs="15875,9525;15875,9525;14007,17145;7471,19050;1868,17145;0,9525;1868,1905;8404,0;14941,1905;15875,9525;15875,9525" o:connectangles="0,0,0,0,0,0,0,0,0,0,0"/>
                  </v:shape>
                  <v:shape id="Freeform 91" style="position:absolute;left:9582;top:26536;width:920;height:1296;visibility:visible;mso-wrap-style:square;v-text-anchor:top" coordsize="96,135" o:spid="_x0000_s1082" fillcolor="#fefefe" stroked="f" strokeweight="0" path="m96,128r,c96,130,96,131,96,132v-1,,-1,1,-2,2c94,134,93,134,92,135v,,-1,,-2,l88,135v-2,,-3,,-4,-1c83,134,82,134,81,133v-2,-1,-3,-2,-4,-4c76,128,75,126,74,124l26,40c24,35,22,31,19,27,17,23,14,18,12,14r,c12,19,12,24,12,30v,5,,10,,15l12,132v,1,,1,,2c12,134,11,134,11,134v-1,1,-1,1,-2,1c8,135,7,135,6,135v-1,,-2,,-3,c2,135,1,135,1,134v,,-1,,-1,c,133,,133,,132l,7c,4,,2,2,1,3,,4,,5,r6,c12,,14,,15,v1,1,2,1,3,2c19,2,20,3,20,5v1,1,2,2,3,4l60,74v2,4,4,8,6,11c68,89,70,93,72,96v2,4,4,7,6,11c80,110,82,114,84,117r,c84,111,84,105,84,99v,-6,,-12,,-18l84,2v,,,,,-1c84,1,84,1,85,v,,1,,2,c88,,89,,90,v1,,2,,3,c94,,94,,95,v,1,1,1,1,1c96,2,96,2,96,2r,12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">
                    <v:path arrowok="t" o:connecttype="custom" o:connectlocs="92075,122823;92075,122823;92075,126661;90157,128580;88239,129540;86320,129540;84402,129540;80566,128580;77688,127621;73852,123783;70974,118985;24937,38382;18223,25908;11509,13434;11509,13434;11509,28787;11509,43180;11509,126661;11509,128580;10550,128580;8632,129540;5755,129540;2877,129540;959,128580;0,128580;0,126661;0,6717;1918,960;4796,0;10550,0;14387,0;17264,1919;19182,4798;22060,8636;57547,71007;63302,81562;69056,92117;74811,102672;80566,112268;80566,112268;80566,94996;80566,77724;80566,1919;80566,960;81525,0;83443,0;86320,0;89198,0;91116,0;92075,960;92075,1919;92075,122823" o:connectangles="0,0,0,0,0,0,0,0,0,0,0,0,0,0,0,0,0,0,0,0,0,0,0,0,0,0,0,0,0,0,0,0,0,0,0,0,0,0,0,0,0,0,0,0,0,0,0,0,0,0,0,0"/>
                  </v:shape>
                  <v:shape id="Freeform 92" style="position:absolute;left:10801;top:26873;width:863;height:971;visibility:visible;mso-wrap-style:square;v-text-anchor:top" coordsize="90,101" o:spid="_x0000_s1083" fillcolor="#fefefe" stroked="f" strokeweight="0" path="m90,49r,c90,57,89,64,87,70v-2,6,-5,12,-9,17c74,91,70,95,64,97v-6,3,-13,4,-20,4c36,101,30,100,24,98,19,96,14,92,11,88,7,84,4,78,2,72,,66,,59,,51,,44,,37,2,31,4,24,7,19,11,14,15,10,20,6,25,3,31,1,38,,46,v7,,13,1,19,3c70,5,75,9,79,13v3,4,6,9,8,16c89,35,90,42,90,49r,xm77,51r,c77,45,76,40,75,35,74,30,72,26,70,22,67,19,64,16,60,14,56,11,51,10,45,10v-6,,-11,1,-15,3c26,15,23,18,20,22v-2,3,-4,8,-6,12c13,39,13,44,13,50v,5,,11,1,16c15,70,17,75,19,78v3,4,6,7,10,9c33,89,38,90,44,90v6,,11,-1,15,-3c63,85,66,83,69,79v3,-4,5,-8,6,-13c76,62,77,56,77,51r,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">
                    <v:path arrowok="t" o:connecttype="custom" o:connectlocs="86360,47135;86360,47135;83481,67335;74845,83688;61412,93307;42220,97155;23029,94269;10555,84650;1919,69259;0,49058;1919,29820;10555,13467;23989,2886;44140,0;62371,2886;75805,12505;83481,27896;86360,47135;86360,47135;73886,49058;73886,49058;71967,33668;67169,21162;57573,13467;43180,9619;28787,12505;19191,21162;13434,32706;12474,48097;13434,63487;18232,75031;27827,83688;42220,86574;56614,83688;66209,75993;71967,63487;73886,49058;73886,49058" o:connectangles="0,0,0,0,0,0,0,0,0,0,0,0,0,0,0,0,0,0,0,0,0,0,0,0,0,0,0,0,0,0,0,0,0,0,0,0,0,0"/>
                    <o:lock v:ext="edit" verticies="t"/>
                  </v:shape>
                  <v:shape id="Freeform 93" style="position:absolute;left:11925;top:27641;width:171;height:191;visibility:visible;mso-wrap-style:square;v-text-anchor:top" coordsize="18,20" o:spid="_x0000_s1084" fillcolor="#fefefe" stroked="f" strokeweight="0" path="m18,10r,c18,14,18,17,16,18v-1,2,-3,2,-7,2c6,20,4,20,2,18,1,17,,14,,10,,6,1,4,2,2,4,1,6,,9,v4,,6,1,7,2c18,4,18,6,18,10r,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">
                    <v:path arrowok="t" o:connecttype="custom" o:connectlocs="17145,9525;17145,9525;15240,17145;8573,19050;1905,17145;0,9525;1905,1905;8573,0;15240,1905;17145,9525;17145,9525" o:connectangles="0,0,0,0,0,0,0,0,0,0,0"/>
                  </v:shape>
                  <v:shape id="Freeform 94" style="position:absolute;left:12471;top:26930;width:165;height:902;visibility:visible;mso-wrap-style:square;v-text-anchor:top" coordsize="17,94" o:spid="_x0000_s1085" fillcolor="#fefefe" stroked="f" strokeweight="0" path="m17,10r,c17,12,17,13,17,14v,2,-1,3,-1,4c15,18,14,19,13,19v-1,,-3,1,-5,1c7,20,5,19,4,19,3,19,2,18,1,18,1,17,,16,,14,,13,,12,,10,,8,,6,,5,,4,1,3,1,2,2,1,3,,4,,5,,7,,8,v2,,4,,5,c14,,15,1,16,2v,1,1,2,1,3c17,6,17,8,17,10r,xm17,84r,c17,86,17,88,17,89v,1,-1,2,-1,3c15,93,14,94,13,94v-1,,-3,,-5,c7,94,5,94,4,94,3,94,2,93,1,92,1,91,,90,,89,,88,,86,,84,,82,,81,,79,,78,1,77,1,76v1,,2,-1,3,-1c5,74,7,74,8,74v2,,4,,5,1c14,75,15,76,16,76v,1,1,2,1,3c17,81,17,82,17,84r,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">
                    <v:path arrowok="t" o:connecttype="custom" o:connectlocs="16510,9593;16510,9593;16510,13430;15539,17267;12625,18226;7769,19185;3885,18226;971,17267;0,13430;0,9593;0,4796;971,1919;3885,0;7769,0;12625,0;15539,1919;16510,4796;16510,9593;16510,9593;16510,80577;16510,80577;16510,85374;15539,88251;12625,90170;7769,90170;3885,90170;971,88251;0,85374;0,80577;0,75781;971,72903;3885,71944;7769,70985;12625,71944;15539,72903;16510,75781;16510,80577;16510,80577" o:connectangles="0,0,0,0,0,0,0,0,0,0,0,0,0,0,0,0,0,0,0,0,0,0,0,0,0,0,0,0,0,0,0,0,0,0,0,0,0,0"/>
                    <o:lock v:ext="edit" verticies="t"/>
                  </v:shape>
                  <v:shape id="Freeform 95" style="position:absolute;left:5270;top:29349;width:1060;height:1308;visibility:visible;mso-wrap-style:square;v-text-anchor:top" coordsize="110,136" o:spid="_x0000_s1086" fillcolor="#fefefe" stroked="f" strokeweight="0" path="m63,133r,c63,133,63,134,62,134v,,-1,1,-1,1c60,135,59,135,58,135v-1,,-2,1,-3,1c54,136,54,135,53,135v-1,,-1,,-2,c50,135,50,135,50,135v-1,,-1,,-2,-1c48,134,48,134,48,134v-1,-1,-1,-1,-1,-1l1,5c1,4,,3,,2,,1,1,1,1,1,2,,2,,3,,4,,6,,7,v2,,3,,3,c11,,12,,12,v1,1,1,1,1,1c14,1,14,2,14,2l56,121r,l96,2v1,,1,-1,1,-1c97,1,98,1,98,v1,,1,,2,c101,,102,,104,v1,,3,,4,c108,,109,,110,1v,,,,,1c110,3,110,4,109,5l63,13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">
                    <v:path arrowok="t" o:connecttype="custom" o:connectlocs="60735,127924;60735,127924;59771,128886;58807,129848;55915,129848;53023,130810;51094,129848;49166,129848;48202,129848;46274,128886;46274,128886;45310,127924;964,4809;0,1924;964,962;2892,0;6748,0;9640,0;11569,0;12533,962;13497,1924;53987,116382;53987,116382;92548,1924;93512,962;94476,0;96405,0;100261,0;104117,0;106045,962;106045,1924;105081,4809;60735,127924" o:connectangles="0,0,0,0,0,0,0,0,0,0,0,0,0,0,0,0,0,0,0,0,0,0,0,0,0,0,0,0,0,0,0,0,0"/>
                  </v:shape>
                  <v:shape id="Freeform 96" style="position:absolute;left:6381;top:29686;width:794;height:978;visibility:visible;mso-wrap-style:square;v-text-anchor:top" coordsize="83,102" o:spid="_x0000_s1087" fillcolor="#fefefe" stroked="f" strokeweight="0" path="m83,46r,c83,48,82,50,81,51v-1,1,-2,1,-4,1l13,52v,6,1,12,2,16c16,73,18,77,21,80v2,4,6,6,10,8c35,90,40,91,46,91v5,,9,-1,12,-1c62,89,65,88,67,87v3,-1,5,-2,6,-2c75,84,76,83,77,83v,,1,1,1,1c78,84,79,84,79,85v,,,1,,1c79,87,80,88,80,89v,1,-1,1,-1,1c79,91,79,91,79,92v,,,,,1c78,93,78,94,78,94v-1,,-2,1,-3,2c73,97,70,97,68,98v-3,1,-7,2,-11,3c54,101,49,102,45,102v-7,,-14,-1,-19,-4c20,96,15,93,11,89,8,84,5,79,3,73,1,67,,59,,51,,43,1,36,3,29,5,23,8,18,12,13,16,9,20,6,25,3,31,1,37,,43,v7,,14,1,19,3c67,6,71,9,74,13v3,4,5,9,7,14c82,32,83,38,83,43r,3xm70,42r,c71,32,68,25,63,19,59,13,52,10,43,10v-5,,-9,1,-13,3c27,15,24,17,21,20v-2,3,-4,6,-6,10c14,34,13,38,13,42r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">
                    <v:path arrowok="t" o:connecttype="custom" o:connectlocs="79375,44101;79375,44101;77462,48895;73637,49854;12432,49854;14345,65193;20083,76698;29646,84368;43991,87244;55467,86285;64074,83409;69812,81492;73637,79574;74593,80533;75550,81492;75550,82450;76506,85327;75550,86285;75550,88203;75550,89161;74593,90120;71724,92038;65030,93955;54511,96831;43035,97790;24864,93955;10520,85327;2869,69987;0,48895;2869,27803;11476,12463;23908,2876;41122,0;59292,2876;70768,12463;77462,25886;79375,41225;79375,44101;66943,40266;66943,40266;60248,18216;41122,9587;28690,12463;20083,19175;14345,28762;12432,40266;66943,40266" o:connectangles="0,0,0,0,0,0,0,0,0,0,0,0,0,0,0,0,0,0,0,0,0,0,0,0,0,0,0,0,0,0,0,0,0,0,0,0,0,0,0,0,0,0,0,0,0,0,0"/>
                    <o:lock v:ext="edit" verticies="t"/>
                  </v:shape>
                  <v:shape id="Freeform 97" style="position:absolute;left:7454;top:29686;width:502;height:971;visibility:visible;mso-wrap-style:square;v-text-anchor:top" coordsize="52,101" o:spid="_x0000_s1088" fillcolor="#fefefe" stroked="f" strokeweight="0" path="m52,8r,c52,10,52,10,52,11v,1,,1,,2c51,13,51,14,51,14v,,-1,,-1,c49,14,49,14,48,14v-1,,-2,-1,-3,-1c44,13,42,12,41,12v-1,,-3,-1,-4,-1c35,11,33,12,31,13v-2,,-3,2,-5,3c24,18,22,21,19,23v-2,3,-4,7,-7,11l12,98v,,,1,,1c12,99,11,100,11,100v-1,,-1,,-2,c8,100,7,101,6,101v-1,,-2,-1,-3,-1c2,100,2,100,1,100,1,100,,99,,99v,,,-1,,-1l,4c,3,,3,,3,,2,1,2,1,2,2,1,2,1,3,1v1,,2,,3,c7,1,8,1,9,1v,,1,,1,1c11,2,11,2,11,3v,,1,,1,1l12,19v2,-4,5,-8,7,-10c21,7,23,5,26,3,28,2,30,1,32,1,34,,36,,38,v1,,2,,3,c42,,43,,45,1v1,,2,,3,1c49,2,50,2,51,3v,,,,,c51,4,52,4,52,4v,1,,1,,2c52,7,52,7,52,8r,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">
                    <v:path arrowok="t" o:connecttype="custom" o:connectlocs="50165,7695;50165,7695;50165,10581;50165,12505;49200,13467;48236,13467;46306,13467;43412,12505;39553,11543;35694,10581;29906,12505;25083,15391;18330,22124;11577,32706;11577,94269;11577,95231;10612,96193;8682,96193;5788,97155;2894,96193;965,96193;0,95231;0,94269;0,3848;0,2886;965,1924;2894,962;5788,962;8682,962;9647,1924;10612,2886;11577,3848;11577,18277;18330,8657;25083,2886;30871,962;36659,0;39553,0;43412,962;46306,1924;49200,2886;49200,2886;50165,3848;50165,5772;50165,7695;50165,7695" o:connectangles="0,0,0,0,0,0,0,0,0,0,0,0,0,0,0,0,0,0,0,0,0,0,0,0,0,0,0,0,0,0,0,0,0,0,0,0,0,0,0,0,0,0,0,0,0,0"/>
                  </v:shape>
                  <v:shape id="Freeform 98" style="position:absolute;left:8039;top:29686;width:616;height:978;visibility:visible;mso-wrap-style:square;v-text-anchor:top" coordsize="64,102" o:spid="_x0000_s1089" fillcolor="#fefefe" stroked="f" strokeweight="0" path="m64,73r,c64,77,63,81,61,85v-2,3,-4,6,-7,9c51,96,47,98,43,100v-5,1,-9,2,-14,2c25,102,22,101,19,101v-3,-1,-5,-1,-8,-2c9,98,7,97,5,96,4,95,3,95,2,94,1,93,1,92,,91,,90,,89,,87,,86,,86,,85,,84,,84,,83v1,,1,-1,1,-1c2,82,2,82,2,82v1,,2,,4,1c7,84,9,85,11,86v2,1,5,2,8,3c22,90,25,91,29,91v4,,6,,9,-1c41,89,43,88,45,87v2,-2,3,-3,5,-6c51,79,51,77,51,74v,-3,-1,-6,-2,-8c48,64,46,63,44,61,41,60,39,58,36,57,33,56,30,55,27,54,24,52,21,51,18,50,15,48,13,46,11,44,8,42,6,40,5,37,4,34,3,30,3,26v,-3,1,-6,2,-9c6,13,8,11,11,8,13,6,17,4,21,2,25,1,29,,35,v2,,5,,7,c44,1,46,1,48,2v2,1,4,1,5,2c55,5,56,5,56,6v1,,2,1,2,1c58,8,58,8,58,8v1,1,1,1,1,2c59,11,59,11,59,12v,1,,2,,2c59,15,58,16,58,16v,1,,1,-1,1c57,17,57,18,56,18v,,-1,-1,-2,-2c53,16,51,15,49,14,48,13,46,12,43,11v-2,,-5,-1,-9,-1c31,10,28,11,26,11v-3,1,-5,2,-6,4c18,16,17,18,16,20v-1,1,-1,3,-1,6c15,29,16,31,17,33v1,2,3,4,6,6c25,40,27,42,30,43v3,1,6,2,9,3c42,48,45,49,48,50v3,2,6,3,8,5c58,57,60,60,61,63v2,2,3,6,3,10l64,7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">
                    <v:path arrowok="t" o:connecttype="custom" o:connectlocs="61595,69987;51971,90120;27910,97790;10587,94914;1925,90120;0,83409;0,79574;1925,78615;10587,82450;27910,87244;43309,83409;49084,70946;42347,58482;25985,51771;10587,42184;2887,24927;10587,7670;33685,0;46196,1917;53896,5752;55820,7670;56783,11505;55820,15340;53896,17257;47159,13422;32722,9587;19248,14381;14436,24927;22136,37390;37534,44101;53896,52730;61595,69987" o:connectangles="0,0,0,0,0,0,0,0,0,0,0,0,0,0,0,0,0,0,0,0,0,0,0,0,0,0,0,0,0,0,0,0"/>
                  </v:shape>
                  <v:shape id="Freeform 99" style="position:absolute;left:8896;top:29337;width:152;height:1320;visibility:visible;mso-wrap-style:square;v-text-anchor:top" coordsize="16,137" o:spid="_x0000_s1090" fillcolor="#fefefe" stroked="f" strokeweight="0" path="m14,134r,c14,134,14,135,14,135v,,-1,1,-1,1c12,136,12,136,11,136v-1,,-2,1,-3,1c7,137,6,136,5,136v-1,,-2,,-2,c2,136,2,135,2,135v,,,-1,,-1l2,40v,-1,,-1,,-1c2,38,2,38,3,38v,-1,1,-1,2,-1c6,37,7,37,8,37v1,,2,,3,c12,37,12,37,13,38v,,1,,1,1c14,39,14,39,14,40r,94xm16,8r,c16,11,15,14,14,15v-1,1,-3,2,-6,2c5,17,3,16,1,15,,14,,11,,8,,5,,3,2,1,3,,5,,8,v3,,5,,6,1c15,2,16,5,16,8r,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">
                    <v:path arrowok="t" o:connecttype="custom" o:connectlocs="13335,129188;13335,129188;13335,130152;12383,131116;10478,131116;7620,132080;4763,131116;2858,131116;1905,130152;1905,129188;1905,38564;1905,37599;2858,36635;4763,35671;7620,35671;10478,35671;12383,36635;13335,37599;13335,38564;13335,129188;15240,7713;15240,7713;13335,14461;7620,16389;953,14461;0,7713;1905,964;7620,0;13335,964;15240,7713;15240,7713" o:connectangles="0,0,0,0,0,0,0,0,0,0,0,0,0,0,0,0,0,0,0,0,0,0,0,0,0,0,0,0,0,0,0"/>
                    <o:lock v:ext="edit" verticies="t"/>
                  </v:shape>
                  <v:shape id="Freeform 100" style="position:absolute;left:9302;top:29686;width:864;height:978;visibility:visible;mso-wrap-style:square;v-text-anchor:top" coordsize="90,102" o:spid="_x0000_s1091" fillcolor="#fefefe" stroked="f" strokeweight="0" path="m90,50r,c90,57,89,64,87,70v-2,7,-5,12,-8,17c75,92,70,95,64,98v-6,2,-12,4,-20,4c37,102,30,100,25,98,19,96,15,93,11,88,7,84,4,79,3,72,1,66,,59,,52,,44,1,37,3,31,5,25,8,19,11,14,15,10,20,6,26,4,32,1,38,,46,v7,,14,1,19,3c71,6,75,9,79,13v4,5,6,10,8,16c89,35,90,42,90,50r,xm77,51r,c77,46,77,40,76,36,74,31,73,26,70,23,68,19,65,16,61,14,56,12,51,11,45,11v-5,,-10,1,-14,3c27,16,23,18,21,22v-3,4,-5,8,-6,13c14,40,13,45,13,50v,6,1,11,2,16c16,71,17,75,20,79v2,3,5,6,10,8c34,90,39,91,45,91v5,,10,-1,14,-3c63,86,67,83,69,79v3,-3,5,-7,6,-12c76,62,77,57,77,51r,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">
                    <v:path arrowok="t" o:connecttype="custom" o:connectlocs="86360,47936;86360,47936;83481,67111;75805,83409;61412,93955;42220,97790;23989,93955;10555,84368;2879,69028;0,49854;2879,29720;10555,13422;24948,3835;44140,0;62371,2876;75805,12463;83481,27803;86360,47936;86360,47936;73886,48895;73886,48895;72926,34514;67169,22051;58533,13422;43180,10546;29746,13422;20151,21092;14393,33555;12474,47936;14393,63276;19191,75739;28787,83409;43180,87244;56614,84368;66209,75739;71967,64235;73886,48895;73886,48895" o:connectangles="0,0,0,0,0,0,0,0,0,0,0,0,0,0,0,0,0,0,0,0,0,0,0,0,0,0,0,0,0,0,0,0,0,0,0,0,0,0"/>
                    <o:lock v:ext="edit" verticies="t"/>
                  </v:shape>
                  <v:shape id="Freeform 101" style="position:absolute;left:10433;top:29686;width:730;height:971;visibility:visible;mso-wrap-style:square;v-text-anchor:top" coordsize="76,101" o:spid="_x0000_s1092" fillcolor="#fefefe" stroked="f" strokeweight="0" path="m76,98r,c76,98,76,99,76,99v,,,1,-1,1c75,100,74,100,73,100v-1,,-2,1,-3,1c69,101,68,100,67,100v-1,,-1,,-2,c65,100,65,99,64,99v,,,-1,,-1l64,42v,-6,,-11,-1,-14c62,24,60,21,59,18,57,16,54,14,52,12,49,11,46,10,42,10v-5,,-10,2,-15,5c23,19,18,24,12,30r,68c12,98,12,99,12,99v,,,1,-1,1c11,100,10,100,9,100v-1,,-2,1,-3,1c5,101,4,100,3,100v-1,,-1,,-2,c1,100,,99,,99v,,,-1,,-1l,4c,3,,3,,3,,2,1,2,1,2,2,1,2,1,3,1v1,,2,,3,c7,1,8,1,9,1v1,,1,,2,1c11,2,11,2,12,3v,,,,,1l12,17c17,11,22,7,28,4,33,1,38,,43,v6,,12,1,16,3c63,5,66,8,69,11v3,4,5,8,6,13c76,28,76,34,76,41r,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">
                    <v:path arrowok="t" o:connecttype="custom" o:connectlocs="73025,94269;73025,94269;73025,95231;72064,96193;70142,96193;67260,97155;64377,96193;62456,96193;61495,95231;61495,94269;61495,40401;60534,26934;56690,17315;49964,11543;40356,9619;25943,14429;11530,28858;11530,94269;11530,95231;10569,96193;8648,96193;5765,97155;2883,96193;961,96193;0,95231;0,94269;0,3848;0,2886;961,1924;2883,962;5765,962;8648,962;10569,1924;11530,2886;11530,3848;11530,16353;26904,3848;41317,0;56690,2886;66299,10581;72064,23086;73025,39439;73025,94269" o:connectangles="0,0,0,0,0,0,0,0,0,0,0,0,0,0,0,0,0,0,0,0,0,0,0,0,0,0,0,0,0,0,0,0,0,0,0,0,0,0,0,0,0,0,0"/>
                  </v:shape>
                  <v:shape id="Freeform 102" style="position:absolute;left:11537;top:29743;width:166;height:914;visibility:visible;mso-wrap-style:square;v-text-anchor:top" coordsize="17,95" o:spid="_x0000_s1093" fillcolor="#fefefe" stroked="f" strokeweight="0" path="m17,10r,c17,12,17,14,17,15v,1,-1,2,-1,3c15,19,14,19,13,19v-1,1,-3,1,-5,1c7,20,5,20,4,19v-1,,-2,,-3,-1c1,17,,16,,15,,14,,12,,10,,8,,6,,5,,4,1,3,1,2,2,1,3,1,4,,5,,7,,8,v2,,4,,5,c14,1,15,1,16,2v,1,1,2,1,3c17,6,17,8,17,10r,xm17,85r,c17,87,17,88,17,89v,2,-1,3,-1,4c15,93,14,94,13,94v-1,,-3,1,-5,1c7,95,5,94,4,94,3,94,2,93,1,93,1,92,,91,,89,,88,,87,,85,,83,,81,,80,,78,1,77,1,77,2,76,3,75,4,75v1,,3,,4,c10,75,12,75,13,75v1,,2,1,3,2c16,77,17,78,17,80v,1,,3,,5l17,8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">
                    <v:path arrowok="t" o:connecttype="custom" o:connectlocs="16510,9625;16510,9625;16510,14438;15539,17325;12625,18288;7769,19251;3885,18288;971,17325;0,14438;0,9625;0,4813;971,1925;3885,0;7769,0;12625,0;15539,1925;16510,4813;16510,9625;16510,9625;16510,81815;16510,81815;16510,85665;15539,89515;12625,90477;7769,91440;3885,90477;971,89515;0,85665;0,81815;0,77002;971,74115;3885,72189;7769,72189;12625,72189;15539,74115;16510,77002;16510,81815;16510,81815" o:connectangles="0,0,0,0,0,0,0,0,0,0,0,0,0,0,0,0,0,0,0,0,0,0,0,0,0,0,0,0,0,0,0,0,0,0,0,0,0,0"/>
                    <o:lock v:ext="edit" verticies="t"/>
                  </v:shape>
                  <v:shape id="Freeform 103" style="position:absolute;left:5429;top:32175;width:952;height:1283;visibility:visible;mso-wrap-style:square;v-text-anchor:top" coordsize="99,134" o:spid="_x0000_s1094" fillcolor="#fefefe" stroked="f" strokeweight="0" path="m99,65r,c99,76,97,86,94,95v-2,9,-7,16,-12,22c76,122,70,127,61,130v-8,3,-18,4,-29,4l6,134v-2,,-3,,-4,-1c1,132,,130,,128l,6c,4,1,2,2,1,3,,4,,6,l34,c45,,55,1,63,4v8,3,14,8,20,14c88,23,92,30,95,38v2,8,4,17,4,27l99,65xm85,66r,c85,58,84,51,82,44,80,37,77,31,73,26,69,22,64,18,57,15,51,12,43,11,33,11r-20,l13,123r20,c42,123,50,122,57,120v6,-3,11,-6,15,-11c77,104,80,98,82,91v2,-7,3,-15,3,-25l85,6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">
                    <v:path arrowok="t" o:connecttype="custom" o:connectlocs="95250,62221;95250,62221;90439,90938;78894,111997;58689,124441;30788,128270;5773,128270;1924,127313;0,122527;0,5743;1924,957;5773,0;32712,0;60614,3829;79856,17230;91402,36375;95250,62221;95250,62221;81780,63178;81780,63178;78894,42119;70235,24888;54841,14359;31750,10530;12508,10530;12508,117740;31750,117740;54841,114869;69273,104339;78894,87109;81780,63178;81780,63178" o:connectangles="0,0,0,0,0,0,0,0,0,0,0,0,0,0,0,0,0,0,0,0,0,0,0,0,0,0,0,0,0,0,0,0"/>
                    <o:lock v:ext="edit" verticies="t"/>
                  </v:shape>
                  <v:shape id="Freeform 104" style="position:absolute;left:6578;top:32499;width:705;height:978;visibility:visible;mso-wrap-style:square;v-text-anchor:top" coordsize="73,102" o:spid="_x0000_s1095" fillcolor="#fefefe" stroked="f" strokeweight="0" path="m73,98r,c73,99,73,99,72,100v,,-1,,-1,1c70,101,69,101,68,101v-2,,-3,,-3,c64,100,63,100,63,100,62,99,62,99,62,98r,-10c58,92,53,96,48,98v-5,3,-10,4,-16,4c27,102,23,101,19,100,15,99,12,97,9,95,6,92,4,89,3,86,1,82,,79,,74,,69,2,65,4,61,6,57,9,54,13,51v4,-2,9,-4,14,-6c33,44,39,44,46,44r15,l61,35v,-4,-1,-7,-2,-10c59,22,57,19,55,17,53,15,51,13,48,12,45,11,41,11,37,11v-4,,-8,,-11,1c23,13,20,14,17,16v-2,1,-4,2,-6,3c9,20,8,21,7,21v,,,,-1,-1c6,20,6,20,5,20v,-1,,-1,,-2c5,18,5,17,5,16v,-1,,-3,,-3c5,12,6,11,7,10,8,9,9,8,11,7,14,6,16,5,19,4,22,3,25,2,28,1,32,1,35,,38,v7,,12,1,17,3c59,4,63,6,65,9v3,3,5,7,6,11c72,24,73,29,73,35r,63xm61,54r,l43,54v-5,,-9,,-13,1c27,56,23,57,21,59v-3,2,-4,4,-6,6c14,68,14,70,14,74v,5,1,9,5,13c22,90,27,91,33,91v5,,10,-1,14,-3c51,85,56,81,61,76r,-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">
                    <v:path arrowok="t" o:connecttype="custom" o:connectlocs="70485,93955;70485,93955;69519,95873;68554,96831;65657,96831;62761,96831;60830,95873;59864,93955;59864,84368;46346,93955;30898,97790;18345,95873;8690,91079;2897,82450;0,70946;3862,58482;12552,48895;26070,43143;44415,42184;58898,42184;58898,33555;56967,23968;53105,16298;46346,11505;35725,10546;25104,11505;16414,15340;10621,18216;6759,20133;5793,19175;4828,19175;4828,17257;4828,15340;4828,12463;6759,9587;10621,6711;18345,3835;27035,959;36691,0;53105,2876;62761,8629;68554,19175;70485,33555;70485,93955;58898,51771;58898,51771;41519,51771;28966,52730;20277,56565;14483,62317;13518,70946;18345,83409;31863,87244;45381,84368;58898,72863;58898,51771" o:connectangles="0,0,0,0,0,0,0,0,0,0,0,0,0,0,0,0,0,0,0,0,0,0,0,0,0,0,0,0,0,0,0,0,0,0,0,0,0,0,0,0,0,0,0,0,0,0,0,0,0,0,0,0,0,0,0,0"/>
                    <o:lock v:ext="edit" verticies="t"/>
                  </v:shape>
                  <v:shape id="Freeform 105" style="position:absolute;left:7467;top:32270;width:565;height:1207;visibility:visible;mso-wrap-style:square;v-text-anchor:top" coordsize="59,126" o:spid="_x0000_s1096" fillcolor="#fefefe" stroked="f" strokeweight="0" path="m59,117r,c59,118,59,119,58,120v,1,,2,-1,2c57,123,56,123,55,124v-1,,-2,1,-4,1c50,125,49,125,47,126v-1,,-3,,-4,c38,126,34,125,31,124v-3,-1,-6,-3,-8,-6c21,116,20,113,19,109v-1,-4,-2,-9,-2,-14l17,36,3,36v-1,,-2,,-2,-1c,34,,33,,31,,30,,29,,29,,28,1,28,1,27v,,1,-1,1,-1c2,26,3,26,3,26r14,l17,3v,-1,,-1,,-1c18,1,18,1,18,1,19,,20,,20,v1,,2,,3,c25,,26,,26,v1,,2,,2,1c29,1,29,1,29,2v1,,1,,1,1l30,26r26,c56,26,57,26,57,26v,,1,1,1,1c58,28,58,28,59,29v,,,1,,2c59,33,58,34,58,35v-1,1,-1,1,-2,1l30,36r,57c30,100,31,106,33,110v2,3,5,5,11,5c46,115,47,115,48,115v2,-1,3,-1,4,-1c53,113,54,113,55,112v,,1,,2,c57,112,57,112,57,112v1,,1,,1,1c58,113,58,114,59,114v,1,,2,,3l59,11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">
                    <v:path arrowok="t" o:connecttype="custom" o:connectlocs="56515,112032;56515,112032;55557,114905;54599,116820;52683,118735;48852,119692;45020,120650;41189,120650;29694,118735;22031,112990;18200,104372;16284,90966;16284,34471;2874,34471;958,33514;0,29684;0,27769;958,25854;1916,24896;2874,24896;16284,24896;16284,2873;16284,1915;17242,958;19158,0;22031,0;24905,0;26821,958;27779,1915;28736,2873;28736,24896;53641,24896;54599,24896;55557,25854;56515,27769;56515,29684;55557,33514;53641,34471;28736,34471;28736,89051;31610,105329;42147,110117;45978,110117;49810,109160;52683,107244;54599,107244;54599,107244;55557,108202;56515,109160;56515,112032;56515,112032" o:connectangles="0,0,0,0,0,0,0,0,0,0,0,0,0,0,0,0,0,0,0,0,0,0,0,0,0,0,0,0,0,0,0,0,0,0,0,0,0,0,0,0,0,0,0,0,0,0,0,0,0,0,0"/>
                  </v:shape>
                  <v:shape id="Freeform 106" style="position:absolute;left:8185;top:32499;width:800;height:978;visibility:visible;mso-wrap-style:square;v-text-anchor:top" coordsize="83,102" o:spid="_x0000_s1097" fillcolor="#fefefe" stroked="f" strokeweight="0" path="m83,46r,c83,49,83,50,81,51v-1,1,-2,2,-4,2l13,53v,6,1,11,2,16c16,73,18,77,21,81v2,3,6,6,10,7c35,90,40,91,46,91v5,,9,,12,-1c62,89,65,88,67,88v3,-1,5,-2,6,-3c75,84,76,84,77,84v,,1,,1,c78,84,79,85,79,85v,1,,1,,2c79,88,80,88,80,89v,1,,1,-1,2c79,91,79,92,79,92v,,,1,,1c79,94,78,94,78,94v,1,-2,1,-3,2c73,97,70,98,68,99v-3,1,-7,1,-11,2c54,102,49,102,45,102v-7,,-14,-1,-19,-3c20,97,15,93,12,89,8,85,5,80,3,73,1,67,,60,,51,,43,1,36,3,30,5,24,8,18,12,14,16,9,20,6,26,4,31,1,37,,43,v8,,14,1,19,4c67,6,71,9,74,13v3,4,5,9,7,14c82,32,83,38,83,44r,2xm70,43r,c71,33,68,25,64,19,59,14,52,11,43,11v-5,,-9,1,-13,2c27,15,24,18,21,20v-2,3,-4,7,-6,11c14,34,13,38,13,43r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">
                    <v:path arrowok="t" o:connecttype="custom" o:connectlocs="80010,44101;80010,44101;78082,48895;74226,50812;12532,50812;14460,66152;20243,77657;29883,84368;44343,87244;55911,86285;64586,84368;70370,81492;74226,80533;75190,80533;76154,81492;76154,83409;77118,85327;76154,87244;76154,88203;76154,89161;75190,90120;72298,92038;65550,94914;54947,96831;43379,97790;25063,94914;11568,85327;2892,69987;0,48895;2892,28762;11568,13422;25063,3835;41451,0;59767,3835;71334,12463;78082,25886;80010,42184;80010,44101;67478,41225;67478,41225;61694,18216;41451,10546;28919,12463;20243,19175;14460,29720;12532,41225;67478,41225" o:connectangles="0,0,0,0,0,0,0,0,0,0,0,0,0,0,0,0,0,0,0,0,0,0,0,0,0,0,0,0,0,0,0,0,0,0,0,0,0,0,0,0,0,0,0,0,0,0,0"/>
                    <o:lock v:ext="edit" verticies="t"/>
                  </v:shape>
                </v:group>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35" style="position:absolute;left:12014;top:33778;width:47916;height:47916;visibility:visible;mso-wrap-style:square" o:spid="_x0000_s109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">
                  <v:imagedata o:title="" r:id="rId2"/>
                </v:shape>
              </v:group>
              <v:shape id="Text Box 136" style="position:absolute;top:93789;width:70789;height:5144;visibility:visible;mso-wrap-style:square;v-text-anchor:top" o:spid="_x0000_s1099" fillcolor="white [3201]"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">
                <v:textbox>
                  <w:txbxContent>
                    <w:p w:rsidR="00550025" w:rsidP="00550025" w:rsidRDefault="00550025" w14:paraId="39AB5D0E" w14:textId="77777777">
                      <w:pPr>
                        <w:pStyle w:val="xmsonormal"/>
                        <w:shd w:val="clear" w:color="auto" w:fill="FFFFFF"/>
                        <w:rPr>
                          <w:color w:val="494949"/>
                          <w:sz w:val="14"/>
                          <w:szCs w:val="14"/>
                        </w:rPr>
                      </w:pPr>
                      <w:r>
                        <w:rPr>
                          <w:b/>
                          <w:bCs/>
                          <w:color w:val="494949"/>
                          <w:sz w:val="14"/>
                          <w:szCs w:val="14"/>
                        </w:rPr>
                        <w:t>Disclaimer:</w:t>
                      </w:r>
                      <w:r>
                        <w:rPr>
                          <w:color w:val="494949"/>
                          <w:sz w:val="14"/>
                          <w:szCs w:val="14"/>
                        </w:rPr>
                        <w:t xml:space="preserve"> This document forms part of the Safety Management System and is developed solely and specifically for use on Melbourne metropolitan tram network managed by Yarra Trams. Yarra Tram employees and others may use this document for authorised purposes. If this document forms part of a contract with Yarra Trams, this document constitutes a “Policy and Procedure” for the purposes of that contract. This document is uncontrolled when printed or downloaded. Users should exercise their own skill and care regarding the use of this document and ensure they are using the latest version. </w:t>
                      </w:r>
                    </w:p>
                    <w:p w:rsidR="00D734B0" w:rsidP="005E254D" w:rsidRDefault="00D734B0" w14:paraId="4612E924" w14:textId="5B251BE1">
                      <w:pPr>
                        <w:shd w:val="clear" w:color="auto" w:fill="FFFFFF"/>
                        <w:spacing w:before="0" w:after="0"/>
                        <w:rPr>
                          <w:i/>
                          <w:iCs/>
                          <w:color w:val="696158"/>
                        </w:rPr>
                      </w:pPr>
                    </w:p>
                  </w:txbxContent>
                </v:textbox>
              </v:shape>
              <w10:wrap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F36608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0324A4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DC04E2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9CA6E0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3388F9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7D0BEE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950174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054683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6A47E8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EDAE0C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E958FA"/>
    <w:multiLevelType w:val="hybridMultilevel"/>
    <w:tmpl w:val="8A94F3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3737880"/>
    <w:multiLevelType w:val="hybridMultilevel"/>
    <w:tmpl w:val="27589F72"/>
    <w:lvl w:ilvl="0" w:tplc="FFFFFFFF">
      <w:start w:val="1"/>
      <w:numFmt w:val="lowerLetter"/>
      <w:lvlText w:val="%1."/>
      <w:lvlJc w:val="left"/>
      <w:pPr>
        <w:ind w:left="144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0F7F3DCC"/>
    <w:multiLevelType w:val="hybridMultilevel"/>
    <w:tmpl w:val="DA545D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13B2A51"/>
    <w:multiLevelType w:val="hybridMultilevel"/>
    <w:tmpl w:val="3168D9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4DB4181"/>
    <w:multiLevelType w:val="multilevel"/>
    <w:tmpl w:val="9814BF68"/>
    <w:lvl w:ilvl="0">
      <w:start w:val="1"/>
      <w:numFmt w:val="decimal"/>
      <w:lvlText w:val="%1."/>
      <w:lvlJc w:val="left"/>
      <w:pPr>
        <w:ind w:left="567" w:hanging="567"/>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 w15:restartNumberingAfterBreak="0">
    <w:nsid w:val="16BA240E"/>
    <w:multiLevelType w:val="hybridMultilevel"/>
    <w:tmpl w:val="ABC2DC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CD95BDD"/>
    <w:multiLevelType w:val="hybridMultilevel"/>
    <w:tmpl w:val="726ADCC2"/>
    <w:lvl w:ilvl="0" w:tplc="A726FE58">
      <w:numFmt w:val="bullet"/>
      <w:pStyle w:val="YTBullet"/>
      <w:lvlText w:val="•"/>
      <w:lvlJc w:val="left"/>
      <w:pPr>
        <w:ind w:left="85" w:hanging="85"/>
      </w:pPr>
      <w:rPr>
        <w:rFonts w:ascii="Calibri Light" w:eastAsiaTheme="minorHAnsi" w:hAnsi="Calibri Light"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3425BE8"/>
    <w:multiLevelType w:val="hybridMultilevel"/>
    <w:tmpl w:val="4D2032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B910FCA"/>
    <w:multiLevelType w:val="hybridMultilevel"/>
    <w:tmpl w:val="27589F72"/>
    <w:lvl w:ilvl="0" w:tplc="FFFFFFFF">
      <w:start w:val="1"/>
      <w:numFmt w:val="lowerLetter"/>
      <w:lvlText w:val="%1."/>
      <w:lvlJc w:val="left"/>
      <w:pPr>
        <w:ind w:left="144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305972F8"/>
    <w:multiLevelType w:val="hybridMultilevel"/>
    <w:tmpl w:val="EBD86674"/>
    <w:lvl w:ilvl="0" w:tplc="220EE7A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0D47C6B"/>
    <w:multiLevelType w:val="hybridMultilevel"/>
    <w:tmpl w:val="27589F72"/>
    <w:lvl w:ilvl="0" w:tplc="FFFFFFFF">
      <w:start w:val="1"/>
      <w:numFmt w:val="lowerLetter"/>
      <w:lvlText w:val="%1."/>
      <w:lvlJc w:val="left"/>
      <w:pPr>
        <w:ind w:left="144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31972D73"/>
    <w:multiLevelType w:val="hybridMultilevel"/>
    <w:tmpl w:val="AE86EC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B3D567E"/>
    <w:multiLevelType w:val="hybridMultilevel"/>
    <w:tmpl w:val="9B7C615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0B7645E"/>
    <w:multiLevelType w:val="hybridMultilevel"/>
    <w:tmpl w:val="566E2812"/>
    <w:lvl w:ilvl="0" w:tplc="6A305086">
      <w:start w:val="1"/>
      <w:numFmt w:val="bullet"/>
      <w:lvlText w:val=""/>
      <w:lvlJc w:val="left"/>
      <w:pPr>
        <w:ind w:left="284"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12F59EC"/>
    <w:multiLevelType w:val="hybridMultilevel"/>
    <w:tmpl w:val="162E57CC"/>
    <w:lvl w:ilvl="0" w:tplc="C3FA03C8">
      <w:numFmt w:val="bullet"/>
      <w:lvlText w:val="•"/>
      <w:lvlJc w:val="left"/>
      <w:pPr>
        <w:ind w:left="720" w:hanging="360"/>
      </w:pPr>
      <w:rPr>
        <w:rFonts w:ascii="Calibri Light" w:eastAsiaTheme="minorHAnsi" w:hAnsi="Calibri Light"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2F323D6"/>
    <w:multiLevelType w:val="hybridMultilevel"/>
    <w:tmpl w:val="A1F82D80"/>
    <w:lvl w:ilvl="0" w:tplc="1512C348">
      <w:start w:val="1"/>
      <w:numFmt w:val="bullet"/>
      <w:pStyle w:val="Tablefont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433635AA"/>
    <w:multiLevelType w:val="hybridMultilevel"/>
    <w:tmpl w:val="C92C5AE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43A001FD"/>
    <w:multiLevelType w:val="hybridMultilevel"/>
    <w:tmpl w:val="27589F72"/>
    <w:lvl w:ilvl="0" w:tplc="FFFFFFFF">
      <w:start w:val="1"/>
      <w:numFmt w:val="lowerLetter"/>
      <w:lvlText w:val="%1."/>
      <w:lvlJc w:val="left"/>
      <w:pPr>
        <w:ind w:left="144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4490143E"/>
    <w:multiLevelType w:val="multilevel"/>
    <w:tmpl w:val="507C2C1A"/>
    <w:lvl w:ilvl="0">
      <w:start w:val="1"/>
      <w:numFmt w:val="decimal"/>
      <w:pStyle w:val="Heading1"/>
      <w:lvlText w:val="%1"/>
      <w:lvlJc w:val="left"/>
      <w:pPr>
        <w:ind w:left="432" w:hanging="432"/>
      </w:pPr>
    </w:lvl>
    <w:lvl w:ilvl="1">
      <w:start w:val="1"/>
      <w:numFmt w:val="decimal"/>
      <w:pStyle w:val="Heading2"/>
      <w:lvlText w:val="%1.%2"/>
      <w:lvlJc w:val="left"/>
      <w:pPr>
        <w:ind w:left="718"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9" w15:restartNumberingAfterBreak="0">
    <w:nsid w:val="4B6887D8"/>
    <w:multiLevelType w:val="hybridMultilevel"/>
    <w:tmpl w:val="1910D132"/>
    <w:lvl w:ilvl="0" w:tplc="0A9673A6">
      <w:start w:val="1"/>
      <w:numFmt w:val="decimal"/>
      <w:lvlText w:val="%1."/>
      <w:lvlJc w:val="left"/>
      <w:pPr>
        <w:ind w:left="720" w:hanging="360"/>
      </w:pPr>
    </w:lvl>
    <w:lvl w:ilvl="1" w:tplc="451460CC">
      <w:start w:val="1"/>
      <w:numFmt w:val="lowerLetter"/>
      <w:lvlText w:val="%2."/>
      <w:lvlJc w:val="left"/>
      <w:pPr>
        <w:ind w:left="1440" w:hanging="360"/>
      </w:pPr>
    </w:lvl>
    <w:lvl w:ilvl="2" w:tplc="C99C00FC">
      <w:start w:val="1"/>
      <w:numFmt w:val="lowerRoman"/>
      <w:lvlText w:val="%3."/>
      <w:lvlJc w:val="right"/>
      <w:pPr>
        <w:ind w:left="2160" w:hanging="180"/>
      </w:pPr>
    </w:lvl>
    <w:lvl w:ilvl="3" w:tplc="39668D18">
      <w:start w:val="1"/>
      <w:numFmt w:val="decimal"/>
      <w:lvlText w:val="%4."/>
      <w:lvlJc w:val="left"/>
      <w:pPr>
        <w:ind w:left="2880" w:hanging="360"/>
      </w:pPr>
    </w:lvl>
    <w:lvl w:ilvl="4" w:tplc="7090A634">
      <w:start w:val="1"/>
      <w:numFmt w:val="lowerLetter"/>
      <w:lvlText w:val="%5."/>
      <w:lvlJc w:val="left"/>
      <w:pPr>
        <w:ind w:left="3600" w:hanging="360"/>
      </w:pPr>
    </w:lvl>
    <w:lvl w:ilvl="5" w:tplc="A6E63988">
      <w:start w:val="1"/>
      <w:numFmt w:val="lowerRoman"/>
      <w:lvlText w:val="%6."/>
      <w:lvlJc w:val="right"/>
      <w:pPr>
        <w:ind w:left="4320" w:hanging="180"/>
      </w:pPr>
    </w:lvl>
    <w:lvl w:ilvl="6" w:tplc="8B8884C2">
      <w:start w:val="1"/>
      <w:numFmt w:val="decimal"/>
      <w:lvlText w:val="%7."/>
      <w:lvlJc w:val="left"/>
      <w:pPr>
        <w:ind w:left="5040" w:hanging="360"/>
      </w:pPr>
    </w:lvl>
    <w:lvl w:ilvl="7" w:tplc="784C76A4">
      <w:start w:val="1"/>
      <w:numFmt w:val="lowerLetter"/>
      <w:lvlText w:val="%8."/>
      <w:lvlJc w:val="left"/>
      <w:pPr>
        <w:ind w:left="5760" w:hanging="360"/>
      </w:pPr>
    </w:lvl>
    <w:lvl w:ilvl="8" w:tplc="D22EA41A">
      <w:start w:val="1"/>
      <w:numFmt w:val="lowerRoman"/>
      <w:lvlText w:val="%9."/>
      <w:lvlJc w:val="right"/>
      <w:pPr>
        <w:ind w:left="6480" w:hanging="180"/>
      </w:pPr>
    </w:lvl>
  </w:abstractNum>
  <w:abstractNum w:abstractNumId="30" w15:restartNumberingAfterBreak="0">
    <w:nsid w:val="4CD6740D"/>
    <w:multiLevelType w:val="hybridMultilevel"/>
    <w:tmpl w:val="36E203C6"/>
    <w:lvl w:ilvl="0" w:tplc="141483E6">
      <w:start w:val="1"/>
      <w:numFmt w:val="bullet"/>
      <w:lvlText w:val=""/>
      <w:lvlJc w:val="left"/>
      <w:pPr>
        <w:ind w:left="284"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2362960"/>
    <w:multiLevelType w:val="hybridMultilevel"/>
    <w:tmpl w:val="297E4424"/>
    <w:lvl w:ilvl="0" w:tplc="24B227C6">
      <w:start w:val="5"/>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85618C9"/>
    <w:multiLevelType w:val="hybridMultilevel"/>
    <w:tmpl w:val="27589F72"/>
    <w:lvl w:ilvl="0" w:tplc="FFFFFFFF">
      <w:start w:val="1"/>
      <w:numFmt w:val="lowerLetter"/>
      <w:lvlText w:val="%1."/>
      <w:lvlJc w:val="left"/>
      <w:pPr>
        <w:ind w:left="144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58C84C98"/>
    <w:multiLevelType w:val="hybridMultilevel"/>
    <w:tmpl w:val="27589F72"/>
    <w:lvl w:ilvl="0" w:tplc="FFFFFFFF">
      <w:start w:val="1"/>
      <w:numFmt w:val="lowerLetter"/>
      <w:lvlText w:val="%1."/>
      <w:lvlJc w:val="left"/>
      <w:pPr>
        <w:ind w:left="144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592940DB"/>
    <w:multiLevelType w:val="hybridMultilevel"/>
    <w:tmpl w:val="B84CC312"/>
    <w:lvl w:ilvl="0" w:tplc="FFFFFFF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63AE623A"/>
    <w:multiLevelType w:val="multilevel"/>
    <w:tmpl w:val="162E57CC"/>
    <w:lvl w:ilvl="0">
      <w:numFmt w:val="bullet"/>
      <w:lvlText w:val="•"/>
      <w:lvlJc w:val="left"/>
      <w:pPr>
        <w:ind w:left="720" w:hanging="360"/>
      </w:pPr>
      <w:rPr>
        <w:rFonts w:ascii="Calibri Light" w:eastAsiaTheme="minorHAnsi" w:hAnsi="Calibri Light"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64CD6BAD"/>
    <w:multiLevelType w:val="hybridMultilevel"/>
    <w:tmpl w:val="27589F72"/>
    <w:lvl w:ilvl="0" w:tplc="FFFFFFFF">
      <w:start w:val="1"/>
      <w:numFmt w:val="lowerLetter"/>
      <w:lvlText w:val="%1."/>
      <w:lvlJc w:val="left"/>
      <w:pPr>
        <w:ind w:left="144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66940B21"/>
    <w:multiLevelType w:val="hybridMultilevel"/>
    <w:tmpl w:val="80D8592C"/>
    <w:lvl w:ilvl="0" w:tplc="C3FA03C8">
      <w:numFmt w:val="bullet"/>
      <w:lvlText w:val="•"/>
      <w:lvlJc w:val="left"/>
      <w:pPr>
        <w:ind w:left="720" w:hanging="360"/>
      </w:pPr>
      <w:rPr>
        <w:rFonts w:ascii="Calibri Light" w:eastAsiaTheme="minorHAnsi" w:hAnsi="Calibri Light"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E297B9A"/>
    <w:multiLevelType w:val="hybridMultilevel"/>
    <w:tmpl w:val="2E0843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E56256D"/>
    <w:multiLevelType w:val="hybridMultilevel"/>
    <w:tmpl w:val="E3804A72"/>
    <w:lvl w:ilvl="0" w:tplc="DE9E1828">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99172682">
    <w:abstractNumId w:val="29"/>
  </w:num>
  <w:num w:numId="2" w16cid:durableId="462963937">
    <w:abstractNumId w:val="30"/>
  </w:num>
  <w:num w:numId="3" w16cid:durableId="976452090">
    <w:abstractNumId w:val="23"/>
  </w:num>
  <w:num w:numId="4" w16cid:durableId="1303119858">
    <w:abstractNumId w:val="37"/>
  </w:num>
  <w:num w:numId="5" w16cid:durableId="2118984870">
    <w:abstractNumId w:val="24"/>
  </w:num>
  <w:num w:numId="6" w16cid:durableId="652490552">
    <w:abstractNumId w:val="35"/>
  </w:num>
  <w:num w:numId="7" w16cid:durableId="324941388">
    <w:abstractNumId w:val="16"/>
  </w:num>
  <w:num w:numId="8" w16cid:durableId="783696532">
    <w:abstractNumId w:val="14"/>
  </w:num>
  <w:num w:numId="9" w16cid:durableId="1819421426">
    <w:abstractNumId w:val="25"/>
  </w:num>
  <w:num w:numId="10" w16cid:durableId="1112675885">
    <w:abstractNumId w:val="9"/>
  </w:num>
  <w:num w:numId="11" w16cid:durableId="1690989847">
    <w:abstractNumId w:val="7"/>
  </w:num>
  <w:num w:numId="12" w16cid:durableId="1040933056">
    <w:abstractNumId w:val="6"/>
  </w:num>
  <w:num w:numId="13" w16cid:durableId="1694499608">
    <w:abstractNumId w:val="5"/>
  </w:num>
  <w:num w:numId="14" w16cid:durableId="1552227888">
    <w:abstractNumId w:val="4"/>
  </w:num>
  <w:num w:numId="15" w16cid:durableId="1315910104">
    <w:abstractNumId w:val="8"/>
  </w:num>
  <w:num w:numId="16" w16cid:durableId="1647396248">
    <w:abstractNumId w:val="3"/>
  </w:num>
  <w:num w:numId="17" w16cid:durableId="500196197">
    <w:abstractNumId w:val="2"/>
  </w:num>
  <w:num w:numId="18" w16cid:durableId="1951667780">
    <w:abstractNumId w:val="1"/>
  </w:num>
  <w:num w:numId="19" w16cid:durableId="1527061447">
    <w:abstractNumId w:val="0"/>
  </w:num>
  <w:num w:numId="20" w16cid:durableId="1313563530">
    <w:abstractNumId w:val="12"/>
  </w:num>
  <w:num w:numId="21" w16cid:durableId="1732532681">
    <w:abstractNumId w:val="28"/>
  </w:num>
  <w:num w:numId="22" w16cid:durableId="866455654">
    <w:abstractNumId w:val="10"/>
  </w:num>
  <w:num w:numId="23" w16cid:durableId="1524704025">
    <w:abstractNumId w:val="31"/>
  </w:num>
  <w:num w:numId="24" w16cid:durableId="943683165">
    <w:abstractNumId w:val="17"/>
  </w:num>
  <w:num w:numId="25" w16cid:durableId="346755633">
    <w:abstractNumId w:val="22"/>
  </w:num>
  <w:num w:numId="26" w16cid:durableId="503201263">
    <w:abstractNumId w:val="26"/>
  </w:num>
  <w:num w:numId="27" w16cid:durableId="1290548999">
    <w:abstractNumId w:val="39"/>
  </w:num>
  <w:num w:numId="28" w16cid:durableId="1137986529">
    <w:abstractNumId w:val="19"/>
  </w:num>
  <w:num w:numId="29" w16cid:durableId="963388607">
    <w:abstractNumId w:val="34"/>
  </w:num>
  <w:num w:numId="30" w16cid:durableId="1865442874">
    <w:abstractNumId w:val="13"/>
  </w:num>
  <w:num w:numId="31" w16cid:durableId="207844706">
    <w:abstractNumId w:val="38"/>
  </w:num>
  <w:num w:numId="32" w16cid:durableId="1873419964">
    <w:abstractNumId w:val="21"/>
  </w:num>
  <w:num w:numId="33" w16cid:durableId="1527325553">
    <w:abstractNumId w:val="15"/>
  </w:num>
  <w:num w:numId="34" w16cid:durableId="1688369706">
    <w:abstractNumId w:val="32"/>
  </w:num>
  <w:num w:numId="35" w16cid:durableId="1998919401">
    <w:abstractNumId w:val="18"/>
  </w:num>
  <w:num w:numId="36" w16cid:durableId="286669657">
    <w:abstractNumId w:val="27"/>
  </w:num>
  <w:num w:numId="37" w16cid:durableId="2024015649">
    <w:abstractNumId w:val="11"/>
  </w:num>
  <w:num w:numId="38" w16cid:durableId="744378675">
    <w:abstractNumId w:val="20"/>
  </w:num>
  <w:num w:numId="39" w16cid:durableId="1335762312">
    <w:abstractNumId w:val="33"/>
  </w:num>
  <w:num w:numId="40" w16cid:durableId="510798779">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attachedTemplate r:id="rId1"/>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0BAE"/>
    <w:rsid w:val="000028D4"/>
    <w:rsid w:val="00004B27"/>
    <w:rsid w:val="00005D31"/>
    <w:rsid w:val="000069BC"/>
    <w:rsid w:val="00011AE9"/>
    <w:rsid w:val="00021FDE"/>
    <w:rsid w:val="0002575C"/>
    <w:rsid w:val="00030579"/>
    <w:rsid w:val="0003258D"/>
    <w:rsid w:val="0004037D"/>
    <w:rsid w:val="000406C4"/>
    <w:rsid w:val="00042760"/>
    <w:rsid w:val="000428EE"/>
    <w:rsid w:val="00057F15"/>
    <w:rsid w:val="00063727"/>
    <w:rsid w:val="000658E5"/>
    <w:rsid w:val="00081A68"/>
    <w:rsid w:val="000A4BE4"/>
    <w:rsid w:val="000B2D51"/>
    <w:rsid w:val="000B69D5"/>
    <w:rsid w:val="000C2782"/>
    <w:rsid w:val="000C39DC"/>
    <w:rsid w:val="000C5192"/>
    <w:rsid w:val="000C6E63"/>
    <w:rsid w:val="000D0CE9"/>
    <w:rsid w:val="000F5A7D"/>
    <w:rsid w:val="00101A5E"/>
    <w:rsid w:val="00107379"/>
    <w:rsid w:val="001217CC"/>
    <w:rsid w:val="00125C53"/>
    <w:rsid w:val="00134ED7"/>
    <w:rsid w:val="00150D71"/>
    <w:rsid w:val="00162FBD"/>
    <w:rsid w:val="0016323E"/>
    <w:rsid w:val="00164283"/>
    <w:rsid w:val="00170153"/>
    <w:rsid w:val="0017172F"/>
    <w:rsid w:val="00171A01"/>
    <w:rsid w:val="001731FD"/>
    <w:rsid w:val="00187522"/>
    <w:rsid w:val="001909F5"/>
    <w:rsid w:val="0019678C"/>
    <w:rsid w:val="001A3FB1"/>
    <w:rsid w:val="001A4CE3"/>
    <w:rsid w:val="001A7C0F"/>
    <w:rsid w:val="001B0478"/>
    <w:rsid w:val="001B12D0"/>
    <w:rsid w:val="001B270F"/>
    <w:rsid w:val="001C4AAB"/>
    <w:rsid w:val="001C62CD"/>
    <w:rsid w:val="001D1615"/>
    <w:rsid w:val="001D1831"/>
    <w:rsid w:val="001E2AB1"/>
    <w:rsid w:val="001E3558"/>
    <w:rsid w:val="001F0442"/>
    <w:rsid w:val="002019B0"/>
    <w:rsid w:val="00202A91"/>
    <w:rsid w:val="00210AEE"/>
    <w:rsid w:val="0021267C"/>
    <w:rsid w:val="00213585"/>
    <w:rsid w:val="00233090"/>
    <w:rsid w:val="002363F6"/>
    <w:rsid w:val="0024776F"/>
    <w:rsid w:val="00253054"/>
    <w:rsid w:val="00263253"/>
    <w:rsid w:val="00271DF5"/>
    <w:rsid w:val="00275E8F"/>
    <w:rsid w:val="0028725C"/>
    <w:rsid w:val="00291187"/>
    <w:rsid w:val="00294981"/>
    <w:rsid w:val="0029734D"/>
    <w:rsid w:val="002A2DB1"/>
    <w:rsid w:val="002A434C"/>
    <w:rsid w:val="002B1657"/>
    <w:rsid w:val="002B5C01"/>
    <w:rsid w:val="002B5FFD"/>
    <w:rsid w:val="002C0A4D"/>
    <w:rsid w:val="002C7933"/>
    <w:rsid w:val="002D105D"/>
    <w:rsid w:val="002D53DE"/>
    <w:rsid w:val="002E7610"/>
    <w:rsid w:val="002F70A2"/>
    <w:rsid w:val="00301409"/>
    <w:rsid w:val="00306DBA"/>
    <w:rsid w:val="00317E4C"/>
    <w:rsid w:val="00333BB3"/>
    <w:rsid w:val="00336009"/>
    <w:rsid w:val="00336513"/>
    <w:rsid w:val="003371B5"/>
    <w:rsid w:val="00342E5C"/>
    <w:rsid w:val="00345CEC"/>
    <w:rsid w:val="00353A9E"/>
    <w:rsid w:val="0037612C"/>
    <w:rsid w:val="003B2F03"/>
    <w:rsid w:val="003B57AF"/>
    <w:rsid w:val="003C4700"/>
    <w:rsid w:val="003D1B14"/>
    <w:rsid w:val="003D25E8"/>
    <w:rsid w:val="003D5FA1"/>
    <w:rsid w:val="003E2C45"/>
    <w:rsid w:val="003F1E8A"/>
    <w:rsid w:val="003F76B0"/>
    <w:rsid w:val="003F79DB"/>
    <w:rsid w:val="00404804"/>
    <w:rsid w:val="00407905"/>
    <w:rsid w:val="00414BC9"/>
    <w:rsid w:val="00422A12"/>
    <w:rsid w:val="00433043"/>
    <w:rsid w:val="004330CC"/>
    <w:rsid w:val="00433F1F"/>
    <w:rsid w:val="00434413"/>
    <w:rsid w:val="004422AF"/>
    <w:rsid w:val="00445124"/>
    <w:rsid w:val="00446028"/>
    <w:rsid w:val="004465B8"/>
    <w:rsid w:val="00464B95"/>
    <w:rsid w:val="00470B53"/>
    <w:rsid w:val="00481AA1"/>
    <w:rsid w:val="004873AE"/>
    <w:rsid w:val="00493BA3"/>
    <w:rsid w:val="00493E77"/>
    <w:rsid w:val="00494102"/>
    <w:rsid w:val="004A15A1"/>
    <w:rsid w:val="004A3D03"/>
    <w:rsid w:val="004B1E07"/>
    <w:rsid w:val="004B649E"/>
    <w:rsid w:val="004C1978"/>
    <w:rsid w:val="004C3FE6"/>
    <w:rsid w:val="004C5DDB"/>
    <w:rsid w:val="004C68BB"/>
    <w:rsid w:val="004D664D"/>
    <w:rsid w:val="004E257A"/>
    <w:rsid w:val="004E630F"/>
    <w:rsid w:val="004E7061"/>
    <w:rsid w:val="004E7CFD"/>
    <w:rsid w:val="004F1FA7"/>
    <w:rsid w:val="004F21B1"/>
    <w:rsid w:val="004F4171"/>
    <w:rsid w:val="004F6371"/>
    <w:rsid w:val="004F791B"/>
    <w:rsid w:val="00502BAA"/>
    <w:rsid w:val="00514351"/>
    <w:rsid w:val="0052116C"/>
    <w:rsid w:val="0053351E"/>
    <w:rsid w:val="005370BB"/>
    <w:rsid w:val="005416AE"/>
    <w:rsid w:val="00541AAB"/>
    <w:rsid w:val="00542D08"/>
    <w:rsid w:val="005435AC"/>
    <w:rsid w:val="00545E98"/>
    <w:rsid w:val="0054669B"/>
    <w:rsid w:val="00550025"/>
    <w:rsid w:val="00552116"/>
    <w:rsid w:val="00553C6B"/>
    <w:rsid w:val="0055513A"/>
    <w:rsid w:val="005576E5"/>
    <w:rsid w:val="005702D4"/>
    <w:rsid w:val="0057252C"/>
    <w:rsid w:val="00583CAF"/>
    <w:rsid w:val="00592045"/>
    <w:rsid w:val="00592864"/>
    <w:rsid w:val="005A0376"/>
    <w:rsid w:val="005C638E"/>
    <w:rsid w:val="005D1631"/>
    <w:rsid w:val="005D5625"/>
    <w:rsid w:val="005E254D"/>
    <w:rsid w:val="00604D69"/>
    <w:rsid w:val="00606AD9"/>
    <w:rsid w:val="006125F0"/>
    <w:rsid w:val="006156E2"/>
    <w:rsid w:val="006172E3"/>
    <w:rsid w:val="00621E72"/>
    <w:rsid w:val="00621EAA"/>
    <w:rsid w:val="0062411D"/>
    <w:rsid w:val="00644606"/>
    <w:rsid w:val="00652729"/>
    <w:rsid w:val="00655E17"/>
    <w:rsid w:val="00663414"/>
    <w:rsid w:val="00663B71"/>
    <w:rsid w:val="00670F6A"/>
    <w:rsid w:val="00671086"/>
    <w:rsid w:val="00675F98"/>
    <w:rsid w:val="006A025F"/>
    <w:rsid w:val="006A38B1"/>
    <w:rsid w:val="006A7C8C"/>
    <w:rsid w:val="006B2211"/>
    <w:rsid w:val="006C59AA"/>
    <w:rsid w:val="006C65FE"/>
    <w:rsid w:val="006E1263"/>
    <w:rsid w:val="006E2A1E"/>
    <w:rsid w:val="006E34CF"/>
    <w:rsid w:val="006E577F"/>
    <w:rsid w:val="006E7D88"/>
    <w:rsid w:val="00704E9C"/>
    <w:rsid w:val="00707494"/>
    <w:rsid w:val="00707D8D"/>
    <w:rsid w:val="00710259"/>
    <w:rsid w:val="007169A2"/>
    <w:rsid w:val="00727213"/>
    <w:rsid w:val="007300E4"/>
    <w:rsid w:val="00734D4E"/>
    <w:rsid w:val="00740015"/>
    <w:rsid w:val="007455DB"/>
    <w:rsid w:val="00750EB7"/>
    <w:rsid w:val="0075339F"/>
    <w:rsid w:val="00755FB7"/>
    <w:rsid w:val="00761724"/>
    <w:rsid w:val="00761F76"/>
    <w:rsid w:val="00772A2D"/>
    <w:rsid w:val="00787F56"/>
    <w:rsid w:val="007924E9"/>
    <w:rsid w:val="007963DB"/>
    <w:rsid w:val="007A26B4"/>
    <w:rsid w:val="007A38A0"/>
    <w:rsid w:val="007A4832"/>
    <w:rsid w:val="007A5225"/>
    <w:rsid w:val="007A73DF"/>
    <w:rsid w:val="007A79E2"/>
    <w:rsid w:val="007B3B03"/>
    <w:rsid w:val="007B56C9"/>
    <w:rsid w:val="007C03A4"/>
    <w:rsid w:val="007C6BF1"/>
    <w:rsid w:val="007E0DE7"/>
    <w:rsid w:val="007F45A9"/>
    <w:rsid w:val="00800A73"/>
    <w:rsid w:val="008063EE"/>
    <w:rsid w:val="0081248E"/>
    <w:rsid w:val="00831ADB"/>
    <w:rsid w:val="00834606"/>
    <w:rsid w:val="00863562"/>
    <w:rsid w:val="0087403D"/>
    <w:rsid w:val="00883B39"/>
    <w:rsid w:val="00883E89"/>
    <w:rsid w:val="008854CD"/>
    <w:rsid w:val="00891A50"/>
    <w:rsid w:val="00895DD3"/>
    <w:rsid w:val="00897797"/>
    <w:rsid w:val="008A460C"/>
    <w:rsid w:val="008C16F0"/>
    <w:rsid w:val="008C3770"/>
    <w:rsid w:val="008C38DC"/>
    <w:rsid w:val="008C7C89"/>
    <w:rsid w:val="008D518F"/>
    <w:rsid w:val="008E026E"/>
    <w:rsid w:val="008E3CB5"/>
    <w:rsid w:val="008E4E65"/>
    <w:rsid w:val="008F31D1"/>
    <w:rsid w:val="008F7E5C"/>
    <w:rsid w:val="0090454E"/>
    <w:rsid w:val="00923EF1"/>
    <w:rsid w:val="0092596B"/>
    <w:rsid w:val="00927E19"/>
    <w:rsid w:val="0095262A"/>
    <w:rsid w:val="009546EA"/>
    <w:rsid w:val="00961FBF"/>
    <w:rsid w:val="0096313F"/>
    <w:rsid w:val="00964A05"/>
    <w:rsid w:val="00970BA5"/>
    <w:rsid w:val="00974E00"/>
    <w:rsid w:val="009751AA"/>
    <w:rsid w:val="00980F95"/>
    <w:rsid w:val="00990966"/>
    <w:rsid w:val="00990BAF"/>
    <w:rsid w:val="00992814"/>
    <w:rsid w:val="00994069"/>
    <w:rsid w:val="009A3D69"/>
    <w:rsid w:val="009A47E4"/>
    <w:rsid w:val="009B5AD8"/>
    <w:rsid w:val="009B6E86"/>
    <w:rsid w:val="009C1809"/>
    <w:rsid w:val="009C1DCE"/>
    <w:rsid w:val="009C3707"/>
    <w:rsid w:val="009C51C7"/>
    <w:rsid w:val="009E556D"/>
    <w:rsid w:val="009F060A"/>
    <w:rsid w:val="009F3901"/>
    <w:rsid w:val="009F6B40"/>
    <w:rsid w:val="00A069F8"/>
    <w:rsid w:val="00A118E9"/>
    <w:rsid w:val="00A149C2"/>
    <w:rsid w:val="00A16FDA"/>
    <w:rsid w:val="00A17A1B"/>
    <w:rsid w:val="00A17EFB"/>
    <w:rsid w:val="00A22974"/>
    <w:rsid w:val="00A231B8"/>
    <w:rsid w:val="00A27F4C"/>
    <w:rsid w:val="00A34508"/>
    <w:rsid w:val="00A41BEB"/>
    <w:rsid w:val="00A41C3B"/>
    <w:rsid w:val="00A42C82"/>
    <w:rsid w:val="00A42D34"/>
    <w:rsid w:val="00A45214"/>
    <w:rsid w:val="00A54C6D"/>
    <w:rsid w:val="00A65793"/>
    <w:rsid w:val="00A71170"/>
    <w:rsid w:val="00A71321"/>
    <w:rsid w:val="00A9148F"/>
    <w:rsid w:val="00A97E1C"/>
    <w:rsid w:val="00AA73AA"/>
    <w:rsid w:val="00AD25DB"/>
    <w:rsid w:val="00AD67B9"/>
    <w:rsid w:val="00AE3DC2"/>
    <w:rsid w:val="00AE5187"/>
    <w:rsid w:val="00AE567E"/>
    <w:rsid w:val="00AE661A"/>
    <w:rsid w:val="00AE7B77"/>
    <w:rsid w:val="00AE7DE7"/>
    <w:rsid w:val="00AF6509"/>
    <w:rsid w:val="00AF7F21"/>
    <w:rsid w:val="00B00FF3"/>
    <w:rsid w:val="00B01A18"/>
    <w:rsid w:val="00B10BAE"/>
    <w:rsid w:val="00B1207B"/>
    <w:rsid w:val="00B13312"/>
    <w:rsid w:val="00B20293"/>
    <w:rsid w:val="00B21BA9"/>
    <w:rsid w:val="00B40C8A"/>
    <w:rsid w:val="00B40CF8"/>
    <w:rsid w:val="00B44DE8"/>
    <w:rsid w:val="00B528F8"/>
    <w:rsid w:val="00B606A9"/>
    <w:rsid w:val="00B634AD"/>
    <w:rsid w:val="00B67EF0"/>
    <w:rsid w:val="00B80243"/>
    <w:rsid w:val="00B93B75"/>
    <w:rsid w:val="00BA0E0A"/>
    <w:rsid w:val="00BA78DA"/>
    <w:rsid w:val="00BB0DCD"/>
    <w:rsid w:val="00BB36D3"/>
    <w:rsid w:val="00BB6678"/>
    <w:rsid w:val="00BC1105"/>
    <w:rsid w:val="00BC121A"/>
    <w:rsid w:val="00BC57E2"/>
    <w:rsid w:val="00BD117A"/>
    <w:rsid w:val="00BD1640"/>
    <w:rsid w:val="00BE574E"/>
    <w:rsid w:val="00BF47F6"/>
    <w:rsid w:val="00C17808"/>
    <w:rsid w:val="00C25B49"/>
    <w:rsid w:val="00C26933"/>
    <w:rsid w:val="00C31683"/>
    <w:rsid w:val="00C427F2"/>
    <w:rsid w:val="00C4436F"/>
    <w:rsid w:val="00C453CC"/>
    <w:rsid w:val="00C4776B"/>
    <w:rsid w:val="00C47871"/>
    <w:rsid w:val="00C539E7"/>
    <w:rsid w:val="00C543CE"/>
    <w:rsid w:val="00C56129"/>
    <w:rsid w:val="00C62176"/>
    <w:rsid w:val="00C64D15"/>
    <w:rsid w:val="00C6542A"/>
    <w:rsid w:val="00C66438"/>
    <w:rsid w:val="00C734EF"/>
    <w:rsid w:val="00C73649"/>
    <w:rsid w:val="00C963F2"/>
    <w:rsid w:val="00CA2C0D"/>
    <w:rsid w:val="00CA599D"/>
    <w:rsid w:val="00CA6436"/>
    <w:rsid w:val="00CB1CA7"/>
    <w:rsid w:val="00CB22AA"/>
    <w:rsid w:val="00CC04D8"/>
    <w:rsid w:val="00CC1476"/>
    <w:rsid w:val="00CD17D9"/>
    <w:rsid w:val="00CF0410"/>
    <w:rsid w:val="00CF4020"/>
    <w:rsid w:val="00D01605"/>
    <w:rsid w:val="00D04D13"/>
    <w:rsid w:val="00D05FAC"/>
    <w:rsid w:val="00D129A9"/>
    <w:rsid w:val="00D139A8"/>
    <w:rsid w:val="00D30C4A"/>
    <w:rsid w:val="00D3303F"/>
    <w:rsid w:val="00D56A9C"/>
    <w:rsid w:val="00D61083"/>
    <w:rsid w:val="00D6198D"/>
    <w:rsid w:val="00D61BF7"/>
    <w:rsid w:val="00D66E88"/>
    <w:rsid w:val="00D71243"/>
    <w:rsid w:val="00D72CAA"/>
    <w:rsid w:val="00D734B0"/>
    <w:rsid w:val="00D83668"/>
    <w:rsid w:val="00D93C6D"/>
    <w:rsid w:val="00DA53FA"/>
    <w:rsid w:val="00DA5640"/>
    <w:rsid w:val="00DA67AF"/>
    <w:rsid w:val="00DB43AA"/>
    <w:rsid w:val="00DB483A"/>
    <w:rsid w:val="00DB648E"/>
    <w:rsid w:val="00DC7303"/>
    <w:rsid w:val="00DD7705"/>
    <w:rsid w:val="00DE288C"/>
    <w:rsid w:val="00DE6F63"/>
    <w:rsid w:val="00DF0722"/>
    <w:rsid w:val="00DF0DF3"/>
    <w:rsid w:val="00DF29E2"/>
    <w:rsid w:val="00DF6384"/>
    <w:rsid w:val="00DF6697"/>
    <w:rsid w:val="00E00A07"/>
    <w:rsid w:val="00E30E75"/>
    <w:rsid w:val="00E4379F"/>
    <w:rsid w:val="00E46417"/>
    <w:rsid w:val="00E560CB"/>
    <w:rsid w:val="00E66861"/>
    <w:rsid w:val="00E74789"/>
    <w:rsid w:val="00E83436"/>
    <w:rsid w:val="00E8755B"/>
    <w:rsid w:val="00E95809"/>
    <w:rsid w:val="00E96A48"/>
    <w:rsid w:val="00E97E25"/>
    <w:rsid w:val="00EA1882"/>
    <w:rsid w:val="00EA33E8"/>
    <w:rsid w:val="00EA419C"/>
    <w:rsid w:val="00EA4BD7"/>
    <w:rsid w:val="00EA7672"/>
    <w:rsid w:val="00EB6D09"/>
    <w:rsid w:val="00EB6F27"/>
    <w:rsid w:val="00EB7DD3"/>
    <w:rsid w:val="00ED107D"/>
    <w:rsid w:val="00ED22CB"/>
    <w:rsid w:val="00EE42F0"/>
    <w:rsid w:val="00EF311A"/>
    <w:rsid w:val="00EF3DE4"/>
    <w:rsid w:val="00EF4F8E"/>
    <w:rsid w:val="00EF75A0"/>
    <w:rsid w:val="00F03C28"/>
    <w:rsid w:val="00F05703"/>
    <w:rsid w:val="00F05ABC"/>
    <w:rsid w:val="00F1071E"/>
    <w:rsid w:val="00F16C1D"/>
    <w:rsid w:val="00F20E37"/>
    <w:rsid w:val="00F22D95"/>
    <w:rsid w:val="00F34094"/>
    <w:rsid w:val="00F34A23"/>
    <w:rsid w:val="00F365C0"/>
    <w:rsid w:val="00F47AA1"/>
    <w:rsid w:val="00F51EE0"/>
    <w:rsid w:val="00F62FD8"/>
    <w:rsid w:val="00F74731"/>
    <w:rsid w:val="00F80275"/>
    <w:rsid w:val="00F81139"/>
    <w:rsid w:val="00F82E5A"/>
    <w:rsid w:val="00F90A25"/>
    <w:rsid w:val="00F97CB0"/>
    <w:rsid w:val="00FA6E9F"/>
    <w:rsid w:val="00FB43E7"/>
    <w:rsid w:val="00FB51EB"/>
    <w:rsid w:val="00FB5B23"/>
    <w:rsid w:val="00FC5793"/>
    <w:rsid w:val="00FC58AD"/>
    <w:rsid w:val="00FC6ED2"/>
    <w:rsid w:val="00FD7546"/>
    <w:rsid w:val="00FD7D25"/>
    <w:rsid w:val="00FD7E01"/>
    <w:rsid w:val="00FE053E"/>
    <w:rsid w:val="00FE1965"/>
    <w:rsid w:val="00FE41EB"/>
    <w:rsid w:val="00FE72E2"/>
    <w:rsid w:val="00FE7866"/>
    <w:rsid w:val="00FF081A"/>
    <w:rsid w:val="00FF0F37"/>
    <w:rsid w:val="00FF5280"/>
    <w:rsid w:val="224FACED"/>
    <w:rsid w:val="3909F4E7"/>
    <w:rsid w:val="3DCBCDED"/>
    <w:rsid w:val="48DE36EE"/>
    <w:rsid w:val="4B3541FB"/>
    <w:rsid w:val="4B3B62F4"/>
    <w:rsid w:val="601093FD"/>
    <w:rsid w:val="6454BA6D"/>
    <w:rsid w:val="68EC1E46"/>
    <w:rsid w:val="693D6276"/>
    <w:rsid w:val="723982A2"/>
    <w:rsid w:val="75A17AE5"/>
    <w:rsid w:val="7F9DB7C8"/>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CB2DE4"/>
  <w14:defaultImageDpi w14:val="32767"/>
  <w15:docId w15:val="{C0DB48E0-9152-44F4-81D7-1F84AFE019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7672"/>
    <w:pPr>
      <w:spacing w:before="120" w:after="60"/>
      <w:jc w:val="both"/>
    </w:pPr>
    <w:rPr>
      <w:rFonts w:ascii="Calibri" w:hAnsi="Calibri"/>
      <w:sz w:val="22"/>
    </w:rPr>
  </w:style>
  <w:style w:type="paragraph" w:styleId="Heading1">
    <w:name w:val="heading 1"/>
    <w:basedOn w:val="Normal"/>
    <w:next w:val="Normal"/>
    <w:link w:val="Heading1Char"/>
    <w:qFormat/>
    <w:rsid w:val="00345CEC"/>
    <w:pPr>
      <w:numPr>
        <w:numId w:val="21"/>
      </w:numPr>
      <w:snapToGrid w:val="0"/>
      <w:spacing w:before="360" w:after="120"/>
      <w:outlineLvl w:val="0"/>
    </w:pPr>
    <w:rPr>
      <w:rFonts w:asciiTheme="minorHAnsi" w:eastAsia="Times New Roman" w:hAnsiTheme="minorHAnsi" w:cs="Arial"/>
      <w:b/>
      <w:bCs/>
      <w:iCs/>
      <w:sz w:val="32"/>
      <w:szCs w:val="28"/>
      <w:lang w:val="en-AU" w:eastAsia="en-AU"/>
    </w:rPr>
  </w:style>
  <w:style w:type="paragraph" w:styleId="Heading2">
    <w:name w:val="heading 2"/>
    <w:basedOn w:val="Normal"/>
    <w:next w:val="Normal"/>
    <w:link w:val="Heading2Char"/>
    <w:unhideWhenUsed/>
    <w:qFormat/>
    <w:rsid w:val="00E00A07"/>
    <w:pPr>
      <w:numPr>
        <w:ilvl w:val="1"/>
        <w:numId w:val="21"/>
      </w:numPr>
      <w:snapToGrid w:val="0"/>
      <w:spacing w:before="240" w:after="120"/>
      <w:ind w:left="576"/>
      <w:outlineLvl w:val="1"/>
    </w:pPr>
    <w:rPr>
      <w:rFonts w:eastAsia="Times New Roman" w:cs="Arial"/>
      <w:b/>
      <w:bCs/>
      <w:iCs/>
      <w:sz w:val="28"/>
      <w:szCs w:val="28"/>
      <w:lang w:val="en-AU" w:eastAsia="en-AU"/>
    </w:rPr>
  </w:style>
  <w:style w:type="paragraph" w:styleId="Heading3">
    <w:name w:val="heading 3"/>
    <w:basedOn w:val="Normal"/>
    <w:next w:val="Normal"/>
    <w:link w:val="Heading3Char"/>
    <w:qFormat/>
    <w:rsid w:val="00E00A07"/>
    <w:pPr>
      <w:keepNext/>
      <w:numPr>
        <w:ilvl w:val="2"/>
        <w:numId w:val="21"/>
      </w:numPr>
      <w:spacing w:before="240" w:after="120"/>
      <w:outlineLvl w:val="2"/>
    </w:pPr>
    <w:rPr>
      <w:rFonts w:eastAsia="Times New Roman" w:cs="Times New Roman"/>
      <w:b/>
      <w:szCs w:val="20"/>
      <w:lang w:val="en-US"/>
    </w:rPr>
  </w:style>
  <w:style w:type="paragraph" w:styleId="Heading4">
    <w:name w:val="heading 4"/>
    <w:basedOn w:val="Normal"/>
    <w:next w:val="Normal"/>
    <w:link w:val="Heading4Char"/>
    <w:qFormat/>
    <w:rsid w:val="00E00A07"/>
    <w:pPr>
      <w:keepNext/>
      <w:numPr>
        <w:ilvl w:val="3"/>
        <w:numId w:val="21"/>
      </w:numPr>
      <w:spacing w:before="240"/>
      <w:outlineLvl w:val="3"/>
    </w:pPr>
    <w:rPr>
      <w:rFonts w:eastAsia="Times New Roman" w:cs="Times New Roman"/>
      <w:b/>
      <w:szCs w:val="20"/>
      <w:lang w:val="en-US"/>
    </w:rPr>
  </w:style>
  <w:style w:type="paragraph" w:styleId="Heading5">
    <w:name w:val="heading 5"/>
    <w:basedOn w:val="Normal"/>
    <w:next w:val="Normal"/>
    <w:link w:val="Heading5Char"/>
    <w:rsid w:val="007E0DE7"/>
    <w:pPr>
      <w:numPr>
        <w:ilvl w:val="4"/>
        <w:numId w:val="21"/>
      </w:numPr>
      <w:spacing w:before="240"/>
      <w:outlineLvl w:val="4"/>
    </w:pPr>
    <w:rPr>
      <w:rFonts w:eastAsia="Times New Roman" w:cs="Times New Roman"/>
      <w:color w:val="008000"/>
      <w:szCs w:val="20"/>
      <w:lang w:val="en-US"/>
    </w:rPr>
  </w:style>
  <w:style w:type="paragraph" w:styleId="Heading6">
    <w:name w:val="heading 6"/>
    <w:basedOn w:val="Normal"/>
    <w:next w:val="Normal"/>
    <w:link w:val="Heading6Char"/>
    <w:rsid w:val="007E0DE7"/>
    <w:pPr>
      <w:numPr>
        <w:ilvl w:val="5"/>
        <w:numId w:val="21"/>
      </w:numPr>
      <w:spacing w:before="240"/>
      <w:outlineLvl w:val="5"/>
    </w:pPr>
    <w:rPr>
      <w:rFonts w:eastAsia="Times New Roman" w:cs="Times New Roman"/>
      <w:i/>
      <w:color w:val="008000"/>
      <w:szCs w:val="20"/>
      <w:lang w:val="en-US"/>
    </w:rPr>
  </w:style>
  <w:style w:type="paragraph" w:styleId="Heading7">
    <w:name w:val="heading 7"/>
    <w:basedOn w:val="Normal"/>
    <w:next w:val="Normal"/>
    <w:link w:val="Heading7Char"/>
    <w:rsid w:val="007E0DE7"/>
    <w:pPr>
      <w:numPr>
        <w:ilvl w:val="6"/>
        <w:numId w:val="21"/>
      </w:numPr>
      <w:spacing w:before="240"/>
      <w:outlineLvl w:val="6"/>
    </w:pPr>
    <w:rPr>
      <w:rFonts w:eastAsia="Times New Roman" w:cs="Times New Roman"/>
      <w:color w:val="008000"/>
      <w:sz w:val="20"/>
      <w:szCs w:val="20"/>
      <w:lang w:val="en-US"/>
    </w:rPr>
  </w:style>
  <w:style w:type="paragraph" w:styleId="Heading8">
    <w:name w:val="heading 8"/>
    <w:basedOn w:val="Normal"/>
    <w:next w:val="Normal"/>
    <w:link w:val="Heading8Char"/>
    <w:rsid w:val="007E0DE7"/>
    <w:pPr>
      <w:numPr>
        <w:ilvl w:val="7"/>
        <w:numId w:val="21"/>
      </w:numPr>
      <w:spacing w:before="240"/>
      <w:outlineLvl w:val="7"/>
    </w:pPr>
    <w:rPr>
      <w:rFonts w:eastAsia="Times New Roman" w:cs="Times New Roman"/>
      <w:i/>
      <w:color w:val="008000"/>
      <w:sz w:val="20"/>
      <w:szCs w:val="20"/>
      <w:lang w:val="en-US"/>
    </w:rPr>
  </w:style>
  <w:style w:type="paragraph" w:styleId="Heading9">
    <w:name w:val="heading 9"/>
    <w:basedOn w:val="Normal"/>
    <w:next w:val="Normal"/>
    <w:link w:val="Heading9Char"/>
    <w:rsid w:val="007E0DE7"/>
    <w:pPr>
      <w:numPr>
        <w:ilvl w:val="8"/>
        <w:numId w:val="21"/>
      </w:numPr>
      <w:spacing w:before="240"/>
      <w:outlineLvl w:val="8"/>
    </w:pPr>
    <w:rPr>
      <w:rFonts w:eastAsia="Times New Roman" w:cs="Times New Roman"/>
      <w:b/>
      <w:i/>
      <w:color w:val="008000"/>
      <w:sz w:val="18"/>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07905"/>
    <w:pPr>
      <w:tabs>
        <w:tab w:val="center" w:pos="4513"/>
        <w:tab w:val="right" w:pos="9026"/>
      </w:tabs>
    </w:pPr>
  </w:style>
  <w:style w:type="character" w:customStyle="1" w:styleId="HeaderChar">
    <w:name w:val="Header Char"/>
    <w:basedOn w:val="DefaultParagraphFont"/>
    <w:link w:val="Header"/>
    <w:uiPriority w:val="99"/>
    <w:rsid w:val="00407905"/>
  </w:style>
  <w:style w:type="paragraph" w:styleId="Footer">
    <w:name w:val="footer"/>
    <w:basedOn w:val="Normal"/>
    <w:link w:val="FooterChar"/>
    <w:unhideWhenUsed/>
    <w:rsid w:val="00761724"/>
    <w:pPr>
      <w:tabs>
        <w:tab w:val="center" w:pos="4513"/>
        <w:tab w:val="right" w:pos="9026"/>
      </w:tabs>
      <w:spacing w:before="0" w:after="0"/>
      <w:jc w:val="left"/>
    </w:pPr>
    <w:rPr>
      <w:sz w:val="18"/>
    </w:rPr>
  </w:style>
  <w:style w:type="character" w:customStyle="1" w:styleId="FooterChar">
    <w:name w:val="Footer Char"/>
    <w:basedOn w:val="DefaultParagraphFont"/>
    <w:link w:val="Footer"/>
    <w:rsid w:val="00761724"/>
    <w:rPr>
      <w:rFonts w:ascii="Calibri" w:hAnsi="Calibri"/>
      <w:sz w:val="18"/>
    </w:rPr>
  </w:style>
  <w:style w:type="paragraph" w:customStyle="1" w:styleId="p1">
    <w:name w:val="p1"/>
    <w:basedOn w:val="Normal"/>
    <w:rsid w:val="00A069F8"/>
    <w:pPr>
      <w:spacing w:after="44" w:line="173" w:lineRule="atLeast"/>
    </w:pPr>
    <w:rPr>
      <w:rFonts w:cs="Times New Roman"/>
      <w:sz w:val="33"/>
      <w:szCs w:val="33"/>
      <w:lang w:eastAsia="en-GB"/>
    </w:rPr>
  </w:style>
  <w:style w:type="character" w:customStyle="1" w:styleId="s1">
    <w:name w:val="s1"/>
    <w:basedOn w:val="DefaultParagraphFont"/>
    <w:rsid w:val="00A069F8"/>
    <w:rPr>
      <w:spacing w:val="3"/>
    </w:rPr>
  </w:style>
  <w:style w:type="paragraph" w:customStyle="1" w:styleId="p2">
    <w:name w:val="p2"/>
    <w:basedOn w:val="Normal"/>
    <w:rsid w:val="00A069F8"/>
    <w:pPr>
      <w:spacing w:after="299" w:line="173" w:lineRule="atLeast"/>
    </w:pPr>
    <w:rPr>
      <w:rFonts w:cs="Times New Roman"/>
      <w:lang w:eastAsia="en-GB"/>
    </w:rPr>
  </w:style>
  <w:style w:type="character" w:customStyle="1" w:styleId="apple-tab-span">
    <w:name w:val="apple-tab-span"/>
    <w:basedOn w:val="DefaultParagraphFont"/>
    <w:rsid w:val="00A069F8"/>
  </w:style>
  <w:style w:type="character" w:customStyle="1" w:styleId="apple-converted-space">
    <w:name w:val="apple-converted-space"/>
    <w:basedOn w:val="DefaultParagraphFont"/>
    <w:rsid w:val="00A069F8"/>
  </w:style>
  <w:style w:type="paragraph" w:customStyle="1" w:styleId="Body">
    <w:name w:val="Body"/>
    <w:basedOn w:val="Normal"/>
    <w:rsid w:val="00F34094"/>
    <w:pPr>
      <w:spacing w:after="86" w:line="173" w:lineRule="atLeast"/>
    </w:pPr>
    <w:rPr>
      <w:rFonts w:ascii="Calibri Light" w:hAnsi="Calibri Light" w:cs="Times New Roman"/>
      <w:lang w:eastAsia="en-GB"/>
    </w:rPr>
  </w:style>
  <w:style w:type="paragraph" w:customStyle="1" w:styleId="SubHeading">
    <w:name w:val="Sub Heading"/>
    <w:basedOn w:val="Normal"/>
    <w:qFormat/>
    <w:rsid w:val="00F34094"/>
    <w:pPr>
      <w:spacing w:before="200" w:after="86" w:line="173" w:lineRule="atLeast"/>
    </w:pPr>
    <w:rPr>
      <w:rFonts w:cs="Times New Roman"/>
      <w:b/>
      <w:bCs/>
      <w:lang w:eastAsia="en-GB"/>
    </w:rPr>
  </w:style>
  <w:style w:type="paragraph" w:customStyle="1" w:styleId="YTCaption">
    <w:name w:val="YT Caption"/>
    <w:basedOn w:val="Normal"/>
    <w:qFormat/>
    <w:rsid w:val="001B12D0"/>
    <w:pPr>
      <w:spacing w:after="44" w:line="173" w:lineRule="atLeast"/>
    </w:pPr>
    <w:rPr>
      <w:rFonts w:cs="Times New Roman"/>
      <w:iCs/>
      <w:sz w:val="17"/>
      <w:szCs w:val="17"/>
      <w:lang w:eastAsia="en-GB"/>
    </w:rPr>
  </w:style>
  <w:style w:type="paragraph" w:customStyle="1" w:styleId="YTBullet">
    <w:name w:val="• YT Bullet"/>
    <w:basedOn w:val="Normal"/>
    <w:autoRedefine/>
    <w:rsid w:val="00ED107D"/>
    <w:pPr>
      <w:numPr>
        <w:numId w:val="7"/>
      </w:numPr>
      <w:tabs>
        <w:tab w:val="left" w:pos="284"/>
        <w:tab w:val="left" w:pos="851"/>
        <w:tab w:val="left" w:pos="1701"/>
      </w:tabs>
      <w:spacing w:after="120"/>
      <w:ind w:left="284" w:hanging="284"/>
    </w:pPr>
    <w:rPr>
      <w:rFonts w:asciiTheme="majorHAnsi" w:hAnsiTheme="majorHAnsi" w:cs="Times New Roman"/>
      <w:lang w:eastAsia="en-GB"/>
    </w:rPr>
  </w:style>
  <w:style w:type="paragraph" w:customStyle="1" w:styleId="p3">
    <w:name w:val="p3"/>
    <w:basedOn w:val="Normal"/>
    <w:rsid w:val="000D0CE9"/>
    <w:pPr>
      <w:spacing w:after="86" w:line="210" w:lineRule="atLeast"/>
      <w:ind w:left="213" w:hanging="213"/>
    </w:pPr>
    <w:rPr>
      <w:rFonts w:ascii="Calibri Light" w:hAnsi="Calibri Light" w:cs="Times New Roman"/>
      <w:sz w:val="18"/>
      <w:szCs w:val="18"/>
      <w:lang w:eastAsia="en-GB"/>
    </w:rPr>
  </w:style>
  <w:style w:type="paragraph" w:customStyle="1" w:styleId="1YTM-Body">
    <w:name w:val="1. YTM - Body"/>
    <w:autoRedefine/>
    <w:rsid w:val="00ED107D"/>
    <w:pPr>
      <w:spacing w:before="120" w:after="120"/>
    </w:pPr>
    <w:rPr>
      <w:rFonts w:asciiTheme="majorHAnsi" w:hAnsiTheme="majorHAnsi" w:cs="Times New Roman"/>
      <w:lang w:eastAsia="en-GB"/>
    </w:rPr>
  </w:style>
  <w:style w:type="paragraph" w:customStyle="1" w:styleId="2YTMIntro">
    <w:name w:val="2. YTM Intro"/>
    <w:autoRedefine/>
    <w:rsid w:val="00ED107D"/>
    <w:pPr>
      <w:spacing w:after="120"/>
    </w:pPr>
    <w:rPr>
      <w:rFonts w:cs="Times New Roman"/>
      <w:lang w:eastAsia="en-GB"/>
    </w:rPr>
  </w:style>
  <w:style w:type="paragraph" w:customStyle="1" w:styleId="YTM-MainIntro">
    <w:name w:val="YTM - Main Intro"/>
    <w:basedOn w:val="Normal"/>
    <w:autoRedefine/>
    <w:rsid w:val="00927E19"/>
    <w:pPr>
      <w:framePr w:wrap="around" w:vAnchor="text" w:hAnchor="text" w:y="1"/>
      <w:spacing w:line="173" w:lineRule="atLeast"/>
    </w:pPr>
    <w:rPr>
      <w:rFonts w:asciiTheme="majorHAnsi" w:hAnsiTheme="majorHAnsi" w:cs="Times New Roman"/>
      <w:sz w:val="32"/>
      <w:szCs w:val="32"/>
      <w:lang w:eastAsia="en-GB"/>
    </w:rPr>
  </w:style>
  <w:style w:type="paragraph" w:styleId="BalloonText">
    <w:name w:val="Balloon Text"/>
    <w:basedOn w:val="Normal"/>
    <w:link w:val="BalloonTextChar"/>
    <w:uiPriority w:val="99"/>
    <w:semiHidden/>
    <w:unhideWhenUsed/>
    <w:rsid w:val="00EA419C"/>
    <w:rPr>
      <w:rFonts w:ascii="Tahoma" w:hAnsi="Tahoma" w:cs="Tahoma"/>
      <w:sz w:val="16"/>
      <w:szCs w:val="16"/>
    </w:rPr>
  </w:style>
  <w:style w:type="character" w:customStyle="1" w:styleId="BalloonTextChar">
    <w:name w:val="Balloon Text Char"/>
    <w:basedOn w:val="DefaultParagraphFont"/>
    <w:link w:val="BalloonText"/>
    <w:uiPriority w:val="99"/>
    <w:semiHidden/>
    <w:rsid w:val="00EA419C"/>
    <w:rPr>
      <w:rFonts w:ascii="Tahoma" w:hAnsi="Tahoma" w:cs="Tahoma"/>
      <w:sz w:val="16"/>
      <w:szCs w:val="16"/>
    </w:rPr>
  </w:style>
  <w:style w:type="character" w:styleId="Hyperlink">
    <w:name w:val="Hyperlink"/>
    <w:basedOn w:val="DefaultParagraphFont"/>
    <w:uiPriority w:val="99"/>
    <w:unhideWhenUsed/>
    <w:rsid w:val="007E0DE7"/>
    <w:rPr>
      <w:color w:val="0563C1" w:themeColor="hyperlink"/>
      <w:u w:val="single"/>
    </w:rPr>
  </w:style>
  <w:style w:type="paragraph" w:styleId="TOC2">
    <w:name w:val="toc 2"/>
    <w:basedOn w:val="Normal"/>
    <w:next w:val="Normal"/>
    <w:autoRedefine/>
    <w:uiPriority w:val="39"/>
    <w:unhideWhenUsed/>
    <w:rsid w:val="006172E3"/>
    <w:pPr>
      <w:tabs>
        <w:tab w:val="left" w:pos="442"/>
        <w:tab w:val="right" w:leader="dot" w:pos="9338"/>
      </w:tabs>
      <w:spacing w:before="0" w:after="100" w:line="276" w:lineRule="auto"/>
      <w:ind w:left="221"/>
      <w:jc w:val="left"/>
    </w:pPr>
    <w:rPr>
      <w:rFonts w:cstheme="minorHAnsi"/>
      <w:szCs w:val="20"/>
    </w:rPr>
  </w:style>
  <w:style w:type="paragraph" w:styleId="TOC1">
    <w:name w:val="toc 1"/>
    <w:basedOn w:val="Normal"/>
    <w:next w:val="Normal"/>
    <w:autoRedefine/>
    <w:uiPriority w:val="39"/>
    <w:unhideWhenUsed/>
    <w:rsid w:val="00583CAF"/>
    <w:pPr>
      <w:tabs>
        <w:tab w:val="left" w:pos="442"/>
        <w:tab w:val="right" w:leader="dot" w:pos="9338"/>
      </w:tabs>
      <w:spacing w:after="120"/>
      <w:jc w:val="left"/>
    </w:pPr>
    <w:rPr>
      <w:rFonts w:cstheme="minorHAnsi"/>
      <w:bCs/>
      <w:caps/>
      <w:szCs w:val="20"/>
    </w:rPr>
  </w:style>
  <w:style w:type="paragraph" w:styleId="TOC3">
    <w:name w:val="toc 3"/>
    <w:basedOn w:val="Normal"/>
    <w:next w:val="Normal"/>
    <w:link w:val="TOC3Char"/>
    <w:autoRedefine/>
    <w:uiPriority w:val="39"/>
    <w:unhideWhenUsed/>
    <w:rsid w:val="00583CAF"/>
    <w:pPr>
      <w:tabs>
        <w:tab w:val="left" w:pos="709"/>
        <w:tab w:val="right" w:leader="dot" w:pos="9338"/>
      </w:tabs>
      <w:spacing w:before="0" w:after="100" w:line="276" w:lineRule="auto"/>
      <w:ind w:left="442"/>
      <w:jc w:val="left"/>
    </w:pPr>
    <w:rPr>
      <w:rFonts w:cstheme="minorHAnsi"/>
      <w:iCs/>
      <w:szCs w:val="20"/>
      <w:lang w:val="en-AU"/>
    </w:rPr>
  </w:style>
  <w:style w:type="character" w:customStyle="1" w:styleId="Heading1Char">
    <w:name w:val="Heading 1 Char"/>
    <w:basedOn w:val="DefaultParagraphFont"/>
    <w:link w:val="Heading1"/>
    <w:rsid w:val="00345CEC"/>
    <w:rPr>
      <w:rFonts w:eastAsia="Times New Roman" w:cs="Arial"/>
      <w:b/>
      <w:bCs/>
      <w:iCs/>
      <w:sz w:val="32"/>
      <w:szCs w:val="28"/>
      <w:lang w:val="en-AU" w:eastAsia="en-AU"/>
    </w:rPr>
  </w:style>
  <w:style w:type="character" w:customStyle="1" w:styleId="Heading2Char">
    <w:name w:val="Heading 2 Char"/>
    <w:basedOn w:val="DefaultParagraphFont"/>
    <w:link w:val="Heading2"/>
    <w:rsid w:val="00E00A07"/>
    <w:rPr>
      <w:rFonts w:ascii="Calibri" w:eastAsia="Times New Roman" w:hAnsi="Calibri" w:cs="Arial"/>
      <w:b/>
      <w:bCs/>
      <w:iCs/>
      <w:sz w:val="28"/>
      <w:szCs w:val="28"/>
      <w:lang w:val="en-AU" w:eastAsia="en-AU"/>
    </w:rPr>
  </w:style>
  <w:style w:type="character" w:customStyle="1" w:styleId="Heading3Char">
    <w:name w:val="Heading 3 Char"/>
    <w:basedOn w:val="DefaultParagraphFont"/>
    <w:link w:val="Heading3"/>
    <w:rsid w:val="00E00A07"/>
    <w:rPr>
      <w:rFonts w:ascii="Calibri" w:eastAsia="Times New Roman" w:hAnsi="Calibri" w:cs="Times New Roman"/>
      <w:b/>
      <w:szCs w:val="20"/>
      <w:lang w:val="en-US"/>
    </w:rPr>
  </w:style>
  <w:style w:type="character" w:customStyle="1" w:styleId="Heading4Char">
    <w:name w:val="Heading 4 Char"/>
    <w:basedOn w:val="DefaultParagraphFont"/>
    <w:link w:val="Heading4"/>
    <w:rsid w:val="00E00A07"/>
    <w:rPr>
      <w:rFonts w:ascii="Calibri" w:eastAsia="Times New Roman" w:hAnsi="Calibri" w:cs="Times New Roman"/>
      <w:b/>
      <w:szCs w:val="20"/>
      <w:lang w:val="en-US"/>
    </w:rPr>
  </w:style>
  <w:style w:type="character" w:customStyle="1" w:styleId="Heading5Char">
    <w:name w:val="Heading 5 Char"/>
    <w:basedOn w:val="DefaultParagraphFont"/>
    <w:link w:val="Heading5"/>
    <w:rsid w:val="007E0DE7"/>
    <w:rPr>
      <w:rFonts w:ascii="Calibri" w:eastAsia="Times New Roman" w:hAnsi="Calibri" w:cs="Times New Roman"/>
      <w:color w:val="008000"/>
      <w:sz w:val="22"/>
      <w:szCs w:val="20"/>
      <w:lang w:val="en-US"/>
    </w:rPr>
  </w:style>
  <w:style w:type="character" w:customStyle="1" w:styleId="Heading6Char">
    <w:name w:val="Heading 6 Char"/>
    <w:basedOn w:val="DefaultParagraphFont"/>
    <w:link w:val="Heading6"/>
    <w:rsid w:val="007E0DE7"/>
    <w:rPr>
      <w:rFonts w:ascii="Calibri" w:eastAsia="Times New Roman" w:hAnsi="Calibri" w:cs="Times New Roman"/>
      <w:i/>
      <w:color w:val="008000"/>
      <w:sz w:val="22"/>
      <w:szCs w:val="20"/>
      <w:lang w:val="en-US"/>
    </w:rPr>
  </w:style>
  <w:style w:type="character" w:customStyle="1" w:styleId="Heading7Char">
    <w:name w:val="Heading 7 Char"/>
    <w:basedOn w:val="DefaultParagraphFont"/>
    <w:link w:val="Heading7"/>
    <w:rsid w:val="007E0DE7"/>
    <w:rPr>
      <w:rFonts w:ascii="Calibri" w:eastAsia="Times New Roman" w:hAnsi="Calibri" w:cs="Times New Roman"/>
      <w:color w:val="008000"/>
      <w:sz w:val="20"/>
      <w:szCs w:val="20"/>
      <w:lang w:val="en-US"/>
    </w:rPr>
  </w:style>
  <w:style w:type="character" w:customStyle="1" w:styleId="Heading8Char">
    <w:name w:val="Heading 8 Char"/>
    <w:basedOn w:val="DefaultParagraphFont"/>
    <w:link w:val="Heading8"/>
    <w:rsid w:val="007E0DE7"/>
    <w:rPr>
      <w:rFonts w:ascii="Calibri" w:eastAsia="Times New Roman" w:hAnsi="Calibri" w:cs="Times New Roman"/>
      <w:i/>
      <w:color w:val="008000"/>
      <w:sz w:val="20"/>
      <w:szCs w:val="20"/>
      <w:lang w:val="en-US"/>
    </w:rPr>
  </w:style>
  <w:style w:type="character" w:customStyle="1" w:styleId="Heading9Char">
    <w:name w:val="Heading 9 Char"/>
    <w:basedOn w:val="DefaultParagraphFont"/>
    <w:link w:val="Heading9"/>
    <w:rsid w:val="007E0DE7"/>
    <w:rPr>
      <w:rFonts w:ascii="Calibri" w:eastAsia="Times New Roman" w:hAnsi="Calibri" w:cs="Times New Roman"/>
      <w:b/>
      <w:i/>
      <w:color w:val="008000"/>
      <w:sz w:val="18"/>
      <w:szCs w:val="20"/>
      <w:lang w:val="en-US"/>
    </w:rPr>
  </w:style>
  <w:style w:type="paragraph" w:customStyle="1" w:styleId="GuidanceText">
    <w:name w:val="Guidance Text"/>
    <w:basedOn w:val="Normal"/>
    <w:link w:val="GuidanceTextChar"/>
    <w:qFormat/>
    <w:rsid w:val="007E0DE7"/>
    <w:pPr>
      <w:spacing w:line="276" w:lineRule="auto"/>
    </w:pPr>
    <w:rPr>
      <w:i/>
      <w:color w:val="FF0000"/>
      <w:sz w:val="20"/>
      <w:szCs w:val="22"/>
      <w:lang w:val="en-AU"/>
    </w:rPr>
  </w:style>
  <w:style w:type="character" w:customStyle="1" w:styleId="GuidanceTextChar">
    <w:name w:val="Guidance Text Char"/>
    <w:basedOn w:val="DefaultParagraphFont"/>
    <w:link w:val="GuidanceText"/>
    <w:rsid w:val="007E0DE7"/>
    <w:rPr>
      <w:i/>
      <w:color w:val="FF0000"/>
      <w:sz w:val="20"/>
      <w:szCs w:val="22"/>
      <w:lang w:val="en-AU"/>
    </w:rPr>
  </w:style>
  <w:style w:type="paragraph" w:customStyle="1" w:styleId="Tablefontbullet">
    <w:name w:val="Table font bullet"/>
    <w:basedOn w:val="Normal"/>
    <w:qFormat/>
    <w:rsid w:val="007E0DE7"/>
    <w:pPr>
      <w:numPr>
        <w:numId w:val="9"/>
      </w:numPr>
      <w:tabs>
        <w:tab w:val="left" w:pos="1134"/>
      </w:tabs>
      <w:spacing w:before="60" w:after="120"/>
    </w:pPr>
    <w:rPr>
      <w:rFonts w:eastAsia="Calibri" w:cs="Times New Roman"/>
      <w:szCs w:val="22"/>
      <w:lang w:val="en-AU"/>
    </w:rPr>
  </w:style>
  <w:style w:type="paragraph" w:customStyle="1" w:styleId="Tablefont">
    <w:name w:val="Table font"/>
    <w:basedOn w:val="Normal"/>
    <w:link w:val="TablefontChar"/>
    <w:qFormat/>
    <w:rsid w:val="000B69D5"/>
    <w:pPr>
      <w:tabs>
        <w:tab w:val="left" w:pos="567"/>
      </w:tabs>
      <w:spacing w:before="60"/>
    </w:pPr>
    <w:rPr>
      <w:rFonts w:eastAsia="Calibri" w:cs="Times New Roman"/>
      <w:szCs w:val="22"/>
      <w:lang w:val="en-AU"/>
    </w:rPr>
  </w:style>
  <w:style w:type="character" w:customStyle="1" w:styleId="TablefontChar">
    <w:name w:val="Table font Char"/>
    <w:link w:val="Tablefont"/>
    <w:rsid w:val="000B69D5"/>
    <w:rPr>
      <w:rFonts w:ascii="Calibri" w:eastAsia="Calibri" w:hAnsi="Calibri" w:cs="Times New Roman"/>
      <w:sz w:val="22"/>
      <w:szCs w:val="22"/>
      <w:lang w:val="en-AU"/>
    </w:rPr>
  </w:style>
  <w:style w:type="paragraph" w:customStyle="1" w:styleId="TableHeaderFont">
    <w:name w:val="Table Header Font"/>
    <w:basedOn w:val="Normal"/>
    <w:link w:val="TableHeaderFontChar"/>
    <w:qFormat/>
    <w:rsid w:val="007E0DE7"/>
    <w:pPr>
      <w:spacing w:before="60" w:line="276" w:lineRule="auto"/>
    </w:pPr>
    <w:rPr>
      <w:rFonts w:eastAsia="Calibri" w:cs="Arial"/>
      <w:b/>
      <w:bCs/>
      <w:color w:val="FFFFFF" w:themeColor="background1"/>
      <w:sz w:val="20"/>
      <w:szCs w:val="22"/>
      <w:lang w:val="en-AU"/>
    </w:rPr>
  </w:style>
  <w:style w:type="character" w:customStyle="1" w:styleId="TableHeaderFontChar">
    <w:name w:val="Table Header Font Char"/>
    <w:basedOn w:val="DefaultParagraphFont"/>
    <w:link w:val="TableHeaderFont"/>
    <w:rsid w:val="007E0DE7"/>
    <w:rPr>
      <w:rFonts w:ascii="Calibri" w:eastAsia="Calibri" w:hAnsi="Calibri" w:cs="Arial"/>
      <w:b/>
      <w:bCs/>
      <w:color w:val="FFFFFF" w:themeColor="background1"/>
      <w:sz w:val="20"/>
      <w:szCs w:val="22"/>
      <w:lang w:val="en-AU"/>
    </w:rPr>
  </w:style>
  <w:style w:type="character" w:styleId="PageNumber">
    <w:name w:val="page number"/>
    <w:basedOn w:val="DefaultParagraphFont"/>
    <w:rsid w:val="007E0DE7"/>
  </w:style>
  <w:style w:type="character" w:styleId="PlaceholderText">
    <w:name w:val="Placeholder Text"/>
    <w:basedOn w:val="DefaultParagraphFont"/>
    <w:uiPriority w:val="99"/>
    <w:semiHidden/>
    <w:rsid w:val="00C453CC"/>
    <w:rPr>
      <w:color w:val="808080"/>
    </w:rPr>
  </w:style>
  <w:style w:type="table" w:styleId="TableGrid">
    <w:name w:val="Table Grid"/>
    <w:basedOn w:val="TableNormal"/>
    <w:uiPriority w:val="39"/>
    <w:rsid w:val="00DF63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99"/>
    <w:unhideWhenUsed/>
    <w:qFormat/>
    <w:rsid w:val="00EA7672"/>
    <w:pPr>
      <w:numPr>
        <w:numId w:val="10"/>
      </w:numPr>
      <w:spacing w:before="0"/>
      <w:ind w:left="568" w:hanging="284"/>
      <w:jc w:val="left"/>
    </w:pPr>
  </w:style>
  <w:style w:type="paragraph" w:styleId="Caption">
    <w:name w:val="caption"/>
    <w:basedOn w:val="Normal"/>
    <w:next w:val="Normal"/>
    <w:uiPriority w:val="35"/>
    <w:unhideWhenUsed/>
    <w:qFormat/>
    <w:rsid w:val="00EA1882"/>
    <w:pPr>
      <w:spacing w:after="120"/>
      <w:jc w:val="center"/>
    </w:pPr>
    <w:rPr>
      <w:i/>
      <w:iCs/>
      <w:color w:val="000000" w:themeColor="text1"/>
      <w:sz w:val="18"/>
      <w:szCs w:val="18"/>
    </w:rPr>
  </w:style>
  <w:style w:type="paragraph" w:styleId="TOCHeading">
    <w:name w:val="TOC Heading"/>
    <w:basedOn w:val="Heading1"/>
    <w:next w:val="Normal"/>
    <w:uiPriority w:val="39"/>
    <w:unhideWhenUsed/>
    <w:qFormat/>
    <w:rsid w:val="00FC6ED2"/>
    <w:pPr>
      <w:keepNext/>
      <w:keepLines/>
      <w:numPr>
        <w:numId w:val="0"/>
      </w:numPr>
      <w:snapToGrid/>
      <w:spacing w:before="240" w:after="0" w:line="259" w:lineRule="auto"/>
      <w:jc w:val="left"/>
      <w:outlineLvl w:val="9"/>
    </w:pPr>
    <w:rPr>
      <w:rFonts w:asciiTheme="majorHAnsi" w:eastAsiaTheme="majorEastAsia" w:hAnsiTheme="majorHAnsi" w:cstheme="majorBidi"/>
      <w:b w:val="0"/>
      <w:bCs w:val="0"/>
      <w:iCs w:val="0"/>
      <w:color w:val="2F5496" w:themeColor="accent1" w:themeShade="BF"/>
      <w:szCs w:val="32"/>
      <w:lang w:val="en-US" w:eastAsia="en-US"/>
    </w:rPr>
  </w:style>
  <w:style w:type="paragraph" w:styleId="TOC4">
    <w:name w:val="toc 4"/>
    <w:basedOn w:val="Normal"/>
    <w:next w:val="Normal"/>
    <w:autoRedefine/>
    <w:uiPriority w:val="39"/>
    <w:unhideWhenUsed/>
    <w:rsid w:val="00F74731"/>
    <w:pPr>
      <w:spacing w:before="0" w:after="0"/>
      <w:ind w:left="660"/>
      <w:jc w:val="left"/>
    </w:pPr>
    <w:rPr>
      <w:rFonts w:asciiTheme="minorHAnsi" w:hAnsiTheme="minorHAnsi" w:cstheme="minorHAnsi"/>
      <w:sz w:val="18"/>
      <w:szCs w:val="18"/>
    </w:rPr>
  </w:style>
  <w:style w:type="paragraph" w:styleId="TOC5">
    <w:name w:val="toc 5"/>
    <w:basedOn w:val="Normal"/>
    <w:next w:val="Normal"/>
    <w:autoRedefine/>
    <w:uiPriority w:val="39"/>
    <w:unhideWhenUsed/>
    <w:rsid w:val="00F74731"/>
    <w:pPr>
      <w:spacing w:before="0" w:after="0"/>
      <w:ind w:left="880"/>
      <w:jc w:val="left"/>
    </w:pPr>
    <w:rPr>
      <w:rFonts w:asciiTheme="minorHAnsi" w:hAnsiTheme="minorHAnsi" w:cstheme="minorHAnsi"/>
      <w:sz w:val="18"/>
      <w:szCs w:val="18"/>
    </w:rPr>
  </w:style>
  <w:style w:type="paragraph" w:styleId="TOC6">
    <w:name w:val="toc 6"/>
    <w:basedOn w:val="Normal"/>
    <w:next w:val="Normal"/>
    <w:autoRedefine/>
    <w:uiPriority w:val="39"/>
    <w:unhideWhenUsed/>
    <w:rsid w:val="00F74731"/>
    <w:pPr>
      <w:spacing w:before="0" w:after="0"/>
      <w:ind w:left="1100"/>
      <w:jc w:val="left"/>
    </w:pPr>
    <w:rPr>
      <w:rFonts w:asciiTheme="minorHAnsi" w:hAnsiTheme="minorHAnsi" w:cstheme="minorHAnsi"/>
      <w:sz w:val="18"/>
      <w:szCs w:val="18"/>
    </w:rPr>
  </w:style>
  <w:style w:type="paragraph" w:styleId="TOC7">
    <w:name w:val="toc 7"/>
    <w:basedOn w:val="Normal"/>
    <w:next w:val="Normal"/>
    <w:autoRedefine/>
    <w:uiPriority w:val="39"/>
    <w:unhideWhenUsed/>
    <w:rsid w:val="00F74731"/>
    <w:pPr>
      <w:spacing w:before="0" w:after="0"/>
      <w:ind w:left="1320"/>
      <w:jc w:val="left"/>
    </w:pPr>
    <w:rPr>
      <w:rFonts w:asciiTheme="minorHAnsi" w:hAnsiTheme="minorHAnsi" w:cstheme="minorHAnsi"/>
      <w:sz w:val="18"/>
      <w:szCs w:val="18"/>
    </w:rPr>
  </w:style>
  <w:style w:type="paragraph" w:styleId="TOC8">
    <w:name w:val="toc 8"/>
    <w:basedOn w:val="Normal"/>
    <w:next w:val="Normal"/>
    <w:autoRedefine/>
    <w:uiPriority w:val="39"/>
    <w:unhideWhenUsed/>
    <w:rsid w:val="00F74731"/>
    <w:pPr>
      <w:spacing w:before="0" w:after="0"/>
      <w:ind w:left="1540"/>
      <w:jc w:val="left"/>
    </w:pPr>
    <w:rPr>
      <w:rFonts w:asciiTheme="minorHAnsi" w:hAnsiTheme="minorHAnsi" w:cstheme="minorHAnsi"/>
      <w:sz w:val="18"/>
      <w:szCs w:val="18"/>
    </w:rPr>
  </w:style>
  <w:style w:type="paragraph" w:styleId="TOC9">
    <w:name w:val="toc 9"/>
    <w:basedOn w:val="Normal"/>
    <w:next w:val="Normal"/>
    <w:autoRedefine/>
    <w:uiPriority w:val="39"/>
    <w:unhideWhenUsed/>
    <w:rsid w:val="00F74731"/>
    <w:pPr>
      <w:spacing w:before="0" w:after="0"/>
      <w:ind w:left="1760"/>
      <w:jc w:val="left"/>
    </w:pPr>
    <w:rPr>
      <w:rFonts w:asciiTheme="minorHAnsi" w:hAnsiTheme="minorHAnsi" w:cstheme="minorHAnsi"/>
      <w:sz w:val="18"/>
      <w:szCs w:val="18"/>
    </w:rPr>
  </w:style>
  <w:style w:type="character" w:customStyle="1" w:styleId="TOC3Char">
    <w:name w:val="TOC 3 Char"/>
    <w:basedOn w:val="DefaultParagraphFont"/>
    <w:link w:val="TOC3"/>
    <w:uiPriority w:val="39"/>
    <w:rsid w:val="00583CAF"/>
    <w:rPr>
      <w:rFonts w:ascii="Calibri" w:hAnsi="Calibri" w:cstheme="minorHAnsi"/>
      <w:iCs/>
      <w:sz w:val="22"/>
      <w:szCs w:val="20"/>
      <w:lang w:val="en-AU"/>
    </w:rPr>
  </w:style>
  <w:style w:type="paragraph" w:styleId="ListParagraph">
    <w:name w:val="List Paragraph"/>
    <w:basedOn w:val="Normal"/>
    <w:uiPriority w:val="34"/>
    <w:qFormat/>
    <w:rsid w:val="00BA78DA"/>
    <w:pPr>
      <w:ind w:left="720"/>
      <w:contextualSpacing/>
    </w:pPr>
  </w:style>
  <w:style w:type="paragraph" w:customStyle="1" w:styleId="xmsonormal">
    <w:name w:val="x_msonormal"/>
    <w:basedOn w:val="Normal"/>
    <w:rsid w:val="00550025"/>
    <w:pPr>
      <w:spacing w:before="0" w:after="0"/>
      <w:jc w:val="left"/>
    </w:pPr>
    <w:rPr>
      <w:rFonts w:cs="Calibri"/>
      <w:szCs w:val="22"/>
      <w:lang w:val="en-AU" w:eastAsia="en-AU"/>
    </w:rPr>
  </w:style>
  <w:style w:type="paragraph" w:styleId="NoSpacing">
    <w:name w:val="No Spacing"/>
    <w:uiPriority w:val="1"/>
    <w:qFormat/>
    <w:rsid w:val="00AE567E"/>
    <w:pPr>
      <w:jc w:val="both"/>
    </w:pPr>
    <w:rPr>
      <w:rFonts w:ascii="Calibri" w:hAnsi="Calibri"/>
      <w:sz w:val="22"/>
    </w:rPr>
  </w:style>
  <w:style w:type="character" w:customStyle="1" w:styleId="normaltextrun">
    <w:name w:val="normaltextrun"/>
    <w:basedOn w:val="DefaultParagraphFont"/>
    <w:rsid w:val="00F47AA1"/>
  </w:style>
  <w:style w:type="paragraph" w:customStyle="1" w:styleId="Default">
    <w:name w:val="Default"/>
    <w:rsid w:val="00755FB7"/>
    <w:pPr>
      <w:autoSpaceDE w:val="0"/>
      <w:autoSpaceDN w:val="0"/>
      <w:adjustRightInd w:val="0"/>
    </w:pPr>
    <w:rPr>
      <w:rFonts w:ascii="Times New Roman" w:hAnsi="Times New Roman" w:cs="Times New Roman"/>
      <w:color w:val="000000"/>
      <w:lang w:val="en-AU"/>
    </w:rPr>
  </w:style>
  <w:style w:type="table" w:styleId="ListTable3-Accent6">
    <w:name w:val="List Table 3 Accent 6"/>
    <w:basedOn w:val="TableNormal"/>
    <w:uiPriority w:val="48"/>
    <w:rsid w:val="00FD7D25"/>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character" w:styleId="CommentReference">
    <w:name w:val="annotation reference"/>
    <w:basedOn w:val="DefaultParagraphFont"/>
    <w:uiPriority w:val="99"/>
    <w:semiHidden/>
    <w:unhideWhenUsed/>
    <w:rsid w:val="00AE3DC2"/>
    <w:rPr>
      <w:sz w:val="16"/>
      <w:szCs w:val="16"/>
    </w:rPr>
  </w:style>
  <w:style w:type="paragraph" w:styleId="CommentText">
    <w:name w:val="annotation text"/>
    <w:basedOn w:val="Normal"/>
    <w:link w:val="CommentTextChar"/>
    <w:uiPriority w:val="99"/>
    <w:semiHidden/>
    <w:unhideWhenUsed/>
    <w:rsid w:val="00AE3DC2"/>
    <w:rPr>
      <w:sz w:val="20"/>
      <w:szCs w:val="20"/>
    </w:rPr>
  </w:style>
  <w:style w:type="character" w:customStyle="1" w:styleId="CommentTextChar">
    <w:name w:val="Comment Text Char"/>
    <w:basedOn w:val="DefaultParagraphFont"/>
    <w:link w:val="CommentText"/>
    <w:uiPriority w:val="99"/>
    <w:semiHidden/>
    <w:rsid w:val="00AE3DC2"/>
    <w:rPr>
      <w:rFonts w:ascii="Calibri" w:hAnsi="Calibri"/>
      <w:sz w:val="20"/>
      <w:szCs w:val="20"/>
    </w:rPr>
  </w:style>
  <w:style w:type="paragraph" w:styleId="CommentSubject">
    <w:name w:val="annotation subject"/>
    <w:basedOn w:val="CommentText"/>
    <w:next w:val="CommentText"/>
    <w:link w:val="CommentSubjectChar"/>
    <w:uiPriority w:val="99"/>
    <w:semiHidden/>
    <w:unhideWhenUsed/>
    <w:rsid w:val="00AE3DC2"/>
    <w:rPr>
      <w:b/>
      <w:bCs/>
    </w:rPr>
  </w:style>
  <w:style w:type="character" w:customStyle="1" w:styleId="CommentSubjectChar">
    <w:name w:val="Comment Subject Char"/>
    <w:basedOn w:val="CommentTextChar"/>
    <w:link w:val="CommentSubject"/>
    <w:uiPriority w:val="99"/>
    <w:semiHidden/>
    <w:rsid w:val="00AE3DC2"/>
    <w:rPr>
      <w:rFonts w:ascii="Calibri" w:hAnsi="Calibri"/>
      <w:b/>
      <w:bCs/>
      <w:sz w:val="20"/>
      <w:szCs w:val="20"/>
    </w:rPr>
  </w:style>
  <w:style w:type="paragraph" w:styleId="Revision">
    <w:name w:val="Revision"/>
    <w:hidden/>
    <w:uiPriority w:val="99"/>
    <w:semiHidden/>
    <w:rsid w:val="009C51C7"/>
    <w:rPr>
      <w:rFonts w:ascii="Calibri" w:hAnsi="Calibr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6721723">
      <w:bodyDiv w:val="1"/>
      <w:marLeft w:val="0"/>
      <w:marRight w:val="0"/>
      <w:marTop w:val="0"/>
      <w:marBottom w:val="0"/>
      <w:divBdr>
        <w:top w:val="none" w:sz="0" w:space="0" w:color="auto"/>
        <w:left w:val="none" w:sz="0" w:space="0" w:color="auto"/>
        <w:bottom w:val="none" w:sz="0" w:space="0" w:color="auto"/>
        <w:right w:val="none" w:sz="0" w:space="0" w:color="auto"/>
      </w:divBdr>
    </w:div>
    <w:div w:id="205223346">
      <w:bodyDiv w:val="1"/>
      <w:marLeft w:val="0"/>
      <w:marRight w:val="0"/>
      <w:marTop w:val="0"/>
      <w:marBottom w:val="0"/>
      <w:divBdr>
        <w:top w:val="none" w:sz="0" w:space="0" w:color="auto"/>
        <w:left w:val="none" w:sz="0" w:space="0" w:color="auto"/>
        <w:bottom w:val="none" w:sz="0" w:space="0" w:color="auto"/>
        <w:right w:val="none" w:sz="0" w:space="0" w:color="auto"/>
      </w:divBdr>
    </w:div>
    <w:div w:id="212278020">
      <w:bodyDiv w:val="1"/>
      <w:marLeft w:val="0"/>
      <w:marRight w:val="0"/>
      <w:marTop w:val="0"/>
      <w:marBottom w:val="0"/>
      <w:divBdr>
        <w:top w:val="none" w:sz="0" w:space="0" w:color="auto"/>
        <w:left w:val="none" w:sz="0" w:space="0" w:color="auto"/>
        <w:bottom w:val="none" w:sz="0" w:space="0" w:color="auto"/>
        <w:right w:val="none" w:sz="0" w:space="0" w:color="auto"/>
      </w:divBdr>
    </w:div>
    <w:div w:id="223106709">
      <w:bodyDiv w:val="1"/>
      <w:marLeft w:val="0"/>
      <w:marRight w:val="0"/>
      <w:marTop w:val="0"/>
      <w:marBottom w:val="0"/>
      <w:divBdr>
        <w:top w:val="none" w:sz="0" w:space="0" w:color="auto"/>
        <w:left w:val="none" w:sz="0" w:space="0" w:color="auto"/>
        <w:bottom w:val="none" w:sz="0" w:space="0" w:color="auto"/>
        <w:right w:val="none" w:sz="0" w:space="0" w:color="auto"/>
      </w:divBdr>
    </w:div>
    <w:div w:id="255133242">
      <w:bodyDiv w:val="1"/>
      <w:marLeft w:val="0"/>
      <w:marRight w:val="0"/>
      <w:marTop w:val="0"/>
      <w:marBottom w:val="0"/>
      <w:divBdr>
        <w:top w:val="none" w:sz="0" w:space="0" w:color="auto"/>
        <w:left w:val="none" w:sz="0" w:space="0" w:color="auto"/>
        <w:bottom w:val="none" w:sz="0" w:space="0" w:color="auto"/>
        <w:right w:val="none" w:sz="0" w:space="0" w:color="auto"/>
      </w:divBdr>
    </w:div>
    <w:div w:id="427889138">
      <w:bodyDiv w:val="1"/>
      <w:marLeft w:val="0"/>
      <w:marRight w:val="0"/>
      <w:marTop w:val="0"/>
      <w:marBottom w:val="0"/>
      <w:divBdr>
        <w:top w:val="none" w:sz="0" w:space="0" w:color="auto"/>
        <w:left w:val="none" w:sz="0" w:space="0" w:color="auto"/>
        <w:bottom w:val="none" w:sz="0" w:space="0" w:color="auto"/>
        <w:right w:val="none" w:sz="0" w:space="0" w:color="auto"/>
      </w:divBdr>
    </w:div>
    <w:div w:id="459765545">
      <w:bodyDiv w:val="1"/>
      <w:marLeft w:val="0"/>
      <w:marRight w:val="0"/>
      <w:marTop w:val="0"/>
      <w:marBottom w:val="0"/>
      <w:divBdr>
        <w:top w:val="none" w:sz="0" w:space="0" w:color="auto"/>
        <w:left w:val="none" w:sz="0" w:space="0" w:color="auto"/>
        <w:bottom w:val="none" w:sz="0" w:space="0" w:color="auto"/>
        <w:right w:val="none" w:sz="0" w:space="0" w:color="auto"/>
      </w:divBdr>
    </w:div>
    <w:div w:id="746851512">
      <w:bodyDiv w:val="1"/>
      <w:marLeft w:val="0"/>
      <w:marRight w:val="0"/>
      <w:marTop w:val="0"/>
      <w:marBottom w:val="0"/>
      <w:divBdr>
        <w:top w:val="none" w:sz="0" w:space="0" w:color="auto"/>
        <w:left w:val="none" w:sz="0" w:space="0" w:color="auto"/>
        <w:bottom w:val="none" w:sz="0" w:space="0" w:color="auto"/>
        <w:right w:val="none" w:sz="0" w:space="0" w:color="auto"/>
      </w:divBdr>
    </w:div>
    <w:div w:id="870999060">
      <w:bodyDiv w:val="1"/>
      <w:marLeft w:val="0"/>
      <w:marRight w:val="0"/>
      <w:marTop w:val="0"/>
      <w:marBottom w:val="0"/>
      <w:divBdr>
        <w:top w:val="none" w:sz="0" w:space="0" w:color="auto"/>
        <w:left w:val="none" w:sz="0" w:space="0" w:color="auto"/>
        <w:bottom w:val="none" w:sz="0" w:space="0" w:color="auto"/>
        <w:right w:val="none" w:sz="0" w:space="0" w:color="auto"/>
      </w:divBdr>
    </w:div>
    <w:div w:id="1122461381">
      <w:bodyDiv w:val="1"/>
      <w:marLeft w:val="0"/>
      <w:marRight w:val="0"/>
      <w:marTop w:val="0"/>
      <w:marBottom w:val="0"/>
      <w:divBdr>
        <w:top w:val="none" w:sz="0" w:space="0" w:color="auto"/>
        <w:left w:val="none" w:sz="0" w:space="0" w:color="auto"/>
        <w:bottom w:val="none" w:sz="0" w:space="0" w:color="auto"/>
        <w:right w:val="none" w:sz="0" w:space="0" w:color="auto"/>
      </w:divBdr>
    </w:div>
    <w:div w:id="1231312737">
      <w:bodyDiv w:val="1"/>
      <w:marLeft w:val="0"/>
      <w:marRight w:val="0"/>
      <w:marTop w:val="0"/>
      <w:marBottom w:val="0"/>
      <w:divBdr>
        <w:top w:val="none" w:sz="0" w:space="0" w:color="auto"/>
        <w:left w:val="none" w:sz="0" w:space="0" w:color="auto"/>
        <w:bottom w:val="none" w:sz="0" w:space="0" w:color="auto"/>
        <w:right w:val="none" w:sz="0" w:space="0" w:color="auto"/>
      </w:divBdr>
    </w:div>
    <w:div w:id="1255281284">
      <w:bodyDiv w:val="1"/>
      <w:marLeft w:val="0"/>
      <w:marRight w:val="0"/>
      <w:marTop w:val="0"/>
      <w:marBottom w:val="0"/>
      <w:divBdr>
        <w:top w:val="none" w:sz="0" w:space="0" w:color="auto"/>
        <w:left w:val="none" w:sz="0" w:space="0" w:color="auto"/>
        <w:bottom w:val="none" w:sz="0" w:space="0" w:color="auto"/>
        <w:right w:val="none" w:sz="0" w:space="0" w:color="auto"/>
      </w:divBdr>
    </w:div>
    <w:div w:id="1470395641">
      <w:bodyDiv w:val="1"/>
      <w:marLeft w:val="0"/>
      <w:marRight w:val="0"/>
      <w:marTop w:val="0"/>
      <w:marBottom w:val="0"/>
      <w:divBdr>
        <w:top w:val="none" w:sz="0" w:space="0" w:color="auto"/>
        <w:left w:val="none" w:sz="0" w:space="0" w:color="auto"/>
        <w:bottom w:val="none" w:sz="0" w:space="0" w:color="auto"/>
        <w:right w:val="none" w:sz="0" w:space="0" w:color="auto"/>
      </w:divBdr>
    </w:div>
    <w:div w:id="1563904527">
      <w:bodyDiv w:val="1"/>
      <w:marLeft w:val="0"/>
      <w:marRight w:val="0"/>
      <w:marTop w:val="0"/>
      <w:marBottom w:val="0"/>
      <w:divBdr>
        <w:top w:val="none" w:sz="0" w:space="0" w:color="auto"/>
        <w:left w:val="none" w:sz="0" w:space="0" w:color="auto"/>
        <w:bottom w:val="none" w:sz="0" w:space="0" w:color="auto"/>
        <w:right w:val="none" w:sz="0" w:space="0" w:color="auto"/>
      </w:divBdr>
    </w:div>
    <w:div w:id="1610696024">
      <w:bodyDiv w:val="1"/>
      <w:marLeft w:val="0"/>
      <w:marRight w:val="0"/>
      <w:marTop w:val="0"/>
      <w:marBottom w:val="0"/>
      <w:divBdr>
        <w:top w:val="none" w:sz="0" w:space="0" w:color="auto"/>
        <w:left w:val="none" w:sz="0" w:space="0" w:color="auto"/>
        <w:bottom w:val="none" w:sz="0" w:space="0" w:color="auto"/>
        <w:right w:val="none" w:sz="0" w:space="0" w:color="auto"/>
      </w:divBdr>
    </w:div>
    <w:div w:id="1726950827">
      <w:bodyDiv w:val="1"/>
      <w:marLeft w:val="0"/>
      <w:marRight w:val="0"/>
      <w:marTop w:val="0"/>
      <w:marBottom w:val="0"/>
      <w:divBdr>
        <w:top w:val="none" w:sz="0" w:space="0" w:color="auto"/>
        <w:left w:val="none" w:sz="0" w:space="0" w:color="auto"/>
        <w:bottom w:val="none" w:sz="0" w:space="0" w:color="auto"/>
        <w:right w:val="none" w:sz="0" w:space="0" w:color="auto"/>
      </w:divBdr>
    </w:div>
    <w:div w:id="1740903264">
      <w:bodyDiv w:val="1"/>
      <w:marLeft w:val="0"/>
      <w:marRight w:val="0"/>
      <w:marTop w:val="0"/>
      <w:marBottom w:val="0"/>
      <w:divBdr>
        <w:top w:val="none" w:sz="0" w:space="0" w:color="auto"/>
        <w:left w:val="none" w:sz="0" w:space="0" w:color="auto"/>
        <w:bottom w:val="none" w:sz="0" w:space="0" w:color="auto"/>
        <w:right w:val="none" w:sz="0" w:space="0" w:color="auto"/>
      </w:divBdr>
      <w:divsChild>
        <w:div w:id="179050847">
          <w:marLeft w:val="0"/>
          <w:marRight w:val="0"/>
          <w:marTop w:val="0"/>
          <w:marBottom w:val="0"/>
          <w:divBdr>
            <w:top w:val="none" w:sz="0" w:space="0" w:color="auto"/>
            <w:left w:val="none" w:sz="0" w:space="0" w:color="auto"/>
            <w:bottom w:val="none" w:sz="0" w:space="0" w:color="auto"/>
            <w:right w:val="none" w:sz="0" w:space="0" w:color="auto"/>
          </w:divBdr>
        </w:div>
        <w:div w:id="602147747">
          <w:marLeft w:val="0"/>
          <w:marRight w:val="0"/>
          <w:marTop w:val="0"/>
          <w:marBottom w:val="0"/>
          <w:divBdr>
            <w:top w:val="none" w:sz="0" w:space="0" w:color="auto"/>
            <w:left w:val="none" w:sz="0" w:space="0" w:color="auto"/>
            <w:bottom w:val="none" w:sz="0" w:space="0" w:color="auto"/>
            <w:right w:val="none" w:sz="0" w:space="0" w:color="auto"/>
          </w:divBdr>
        </w:div>
      </w:divsChild>
    </w:div>
    <w:div w:id="2064867823">
      <w:bodyDiv w:val="1"/>
      <w:marLeft w:val="0"/>
      <w:marRight w:val="0"/>
      <w:marTop w:val="0"/>
      <w:marBottom w:val="0"/>
      <w:divBdr>
        <w:top w:val="none" w:sz="0" w:space="0" w:color="auto"/>
        <w:left w:val="none" w:sz="0" w:space="0" w:color="auto"/>
        <w:bottom w:val="none" w:sz="0" w:space="0" w:color="auto"/>
        <w:right w:val="none" w:sz="0" w:space="0" w:color="auto"/>
      </w:divBdr>
    </w:div>
    <w:div w:id="21324776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isbester\Desktop\yt%20prod%20templates\Standard%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6545DF000BC94E21A8667D989E19096C"/>
        <w:category>
          <w:name w:val="General"/>
          <w:gallery w:val="placeholder"/>
        </w:category>
        <w:types>
          <w:type w:val="bbPlcHdr"/>
        </w:types>
        <w:behaviors>
          <w:behavior w:val="content"/>
        </w:behaviors>
        <w:guid w:val="{FAE76C51-70F1-4C57-86EE-CCFD94F6F437}"/>
      </w:docPartPr>
      <w:docPartBody>
        <w:p w:rsidR="00E00CB2" w:rsidRDefault="00B72C38" w:rsidP="00B72C38">
          <w:pPr>
            <w:pStyle w:val="6545DF000BC94E21A8667D989E19096C"/>
          </w:pPr>
          <w:r>
            <w:rPr>
              <w:rStyle w:val="PlaceholderText"/>
            </w:rPr>
            <w:t>[Date Published]</w:t>
          </w:r>
        </w:p>
      </w:docPartBody>
    </w:docPart>
    <w:docPart>
      <w:docPartPr>
        <w:name w:val="51651D28483141A8A268B54F1FE3D363"/>
        <w:category>
          <w:name w:val="General"/>
          <w:gallery w:val="placeholder"/>
        </w:category>
        <w:types>
          <w:type w:val="bbPlcHdr"/>
        </w:types>
        <w:behaviors>
          <w:behavior w:val="content"/>
        </w:behaviors>
        <w:guid w:val="{295A14F9-E853-4F10-BB88-D4A3DEB4014E}"/>
      </w:docPartPr>
      <w:docPartBody>
        <w:p w:rsidR="00F87858" w:rsidRDefault="00062613" w:rsidP="00062613">
          <w:pPr>
            <w:pStyle w:val="51651D28483141A8A268B54F1FE3D363"/>
          </w:pPr>
          <w:r>
            <w:rPr>
              <w:rStyle w:val="PlaceholderText"/>
            </w:rPr>
            <w:t>[Document Number]</w:t>
          </w:r>
        </w:p>
      </w:docPartBody>
    </w:docPart>
    <w:docPart>
      <w:docPartPr>
        <w:name w:val="14AC89DD0B094FBA99B9DB0A29F1E44C"/>
        <w:category>
          <w:name w:val="General"/>
          <w:gallery w:val="placeholder"/>
        </w:category>
        <w:types>
          <w:type w:val="bbPlcHdr"/>
        </w:types>
        <w:behaviors>
          <w:behavior w:val="content"/>
        </w:behaviors>
        <w:guid w:val="{0752BFF5-D588-47B7-ADEA-AF9131BB010B}"/>
      </w:docPartPr>
      <w:docPartBody>
        <w:p w:rsidR="00731BB4" w:rsidRDefault="001B62DB">
          <w:r w:rsidRPr="007711B3">
            <w:rPr>
              <w:rStyle w:val="PlaceholderText"/>
            </w:rPr>
            <w:t>[Date Published]</w:t>
          </w:r>
        </w:p>
      </w:docPartBody>
    </w:docPart>
    <w:docPart>
      <w:docPartPr>
        <w:name w:val="C6C3218322F6486FA0DF0F12C2885E89"/>
        <w:category>
          <w:name w:val="General"/>
          <w:gallery w:val="placeholder"/>
        </w:category>
        <w:types>
          <w:type w:val="bbPlcHdr"/>
        </w:types>
        <w:behaviors>
          <w:behavior w:val="content"/>
        </w:behaviors>
        <w:guid w:val="{568FD3E7-CBCA-480B-A859-8C856B2FBF5D}"/>
      </w:docPartPr>
      <w:docPartBody>
        <w:p w:rsidR="00F35D69" w:rsidRDefault="00AF6427">
          <w:r w:rsidRPr="007B038C">
            <w:rPr>
              <w:rStyle w:val="PlaceholderText"/>
            </w:rPr>
            <w:t>[Working Document ID]</w:t>
          </w:r>
        </w:p>
      </w:docPartBody>
    </w:docPart>
    <w:docPart>
      <w:docPartPr>
        <w:name w:val="4218E0FEDC9A481EB37FF5BA20AB9414"/>
        <w:category>
          <w:name w:val="General"/>
          <w:gallery w:val="placeholder"/>
        </w:category>
        <w:types>
          <w:type w:val="bbPlcHdr"/>
        </w:types>
        <w:behaviors>
          <w:behavior w:val="content"/>
        </w:behaviors>
        <w:guid w:val="{E957D6A9-5BE4-4698-AF29-7EA40CFE0A0F}"/>
      </w:docPartPr>
      <w:docPartBody>
        <w:p w:rsidR="00085B6A" w:rsidRDefault="005C5918" w:rsidP="005C5918">
          <w:pPr>
            <w:pStyle w:val="4218E0FEDC9A481EB37FF5BA20AB9414"/>
          </w:pPr>
          <w:r w:rsidRPr="00717537">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1566"/>
    <w:rsid w:val="00062613"/>
    <w:rsid w:val="000708C8"/>
    <w:rsid w:val="00085B6A"/>
    <w:rsid w:val="000931AF"/>
    <w:rsid w:val="000A03A8"/>
    <w:rsid w:val="000D17E6"/>
    <w:rsid w:val="000D4DB0"/>
    <w:rsid w:val="00126527"/>
    <w:rsid w:val="001B62DB"/>
    <w:rsid w:val="002624E9"/>
    <w:rsid w:val="002807C6"/>
    <w:rsid w:val="0029342C"/>
    <w:rsid w:val="00306DBA"/>
    <w:rsid w:val="00393AD4"/>
    <w:rsid w:val="003A700C"/>
    <w:rsid w:val="00413AE0"/>
    <w:rsid w:val="005B2472"/>
    <w:rsid w:val="005C5918"/>
    <w:rsid w:val="005D5625"/>
    <w:rsid w:val="007058D8"/>
    <w:rsid w:val="0070705E"/>
    <w:rsid w:val="00731BB4"/>
    <w:rsid w:val="007B56C9"/>
    <w:rsid w:val="007C1566"/>
    <w:rsid w:val="007D7F6F"/>
    <w:rsid w:val="0084085A"/>
    <w:rsid w:val="008B6731"/>
    <w:rsid w:val="008F0D83"/>
    <w:rsid w:val="009111F0"/>
    <w:rsid w:val="00926AA8"/>
    <w:rsid w:val="009413F9"/>
    <w:rsid w:val="00944416"/>
    <w:rsid w:val="009C1DCE"/>
    <w:rsid w:val="009F674A"/>
    <w:rsid w:val="00A52317"/>
    <w:rsid w:val="00A9148F"/>
    <w:rsid w:val="00AF6427"/>
    <w:rsid w:val="00B2266F"/>
    <w:rsid w:val="00B72C38"/>
    <w:rsid w:val="00B94745"/>
    <w:rsid w:val="00BB0B2C"/>
    <w:rsid w:val="00C00050"/>
    <w:rsid w:val="00C37E5F"/>
    <w:rsid w:val="00C64D15"/>
    <w:rsid w:val="00C76524"/>
    <w:rsid w:val="00CA78B1"/>
    <w:rsid w:val="00CB6368"/>
    <w:rsid w:val="00D139A8"/>
    <w:rsid w:val="00D5106E"/>
    <w:rsid w:val="00E00CB2"/>
    <w:rsid w:val="00F35D69"/>
    <w:rsid w:val="00F87858"/>
    <w:rsid w:val="00FE72E2"/>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C5918"/>
    <w:rPr>
      <w:color w:val="808080"/>
    </w:rPr>
  </w:style>
  <w:style w:type="paragraph" w:customStyle="1" w:styleId="6545DF000BC94E21A8667D989E19096C">
    <w:name w:val="6545DF000BC94E21A8667D989E19096C"/>
    <w:rsid w:val="00B72C38"/>
  </w:style>
  <w:style w:type="paragraph" w:customStyle="1" w:styleId="51651D28483141A8A268B54F1FE3D363">
    <w:name w:val="51651D28483141A8A268B54F1FE3D363"/>
    <w:rsid w:val="00062613"/>
  </w:style>
  <w:style w:type="paragraph" w:customStyle="1" w:styleId="4218E0FEDC9A481EB37FF5BA20AB9414">
    <w:name w:val="4218E0FEDC9A481EB37FF5BA20AB9414"/>
    <w:rsid w:val="005C591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Published Controlled Document" ma:contentTypeID="0x0101008C460795D37CA44DB3DAB407F9197C3700E77AC28668BE6640A9AB72B11C80A429008AB003D58386B341BD61CC07D09B6FC3" ma:contentTypeVersion="117" ma:contentTypeDescription="" ma:contentTypeScope="" ma:versionID="83fd521bfc2744f628292c33c2bdea31">
  <xsd:schema xmlns:xsd="http://www.w3.org/2001/XMLSchema" xmlns:xs="http://www.w3.org/2001/XMLSchema" xmlns:p="http://schemas.microsoft.com/office/2006/metadata/properties" xmlns:ns1="http://schemas.microsoft.com/sharepoint/v3" xmlns:ns2="68593c66-38e1-4137-ab99-741ea6ea2622" xmlns:ns3="d6d6445e-f1c5-4d88-bcdc-09a84c40cbaa" targetNamespace="http://schemas.microsoft.com/office/2006/metadata/properties" ma:root="true" ma:fieldsID="b2aa003ff775d4a6fc98e3a66667d7d5" ns1:_="" ns2:_="" ns3:_="">
    <xsd:import namespace="http://schemas.microsoft.com/sharepoint/v3"/>
    <xsd:import namespace="68593c66-38e1-4137-ab99-741ea6ea2622"/>
    <xsd:import namespace="d6d6445e-f1c5-4d88-bcdc-09a84c40cbaa"/>
    <xsd:element name="properties">
      <xsd:complexType>
        <xsd:sequence>
          <xsd:element name="documentManagement">
            <xsd:complexType>
              <xsd:all>
                <xsd:element ref="ns2:DocOwner" minOccurs="0"/>
                <xsd:element ref="ns2:FirstApprover" minOccurs="0"/>
                <xsd:element ref="ns2:CDMSInternalReference" minOccurs="0"/>
                <xsd:element ref="ns2:CDMSDocumentNumber" minOccurs="0"/>
                <xsd:element ref="ns2:RevisionNumber" minOccurs="0"/>
                <xsd:element ref="ns2:DatePublished" minOccurs="0"/>
                <xsd:element ref="ns2:LastApproverReviewDate" minOccurs="0"/>
                <xsd:element ref="ns2:CDMSNextReviewDate" minOccurs="0"/>
                <xsd:element ref="ns2:WorkingDocumentID" minOccurs="0"/>
                <xsd:element ref="ns2:QualityControlled" minOccurs="0"/>
                <xsd:element ref="ns2:CDMSOldDocumentNumber" minOccurs="0"/>
                <xsd:element ref="ns2:CDMSOldDocumentCategory" minOccurs="0"/>
                <xsd:element ref="ns2:RelatedDocuments" minOccurs="0"/>
                <xsd:element ref="ns2:SecondApprover" minOccurs="0"/>
                <xsd:element ref="ns2:ae1304d08a024895939452836f62969b" minOccurs="0"/>
                <xsd:element ref="ns2:d438e3ff698c45d6980bbe40b0a2fdbe" minOccurs="0"/>
                <xsd:element ref="ns2:pad5ddd873de4443ae0c16900bbfb40c" minOccurs="0"/>
                <xsd:element ref="ns2:dc022fafdfbf4098b1ab91734595fdba" minOccurs="0"/>
                <xsd:element ref="ns2:bb9d527c1e8242d3900142e7d14f0c1a" minOccurs="0"/>
                <xsd:element ref="ns2:_dlc_DocIdPersistId" minOccurs="0"/>
                <xsd:element ref="ns2:e3318295dfd54c93a327852594aa7829" minOccurs="0"/>
                <xsd:element ref="ns2:TaxCatchAll" minOccurs="0"/>
                <xsd:element ref="ns2:PinIt" minOccurs="0"/>
                <xsd:element ref="ns2:Suggestion" minOccurs="0"/>
                <xsd:element ref="ns2:TaxCatchAllLabel" minOccurs="0"/>
                <xsd:element ref="ns2:AllowsRebrand" minOccurs="0"/>
                <xsd:element ref="ns2:c49b371eb44047f0b3d173f134f0880c" minOccurs="0"/>
                <xsd:element ref="ns2:abdc206852004c0ba88de37922648ebe" minOccurs="0"/>
                <xsd:element ref="ns2:ef18e77db37641609e4cf21c78da7ac3" minOccurs="0"/>
                <xsd:element ref="ns2:fa019ef60cc7409db81cacb521d75251" minOccurs="0"/>
                <xsd:element ref="ns2:a76aeaa45bac408aa0976963324a0fae" minOccurs="0"/>
                <xsd:element ref="ns2:_dlc_DocId" minOccurs="0"/>
                <xsd:element ref="ns2:j009b91ea2f64bf9ba9150eb4197683a" minOccurs="0"/>
                <xsd:element ref="ns2:_dlc_DocIdUrl" minOccurs="0"/>
                <xsd:element ref="ns2:o0fa15bca0bd46f18b043009b98314ba" minOccurs="0"/>
                <xsd:element ref="ns2:CDMSSubscribers" minOccurs="0"/>
                <xsd:element ref="ns3:MediaServiceMetadata" minOccurs="0"/>
                <xsd:element ref="ns3:MediaServiceFastMetadata" minOccurs="0"/>
                <xsd:element ref="ns2:SharedWithUsers" minOccurs="0"/>
                <xsd:element ref="ns2:SharedWithDetails" minOccurs="0"/>
                <xsd:element ref="ns3:MediaServiceAutoKeyPoints" minOccurs="0"/>
                <xsd:element ref="ns3:MediaServiceKeyPoints" minOccurs="0"/>
                <xsd:element ref="ns3:MediaServiceAutoTags" minOccurs="0"/>
                <xsd:element ref="ns3:MediaLengthInSeconds" minOccurs="0"/>
                <xsd:element ref="ns3:MediaServiceObjectDetectorVersions" minOccurs="0"/>
                <xsd:element ref="ns3:MediaServiceSearchProperties" minOccurs="0"/>
                <xsd:element ref="ns1:_ip_UnifiedCompliancePolicyProperties" minOccurs="0"/>
                <xsd:element ref="ns1:_ip_UnifiedCompliancePolicyUIAction"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68" nillable="true" ma:displayName="Unified Compliance Policy Properties" ma:hidden="true" ma:internalName="_ip_UnifiedCompliancePolicyProperties">
      <xsd:simpleType>
        <xsd:restriction base="dms:Note"/>
      </xsd:simpleType>
    </xsd:element>
    <xsd:element name="_ip_UnifiedCompliancePolicyUIAction" ma:index="6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8593c66-38e1-4137-ab99-741ea6ea2622" elementFormDefault="qualified">
    <xsd:import namespace="http://schemas.microsoft.com/office/2006/documentManagement/types"/>
    <xsd:import namespace="http://schemas.microsoft.com/office/infopath/2007/PartnerControls"/>
    <xsd:element name="DocOwner" ma:index="8" nillable="true" ma:displayName="Document Author" ma:SharePointGroup="0" ma:internalName="DocOwn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FirstApprover" ma:index="9" nillable="true" ma:displayName="First Document Authoriser" ma:SharePointGroup="0" ma:internalName="FirstApprov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DMSInternalReference" ma:index="10" nillable="true" ma:displayName="Related Reference" ma:internalName="CDMSInternalReference">
      <xsd:simpleType>
        <xsd:restriction base="dms:Text">
          <xsd:maxLength value="255"/>
        </xsd:restriction>
      </xsd:simpleType>
    </xsd:element>
    <xsd:element name="CDMSDocumentNumber" ma:index="12" nillable="true" ma:displayName="Document Number" ma:indexed="true" ma:internalName="CDMSDocumentNumber">
      <xsd:simpleType>
        <xsd:restriction base="dms:Text">
          <xsd:maxLength value="255"/>
        </xsd:restriction>
      </xsd:simpleType>
    </xsd:element>
    <xsd:element name="RevisionNumber" ma:index="13" nillable="true" ma:displayName="Revision Number" ma:decimals="2" ma:default="0" ma:internalName="RevisionNumber" ma:readOnly="false" ma:percentage="FALSE">
      <xsd:simpleType>
        <xsd:restriction base="dms:Number"/>
      </xsd:simpleType>
    </xsd:element>
    <xsd:element name="DatePublished" ma:index="14" nillable="true" ma:displayName="Date Published" ma:format="DateOnly" ma:indexed="true" ma:internalName="DatePublished" ma:readOnly="false">
      <xsd:simpleType>
        <xsd:restriction base="dms:DateTime"/>
      </xsd:simpleType>
    </xsd:element>
    <xsd:element name="LastApproverReviewDate" ma:index="15" nillable="true" ma:displayName="Last Approver Review Date" ma:format="DateOnly" ma:indexed="true" ma:internalName="LastApproverReviewDate" ma:readOnly="false">
      <xsd:simpleType>
        <xsd:restriction base="dms:DateTime"/>
      </xsd:simpleType>
    </xsd:element>
    <xsd:element name="CDMSNextReviewDate" ma:index="16" nillable="true" ma:displayName="Next Review Date" ma:format="DateOnly" ma:indexed="true" ma:internalName="CDMSNextReviewDate">
      <xsd:simpleType>
        <xsd:restriction base="dms:DateTime"/>
      </xsd:simpleType>
    </xsd:element>
    <xsd:element name="WorkingDocumentID" ma:index="17" nillable="true" ma:displayName="Working Document ID" ma:indexed="true" ma:internalName="WorkingDocumentID" ma:readOnly="false">
      <xsd:simpleType>
        <xsd:restriction base="dms:Text"/>
      </xsd:simpleType>
    </xsd:element>
    <xsd:element name="QualityControlled" ma:index="18" nillable="true" ma:displayName="Quality Controlled" ma:default="Yes" ma:format="RadioButtons" ma:internalName="QualityControlled" ma:readOnly="false">
      <xsd:simpleType>
        <xsd:restriction base="dms:Choice">
          <xsd:enumeration value="Yes"/>
          <xsd:enumeration value="No"/>
        </xsd:restriction>
      </xsd:simpleType>
    </xsd:element>
    <xsd:element name="CDMSOldDocumentNumber" ma:index="20" nillable="true" ma:displayName="Old Document Number" ma:hidden="true" ma:indexed="true" ma:internalName="CDMSOldDocumentNumber" ma:readOnly="false">
      <xsd:simpleType>
        <xsd:restriction base="dms:Text">
          <xsd:maxLength value="255"/>
        </xsd:restriction>
      </xsd:simpleType>
    </xsd:element>
    <xsd:element name="CDMSOldDocumentCategory" ma:index="21" nillable="true" ma:displayName="Old Document Category" ma:hidden="true" ma:internalName="CDMSOldDocumentCategory" ma:readOnly="false">
      <xsd:simpleType>
        <xsd:restriction base="dms:Text">
          <xsd:maxLength value="255"/>
        </xsd:restriction>
      </xsd:simpleType>
    </xsd:element>
    <xsd:element name="RelatedDocuments" ma:index="22" nillable="true" ma:displayName="Related Documents" ma:hidden="true" ma:internalName="RelatedDocuments" ma:readOnly="false">
      <xsd:simpleType>
        <xsd:restriction base="dms:Note"/>
      </xsd:simpleType>
    </xsd:element>
    <xsd:element name="SecondApprover" ma:index="25" nillable="true" ma:displayName="Second Document Authoriser" ma:hidden="true" ma:internalName="SecondApprove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e1304d08a024895939452836f62969b" ma:index="26" nillable="true" ma:taxonomy="true" ma:internalName="ae1304d08a024895939452836f62969b" ma:taxonomyFieldName="CDMSDepartment" ma:displayName="Department" ma:indexed="true" ma:readOnly="false" ma:fieldId="{ae1304d0-8a02-4895-9394-52836f62969b}" ma:sspId="1bf40b7e-ce7c-4dbb-a193-18cb3d644350" ma:termSetId="e85d5bab-ebb1-47af-b02e-3d728cf1f633" ma:anchorId="00000000-0000-0000-0000-000000000000" ma:open="false" ma:isKeyword="false">
      <xsd:complexType>
        <xsd:sequence>
          <xsd:element ref="pc:Terms" minOccurs="0" maxOccurs="1"/>
        </xsd:sequence>
      </xsd:complexType>
    </xsd:element>
    <xsd:element name="d438e3ff698c45d6980bbe40b0a2fdbe" ma:index="27" nillable="true" ma:taxonomy="true" ma:internalName="d438e3ff698c45d6980bbe40b0a2fdbe" ma:taxonomyFieldName="CDMSSecondApproverRole" ma:displayName="Second Document Authoriser Role" ma:readOnly="false" ma:fieldId="{d438e3ff-698c-45d6-980b-be40b0a2fdbe}" ma:sspId="1bf40b7e-ce7c-4dbb-a193-18cb3d644350" ma:termSetId="fb25ea5c-f223-4e65-96fd-524a60e5eba5" ma:anchorId="00000000-0000-0000-0000-000000000000" ma:open="false" ma:isKeyword="false">
      <xsd:complexType>
        <xsd:sequence>
          <xsd:element ref="pc:Terms" minOccurs="0" maxOccurs="1"/>
        </xsd:sequence>
      </xsd:complexType>
    </xsd:element>
    <xsd:element name="pad5ddd873de4443ae0c16900bbfb40c" ma:index="28" nillable="true" ma:taxonomy="true" ma:internalName="pad5ddd873de4443ae0c16900bbfb40c" ma:taxonomyFieldName="CDMSApproverRole" ma:displayName="First Document Authoriser Role" ma:readOnly="false" ma:fieldId="{9ad5ddd8-73de-4443-ae0c-16900bbfb40c}" ma:sspId="1bf40b7e-ce7c-4dbb-a193-18cb3d644350" ma:termSetId="fb25ea5c-f223-4e65-96fd-524a60e5eba5" ma:anchorId="00000000-0000-0000-0000-000000000000" ma:open="false" ma:isKeyword="false">
      <xsd:complexType>
        <xsd:sequence>
          <xsd:element ref="pc:Terms" minOccurs="0" maxOccurs="1"/>
        </xsd:sequence>
      </xsd:complexType>
    </xsd:element>
    <xsd:element name="dc022fafdfbf4098b1ab91734595fdba" ma:index="29" nillable="true" ma:taxonomy="true" ma:internalName="dc022fafdfbf4098b1ab91734595fdba" ma:taxonomyFieldName="CDMSDocumentType" ma:displayName="Document Type" ma:indexed="true" ma:default="" ma:fieldId="{dc022faf-dfbf-4098-b1ab-91734595fdba}" ma:sspId="1bf40b7e-ce7c-4dbb-a193-18cb3d644350" ma:termSetId="a0985e52-a26c-40f9-bb89-a33e6afb729f" ma:anchorId="00000000-0000-0000-0000-000000000000" ma:open="false" ma:isKeyword="false">
      <xsd:complexType>
        <xsd:sequence>
          <xsd:element ref="pc:Terms" minOccurs="0" maxOccurs="1"/>
        </xsd:sequence>
      </xsd:complexType>
    </xsd:element>
    <xsd:element name="bb9d527c1e8242d3900142e7d14f0c1a" ma:index="31" nillable="true" ma:taxonomy="true" ma:internalName="bb9d527c1e8242d3900142e7d14f0c1a" ma:taxonomyFieldName="PublishedCategory" ma:displayName="Published Category" ma:readOnly="false" ma:fieldId="{bb9d527c-1e82-42d3-9001-42e7d14f0c1a}" ma:sspId="1bf40b7e-ce7c-4dbb-a193-18cb3d644350" ma:termSetId="ef524dde-dac9-45e2-9a48-7d940d5decbf" ma:anchorId="00000000-0000-0000-0000-000000000000" ma:open="false" ma:isKeyword="false">
      <xsd:complexType>
        <xsd:sequence>
          <xsd:element ref="pc:Terms" minOccurs="0" maxOccurs="1"/>
        </xsd:sequence>
      </xsd:complexType>
    </xsd:element>
    <xsd:element name="_dlc_DocIdPersistId" ma:index="32" nillable="true" ma:displayName="Persist ID" ma:description="Keep ID on add." ma:hidden="true" ma:internalName="_dlc_DocIdPersistId" ma:readOnly="true">
      <xsd:simpleType>
        <xsd:restriction base="dms:Boolean"/>
      </xsd:simpleType>
    </xsd:element>
    <xsd:element name="e3318295dfd54c93a327852594aa7829" ma:index="34" nillable="true" ma:taxonomy="true" ma:internalName="e3318295dfd54c93a327852594aa7829" ma:taxonomyFieldName="CDMSDocOwnerRole" ma:displayName="Document Author Role" ma:readOnly="false" ma:fieldId="{e3318295-dfd5-4c93-a327-852594aa7829}" ma:sspId="1bf40b7e-ce7c-4dbb-a193-18cb3d644350" ma:termSetId="fb25ea5c-f223-4e65-96fd-524a60e5eba5" ma:anchorId="00000000-0000-0000-0000-000000000000" ma:open="false" ma:isKeyword="false">
      <xsd:complexType>
        <xsd:sequence>
          <xsd:element ref="pc:Terms" minOccurs="0" maxOccurs="1"/>
        </xsd:sequence>
      </xsd:complexType>
    </xsd:element>
    <xsd:element name="TaxCatchAll" ma:index="35" nillable="true" ma:displayName="Taxonomy Catch All Column" ma:hidden="true" ma:list="{94d1387b-9c4f-46ba-9b2f-5578f35c7768}" ma:internalName="TaxCatchAll" ma:showField="CatchAllData" ma:web="68593c66-38e1-4137-ab99-741ea6ea2622">
      <xsd:complexType>
        <xsd:complexContent>
          <xsd:extension base="dms:MultiChoiceLookup">
            <xsd:sequence>
              <xsd:element name="Value" type="dms:Lookup" maxOccurs="unbounded" minOccurs="0" nillable="true"/>
            </xsd:sequence>
          </xsd:extension>
        </xsd:complexContent>
      </xsd:complexType>
    </xsd:element>
    <xsd:element name="PinIt" ma:index="36" nillable="true" ma:displayName="Pin It" ma:internalName="PinIt">
      <xsd:simpleType>
        <xsd:restriction base="dms:Text"/>
      </xsd:simpleType>
    </xsd:element>
    <xsd:element name="Suggestion" ma:index="37" nillable="true" ma:displayName="Suggestion" ma:internalName="Suggestion">
      <xsd:simpleType>
        <xsd:restriction base="dms:Text"/>
      </xsd:simpleType>
    </xsd:element>
    <xsd:element name="TaxCatchAllLabel" ma:index="38" nillable="true" ma:displayName="Taxonomy Catch All Column1" ma:hidden="true" ma:list="{94d1387b-9c4f-46ba-9b2f-5578f35c7768}" ma:internalName="TaxCatchAllLabel" ma:readOnly="true" ma:showField="CatchAllDataLabel" ma:web="68593c66-38e1-4137-ab99-741ea6ea2622">
      <xsd:complexType>
        <xsd:complexContent>
          <xsd:extension base="dms:MultiChoiceLookup">
            <xsd:sequence>
              <xsd:element name="Value" type="dms:Lookup" maxOccurs="unbounded" minOccurs="0" nillable="true"/>
            </xsd:sequence>
          </xsd:extension>
        </xsd:complexContent>
      </xsd:complexType>
    </xsd:element>
    <xsd:element name="AllowsRebrand" ma:index="39" nillable="true" ma:displayName="Allows Rebrand?" ma:default="No" ma:format="RadioButtons" ma:internalName="AllowsRebrand">
      <xsd:simpleType>
        <xsd:restriction base="dms:Choice">
          <xsd:enumeration value="Yes"/>
          <xsd:enumeration value="No"/>
        </xsd:restriction>
      </xsd:simpleType>
    </xsd:element>
    <xsd:element name="c49b371eb44047f0b3d173f134f0880c" ma:index="40" nillable="true" ma:taxonomy="true" ma:internalName="c49b371eb44047f0b3d173f134f0880c" ma:taxonomyFieldName="CDMSDocumentCategory" ma:displayName="Document Category" ma:default="" ma:fieldId="{c49b371e-b440-47f0-b3d1-73f134f0880c}" ma:sspId="1bf40b7e-ce7c-4dbb-a193-18cb3d644350" ma:termSetId="f6db2e92-c20b-474b-a042-aa45e3d7c0bc" ma:anchorId="00000000-0000-0000-0000-000000000000" ma:open="false" ma:isKeyword="false">
      <xsd:complexType>
        <xsd:sequence>
          <xsd:element ref="pc:Terms" minOccurs="0" maxOccurs="1"/>
        </xsd:sequence>
      </xsd:complexType>
    </xsd:element>
    <xsd:element name="abdc206852004c0ba88de37922648ebe" ma:index="42" nillable="true" ma:taxonomy="true" ma:internalName="abdc206852004c0ba88de37922648ebe" ma:taxonomyFieldName="CDMSDocumentGroup" ma:displayName="Document Group" ma:indexed="true" ma:default="" ma:fieldId="{abdc2068-5200-4c0b-a88d-e37922648ebe}" ma:sspId="1bf40b7e-ce7c-4dbb-a193-18cb3d644350" ma:termSetId="1d6ecf7b-9d7f-46c9-9603-57d09a968058" ma:anchorId="00000000-0000-0000-0000-000000000000" ma:open="false" ma:isKeyword="false">
      <xsd:complexType>
        <xsd:sequence>
          <xsd:element ref="pc:Terms" minOccurs="0" maxOccurs="1"/>
        </xsd:sequence>
      </xsd:complexType>
    </xsd:element>
    <xsd:element name="ef18e77db37641609e4cf21c78da7ac3" ma:index="44" nillable="true" ma:taxonomy="true" ma:internalName="ef18e77db37641609e4cf21c78da7ac3" ma:taxonomyFieldName="CDMSSecurityClassification" ma:displayName="Security Classification" ma:default="34;#unrestricted|e7dac1cf-9764-4be1-9073-bcf0a5bc951b" ma:fieldId="{ef18e77d-b376-4160-9e4c-f21c78da7ac3}" ma:sspId="1bf40b7e-ce7c-4dbb-a193-18cb3d644350" ma:termSetId="7e08d06c-cda8-47b5-9407-a84ebdc74ced" ma:anchorId="00000000-0000-0000-0000-000000000000" ma:open="false" ma:isKeyword="false">
      <xsd:complexType>
        <xsd:sequence>
          <xsd:element ref="pc:Terms" minOccurs="0" maxOccurs="1"/>
        </xsd:sequence>
      </xsd:complexType>
    </xsd:element>
    <xsd:element name="fa019ef60cc7409db81cacb521d75251" ma:index="46" nillable="true" ma:taxonomy="true" ma:internalName="fa019ef60cc7409db81cacb521d75251" ma:taxonomyFieldName="CDMSTramClass" ma:displayName="Tram Class" ma:readOnly="false" ma:fieldId="{fa019ef6-0cc7-409d-b81c-acb521d75251}" ma:taxonomyMulti="true" ma:sspId="1bf40b7e-ce7c-4dbb-a193-18cb3d644350" ma:termSetId="6fd9004e-2600-44a8-96f2-4586a0f0694e" ma:anchorId="00000000-0000-0000-0000-000000000000" ma:open="false" ma:isKeyword="false">
      <xsd:complexType>
        <xsd:sequence>
          <xsd:element ref="pc:Terms" minOccurs="0" maxOccurs="1"/>
        </xsd:sequence>
      </xsd:complexType>
    </xsd:element>
    <xsd:element name="a76aeaa45bac408aa0976963324a0fae" ma:index="48" nillable="true" ma:taxonomy="true" ma:internalName="a76aeaa45bac408aa0976963324a0fae" ma:taxonomyFieldName="CDMSTramSystem" ma:displayName="Tram System" ma:readOnly="false" ma:fieldId="{a76aeaa4-5bac-408a-a097-6963324a0fae}" ma:taxonomyMulti="true" ma:sspId="1bf40b7e-ce7c-4dbb-a193-18cb3d644350" ma:termSetId="974dae01-f33c-4a67-8532-09a5d23934b1" ma:anchorId="00000000-0000-0000-0000-000000000000" ma:open="false" ma:isKeyword="false">
      <xsd:complexType>
        <xsd:sequence>
          <xsd:element ref="pc:Terms" minOccurs="0" maxOccurs="1"/>
        </xsd:sequence>
      </xsd:complexType>
    </xsd:element>
    <xsd:element name="_dlc_DocId" ma:index="49" nillable="true" ma:displayName="Document ID Value" ma:description="The value of the document ID assigned to this item." ma:indexed="true" ma:internalName="_dlc_DocId" ma:readOnly="true">
      <xsd:simpleType>
        <xsd:restriction base="dms:Text"/>
      </xsd:simpleType>
    </xsd:element>
    <xsd:element name="j009b91ea2f64bf9ba9150eb4197683a" ma:index="50" nillable="true" ma:taxonomy="true" ma:internalName="j009b91ea2f64bf9ba9150eb4197683a" ma:taxonomyFieldName="CDMSTramSubSystem" ma:displayName="Tram Sub System" ma:readOnly="false" ma:fieldId="{3009b91e-a2f6-4bf9-ba91-50eb4197683a}" ma:taxonomyMulti="true" ma:sspId="1bf40b7e-ce7c-4dbb-a193-18cb3d644350" ma:termSetId="3aa27890-e180-45b9-94a8-1f6d6cb0d8c5" ma:anchorId="00000000-0000-0000-0000-000000000000" ma:open="false" ma:isKeyword="false">
      <xsd:complexType>
        <xsd:sequence>
          <xsd:element ref="pc:Terms" minOccurs="0" maxOccurs="1"/>
        </xsd:sequence>
      </xsd:complexType>
    </xsd:element>
    <xsd:element name="_dlc_DocIdUrl" ma:index="5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o0fa15bca0bd46f18b043009b98314ba" ma:index="52" nillable="true" ma:taxonomy="true" ma:internalName="o0fa15bca0bd46f18b043009b98314ba" ma:taxonomyFieldName="CDMSEntity" ma:displayName="Entity" ma:indexed="true" ma:default="36;#Yarra|b7a94025-1fa4-4fa6-a6cc-f5f4d7abb2ff" ma:fieldId="{80fa15bc-a0bd-46f1-8b04-3009b98314ba}" ma:sspId="1bf40b7e-ce7c-4dbb-a193-18cb3d644350" ma:termSetId="c4312045-2c49-4b32-a289-bb7230f7efaa" ma:anchorId="00000000-0000-0000-0000-000000000000" ma:open="false" ma:isKeyword="false">
      <xsd:complexType>
        <xsd:sequence>
          <xsd:element ref="pc:Terms" minOccurs="0" maxOccurs="1"/>
        </xsd:sequence>
      </xsd:complexType>
    </xsd:element>
    <xsd:element name="CDMSSubscribers" ma:index="54" nillable="true" ma:displayName="Entity Subscribers" ma:default="Yarra" ma:internalName="CDMSSubscribers">
      <xsd:complexType>
        <xsd:complexContent>
          <xsd:extension base="dms:MultiChoice">
            <xsd:sequence>
              <xsd:element name="Value" maxOccurs="unbounded" minOccurs="0" nillable="true">
                <xsd:simpleType>
                  <xsd:restriction base="dms:Choice">
                    <xsd:enumeration value="Yarra"/>
                  </xsd:restriction>
                </xsd:simpleType>
              </xsd:element>
            </xsd:sequence>
          </xsd:extension>
        </xsd:complexContent>
      </xsd:complexType>
    </xsd:element>
    <xsd:element name="SharedWithUsers" ma:index="5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5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6d6445e-f1c5-4d88-bcdc-09a84c40cbaa" elementFormDefault="qualified">
    <xsd:import namespace="http://schemas.microsoft.com/office/2006/documentManagement/types"/>
    <xsd:import namespace="http://schemas.microsoft.com/office/infopath/2007/PartnerControls"/>
    <xsd:element name="MediaServiceMetadata" ma:index="55" nillable="true" ma:displayName="MediaServiceMetadata" ma:hidden="true" ma:internalName="MediaServiceMetadata" ma:readOnly="true">
      <xsd:simpleType>
        <xsd:restriction base="dms:Note"/>
      </xsd:simpleType>
    </xsd:element>
    <xsd:element name="MediaServiceFastMetadata" ma:index="56" nillable="true" ma:displayName="MediaServiceFastMetadata" ma:hidden="true" ma:internalName="MediaServiceFastMetadata" ma:readOnly="true">
      <xsd:simpleType>
        <xsd:restriction base="dms:Note"/>
      </xsd:simpleType>
    </xsd:element>
    <xsd:element name="MediaServiceAutoKeyPoints" ma:index="59" nillable="true" ma:displayName="MediaServiceAutoKeyPoints" ma:hidden="true" ma:internalName="MediaServiceAutoKeyPoints" ma:readOnly="true">
      <xsd:simpleType>
        <xsd:restriction base="dms:Note"/>
      </xsd:simpleType>
    </xsd:element>
    <xsd:element name="MediaServiceKeyPoints" ma:index="60" nillable="true" ma:displayName="KeyPoints" ma:internalName="MediaServiceKeyPoints" ma:readOnly="true">
      <xsd:simpleType>
        <xsd:restriction base="dms:Note">
          <xsd:maxLength value="255"/>
        </xsd:restriction>
      </xsd:simpleType>
    </xsd:element>
    <xsd:element name="MediaServiceAutoTags" ma:index="63" nillable="true" ma:displayName="Tags" ma:internalName="MediaServiceAutoTags" ma:readOnly="true">
      <xsd:simpleType>
        <xsd:restriction base="dms:Text"/>
      </xsd:simpleType>
    </xsd:element>
    <xsd:element name="MediaLengthInSeconds" ma:index="64" nillable="true" ma:displayName="MediaLengthInSeconds" ma:hidden="true" ma:internalName="MediaLengthInSeconds" ma:readOnly="true">
      <xsd:simpleType>
        <xsd:restriction base="dms:Unknown"/>
      </xsd:simpleType>
    </xsd:element>
    <xsd:element name="MediaServiceObjectDetectorVersions" ma:index="66" nillable="true" ma:displayName="MediaServiceObjectDetectorVersions" ma:hidden="true" ma:indexed="true" ma:internalName="MediaServiceObjectDetectorVersions" ma:readOnly="true">
      <xsd:simpleType>
        <xsd:restriction base="dms:Text"/>
      </xsd:simpleType>
    </xsd:element>
    <xsd:element name="MediaServiceSearchProperties" ma:index="67" nillable="true" ma:displayName="MediaServiceSearchProperties" ma:hidden="true" ma:internalName="MediaServiceSearchProperties" ma:readOnly="true">
      <xsd:simpleType>
        <xsd:restriction base="dms:Note"/>
      </xsd:simpleType>
    </xsd:element>
    <xsd:element name="MediaServiceBillingMetadata" ma:index="70"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33" ma:displayName="Content Type"/>
        <xsd:element ref="dc:title" minOccurs="0" maxOccurs="1" ma:index="1" ma:displayName="Title"/>
        <xsd:element ref="dc:subject" minOccurs="0" maxOccurs="1"/>
        <xsd:element ref="dc:description" minOccurs="0" maxOccurs="1" ma:index="11"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Urls xmlns="http://schemas.microsoft.com/sharepoint/v3/contenttype/forms/url">
  <Display>_layouts/15/SPListForm.aspx?PageType=4</Display>
  <DisplayComponentId>2315b941-1563-4c9d-8a5e-017bd49605ce</DisplayComponentId>
  <NewComponentId>&amp;amp;amp;amp;amp;lt;FormUrls xmlns="http://schemas.microsoft.com/sharepoint/v3/contenttype/forms/url"&amp;amp;amp;amp;amp;gt;&amp;amp;amp;amp;amp;lt;Display&amp;amp;amp;amp;amp;gt;_layouts/15/SPListForm.aspx?PageType=4&amp;amp;amp;amp;amp;lt;/Display&amp;amp;amp;amp;amp;gt;&amp;amp;amp;amp;amp;lt;DisplayComponentId&amp;amp;amp;amp;amp;gt;2315b941-1563-4c9d-8a5e-017bd49605ce&amp;amp;amp;amp;amp;lt;/DisplayComponentId&amp;amp;amp;amp;amp;gt;&amp;amp;amp;amp;amp;lt;DisplayFormTarget&amp;amp;amp;amp;amp;gt;NewWindow&amp;amp;amp;amp;amp;lt;/DisplayFormTarget&amp;amp;amp;amp;amp;gt;&amp;amp;amp;amp;amp;lt;EditFormTarget&amp;amp;amp;amp;amp;gt;NewWindow&amp;amp;amp;amp;amp;lt;/EditFormTarget&amp;amp;amp;amp;amp;gt;&amp;amp;amp;amp;amp;lt;NewFormTarget&amp;amp;amp;amp;amp;gt;NewWindow&amp;amp;amp;amp;amp;lt;/NewFormTarget&amp;amp;amp;amp;amp;gt;&amp;amp;amp;amp;amp;lt;/FormUrls&amp;amp;amp;amp;amp;gt;</NewComponentId>
  <DisplayFormTarget>NewWindow</DisplayFormTarget>
  <EditFormTarget>NewWindow</EditFormTarget>
  <NewFormTarget>NewWindow</NewFormTarget>
</FormUrls>
</file>

<file path=customXml/item6.xml><?xml version="1.0" encoding="utf-8"?>
<p:properties xmlns:p="http://schemas.microsoft.com/office/2006/metadata/properties" xmlns:xsi="http://www.w3.org/2001/XMLSchema-instance" xmlns:pc="http://schemas.microsoft.com/office/infopath/2007/PartnerControls">
  <documentManagement>
    <d438e3ff698c45d6980bbe40b0a2fdbe xmlns="68593c66-38e1-4137-ab99-741ea6ea2622">
      <Terms xmlns="http://schemas.microsoft.com/office/infopath/2007/PartnerControls"/>
    </d438e3ff698c45d6980bbe40b0a2fdbe>
    <j009b91ea2f64bf9ba9150eb4197683a xmlns="68593c66-38e1-4137-ab99-741ea6ea2622">
      <Terms xmlns="http://schemas.microsoft.com/office/infopath/2007/PartnerControls"/>
    </j009b91ea2f64bf9ba9150eb4197683a>
    <QualityControlled xmlns="68593c66-38e1-4137-ab99-741ea6ea2622">Yes</QualityControlled>
    <c49b371eb44047f0b3d173f134f0880c xmlns="68593c66-38e1-4137-ab99-741ea6ea2622">
      <Terms xmlns="http://schemas.microsoft.com/office/infopath/2007/PartnerControls">
        <TermInfo xmlns="http://schemas.microsoft.com/office/infopath/2007/PartnerControls">
          <TermName xmlns="http://schemas.microsoft.com/office/infopath/2007/PartnerControls">019 - General engineering and operational systems safety requirements</TermName>
          <TermId xmlns="http://schemas.microsoft.com/office/infopath/2007/PartnerControls">c50d825c-66b8-4756-9229-6320f5d87b34</TermId>
        </TermInfo>
      </Terms>
    </c49b371eb44047f0b3d173f134f0880c>
    <TaxCatchAll xmlns="68593c66-38e1-4137-ab99-741ea6ea2622">
      <Value>34</Value>
      <Value>393</Value>
      <Value>32</Value>
      <Value>36</Value>
      <Value>462</Value>
    </TaxCatchAll>
    <WorkingDocumentID xmlns="68593c66-38e1-4137-ab99-741ea6ea2622">CDMS-313846386-7832</WorkingDocumentID>
    <SecondApprover xmlns="68593c66-38e1-4137-ab99-741ea6ea2622">
      <UserInfo>
        <DisplayName/>
        <AccountId xsi:nil="true"/>
        <AccountType/>
      </UserInfo>
    </SecondApprover>
    <a76aeaa45bac408aa0976963324a0fae xmlns="68593c66-38e1-4137-ab99-741ea6ea2622">
      <Terms xmlns="http://schemas.microsoft.com/office/infopath/2007/PartnerControls"/>
    </a76aeaa45bac408aa0976963324a0fae>
    <FirstApprover xmlns="68593c66-38e1-4137-ab99-741ea6ea2622">
      <UserInfo>
        <DisplayName>Cherie Lee</DisplayName>
        <AccountId>5750</AccountId>
        <AccountType/>
      </UserInfo>
    </FirstApprover>
    <CDMSSubscribers xmlns="68593c66-38e1-4137-ab99-741ea6ea2622">
      <Value>Yarra</Value>
    </CDMSSubscribers>
    <RelatedDocuments xmlns="68593c66-38e1-4137-ab99-741ea6ea2622" xsi:nil="true"/>
    <CDMSInternalReference xmlns="68593c66-38e1-4137-ab99-741ea6ea2622" xsi:nil="true"/>
    <bb9d527c1e8242d3900142e7d14f0c1a xmlns="68593c66-38e1-4137-ab99-741ea6ea2622">
      <Terms xmlns="http://schemas.microsoft.com/office/infopath/2007/PartnerControls"/>
    </bb9d527c1e8242d3900142e7d14f0c1a>
    <fa019ef60cc7409db81cacb521d75251 xmlns="68593c66-38e1-4137-ab99-741ea6ea2622">
      <Terms xmlns="http://schemas.microsoft.com/office/infopath/2007/PartnerControls"/>
    </fa019ef60cc7409db81cacb521d75251>
    <RevisionNumber xmlns="68593c66-38e1-4137-ab99-741ea6ea2622">3.02</RevisionNumber>
    <DatePublished xmlns="68593c66-38e1-4137-ab99-741ea6ea2622">2026-06-24T06:56:51+00:00</DatePublished>
    <ae1304d08a024895939452836f62969b xmlns="68593c66-38e1-4137-ab99-741ea6ea2622">
      <Terms xmlns="http://schemas.microsoft.com/office/infopath/2007/PartnerControls"/>
    </ae1304d08a024895939452836f62969b>
    <ef18e77db37641609e4cf21c78da7ac3 xmlns="68593c66-38e1-4137-ab99-741ea6ea2622">
      <Terms xmlns="http://schemas.microsoft.com/office/infopath/2007/PartnerControls">
        <TermInfo xmlns="http://schemas.microsoft.com/office/infopath/2007/PartnerControls">
          <TermName xmlns="http://schemas.microsoft.com/office/infopath/2007/PartnerControls">Unrestricted</TermName>
          <TermId xmlns="http://schemas.microsoft.com/office/infopath/2007/PartnerControls">e7dac1cf-9764-4be1-9073-bcf0a5bc951b</TermId>
        </TermInfo>
      </Terms>
    </ef18e77db37641609e4cf21c78da7ac3>
    <LastApproverReviewDate xmlns="68593c66-38e1-4137-ab99-741ea6ea2622">2026-02-03T06:00:00+00:00</LastApproverReviewDate>
    <abdc206852004c0ba88de37922648ebe xmlns="68593c66-38e1-4137-ab99-741ea6ea2622">
      <Terms xmlns="http://schemas.microsoft.com/office/infopath/2007/PartnerControls">
        <TermInfo xmlns="http://schemas.microsoft.com/office/infopath/2007/PartnerControls">
          <TermName xmlns="http://schemas.microsoft.com/office/infopath/2007/PartnerControls">CE - Central Engineering ＆ Asset Management</TermName>
          <TermId xmlns="http://schemas.microsoft.com/office/infopath/2007/PartnerControls">f04b28c0-8285-41be-aafa-5dbfd72a5477</TermId>
        </TermInfo>
      </Terms>
    </abdc206852004c0ba88de37922648ebe>
    <o0fa15bca0bd46f18b043009b98314ba xmlns="68593c66-38e1-4137-ab99-741ea6ea2622">
      <Terms xmlns="http://schemas.microsoft.com/office/infopath/2007/PartnerControls">
        <TermInfo xmlns="http://schemas.microsoft.com/office/infopath/2007/PartnerControls">
          <TermName xmlns="http://schemas.microsoft.com/office/infopath/2007/PartnerControls">Yarra</TermName>
          <TermId xmlns="http://schemas.microsoft.com/office/infopath/2007/PartnerControls">b7a94025-1fa4-4fa6-a6cc-f5f4d7abb2ff</TermId>
        </TermInfo>
      </Terms>
    </o0fa15bca0bd46f18b043009b98314ba>
    <pad5ddd873de4443ae0c16900bbfb40c xmlns="68593c66-38e1-4137-ab99-741ea6ea2622">
      <Terms xmlns="http://schemas.microsoft.com/office/infopath/2007/PartnerControls"/>
    </pad5ddd873de4443ae0c16900bbfb40c>
    <e3318295dfd54c93a327852594aa7829 xmlns="68593c66-38e1-4137-ab99-741ea6ea2622">
      <Terms xmlns="http://schemas.microsoft.com/office/infopath/2007/PartnerControls"/>
    </e3318295dfd54c93a327852594aa7829>
    <AllowsRebrand xmlns="68593c66-38e1-4137-ab99-741ea6ea2622">No</AllowsRebrand>
    <CDMSDocumentNumber xmlns="68593c66-38e1-4137-ab99-741ea6ea2622">CE-019-SP-0042</CDMSDocumentNumber>
    <dc022fafdfbf4098b1ab91734595fdba xmlns="68593c66-38e1-4137-ab99-741ea6ea2622">
      <Terms xmlns="http://schemas.microsoft.com/office/infopath/2007/PartnerControls">
        <TermInfo xmlns="http://schemas.microsoft.com/office/infopath/2007/PartnerControls">
          <TermName xmlns="http://schemas.microsoft.com/office/infopath/2007/PartnerControls">SP - Specification</TermName>
          <TermId xmlns="http://schemas.microsoft.com/office/infopath/2007/PartnerControls">0c185a4d-75b6-4824-a1b4-83a289389468</TermId>
        </TermInfo>
      </Terms>
    </dc022fafdfbf4098b1ab91734595fdba>
    <DocOwner xmlns="68593c66-38e1-4137-ab99-741ea6ea2622">
      <UserInfo>
        <DisplayName>Dianne Banks</DisplayName>
        <AccountId>1453</AccountId>
        <AccountType/>
      </UserInfo>
    </DocOwner>
    <_dlc_DocId xmlns="68593c66-38e1-4137-ab99-741ea6ea2622">CDMS-362373286-5640</_dlc_DocId>
    <_dlc_DocIdUrl xmlns="68593c66-38e1-4137-ab99-741ea6ea2622">
      <Url>https://yarratrams.sharepoint.com/teams/cdms/_layouts/15/DocIdRedir.aspx?ID=CDMS-362373286-5640</Url>
      <Description>CDMS-362373286-5640</Description>
    </_dlc_DocIdUrl>
    <CDMSOldDocumentNumber xmlns="68593c66-38e1-4137-ab99-741ea6ea2622">SS-005-ST-0002</CDMSOldDocumentNumber>
    <CDMSOldDocumentCategory xmlns="68593c66-38e1-4137-ab99-741ea6ea2622">005 - Document Control Arrangements and Information Management</CDMSOldDocumentCategory>
    <CDMSNextReviewDate xmlns="68593c66-38e1-4137-ab99-741ea6ea2622">2030-02-03T06:00:00+00:00</CDMSNextReviewDate>
    <_ip_UnifiedCompliancePolicyUIAction xmlns="http://schemas.microsoft.com/sharepoint/v3" xsi:nil="true"/>
    <_ip_UnifiedCompliancePolicyProperties xmlns="http://schemas.microsoft.com/sharepoint/v3" xsi:nil="true"/>
    <PinIt xmlns="68593c66-38e1-4137-ab99-741ea6ea2622" xsi:nil="true"/>
    <Suggestion xmlns="68593c66-38e1-4137-ab99-741ea6ea2622" xsi:nil="true"/>
  </documentManagement>
</p:properties>
</file>

<file path=customXml/itemProps1.xml><?xml version="1.0" encoding="utf-8"?>
<ds:datastoreItem xmlns:ds="http://schemas.openxmlformats.org/officeDocument/2006/customXml" ds:itemID="{AE3CF76A-6560-4327-BD67-6C1CC0D69BEB}">
  <ds:schemaRefs>
    <ds:schemaRef ds:uri="http://schemas.openxmlformats.org/officeDocument/2006/bibliography"/>
  </ds:schemaRefs>
</ds:datastoreItem>
</file>

<file path=customXml/itemProps2.xml><?xml version="1.0" encoding="utf-8"?>
<ds:datastoreItem xmlns:ds="http://schemas.openxmlformats.org/officeDocument/2006/customXml" ds:itemID="{E2ED6B12-E022-43AE-8CDE-5CC71354DF6C}">
  <ds:schemaRefs>
    <ds:schemaRef ds:uri="http://schemas.microsoft.com/sharepoint/events"/>
  </ds:schemaRefs>
</ds:datastoreItem>
</file>

<file path=customXml/itemProps3.xml><?xml version="1.0" encoding="utf-8"?>
<ds:datastoreItem xmlns:ds="http://schemas.openxmlformats.org/officeDocument/2006/customXml" ds:itemID="{16BC7C66-8130-40C2-8995-5D6E92169A3A}">
  <ds:schemaRefs>
    <ds:schemaRef ds:uri="http://schemas.microsoft.com/sharepoint/v3/contenttype/forms"/>
  </ds:schemaRefs>
</ds:datastoreItem>
</file>

<file path=customXml/itemProps4.xml><?xml version="1.0" encoding="utf-8"?>
<ds:datastoreItem xmlns:ds="http://schemas.openxmlformats.org/officeDocument/2006/customXml" ds:itemID="{A0D27B06-857D-4135-8C10-993CB23996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8593c66-38e1-4137-ab99-741ea6ea2622"/>
    <ds:schemaRef ds:uri="d6d6445e-f1c5-4d88-bcdc-09a84c40cb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079BCAF-CBFA-474E-A6A2-586DE3B53254}">
  <ds:schemaRefs>
    <ds:schemaRef ds:uri="http://schemas.microsoft.com/sharepoint/v3/contenttype/forms/url"/>
  </ds:schemaRefs>
</ds:datastoreItem>
</file>

<file path=customXml/itemProps6.xml><?xml version="1.0" encoding="utf-8"?>
<ds:datastoreItem xmlns:ds="http://schemas.openxmlformats.org/officeDocument/2006/customXml" ds:itemID="{C2C91FE0-DAA4-48D5-9C5A-1CCB4977E6EE}">
  <ds:schemaRefs>
    <ds:schemaRef ds:uri="http://schemas.microsoft.com/office/2006/metadata/properties"/>
    <ds:schemaRef ds:uri="http://schemas.microsoft.com/office/infopath/2007/PartnerControls"/>
    <ds:schemaRef ds:uri="68593c66-38e1-4137-ab99-741ea6ea2622"/>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Standard Template.dotx</Template>
  <TotalTime>0</TotalTime>
  <Pages>8</Pages>
  <Words>1808</Words>
  <Characters>9732</Characters>
  <Application>Microsoft Office Word</Application>
  <DocSecurity>4</DocSecurity>
  <Lines>294</Lines>
  <Paragraphs>240</Paragraphs>
  <ScaleCrop>false</ScaleCrop>
  <Company>Yarra Trams</Company>
  <LinksUpToDate>false</LinksUpToDate>
  <CharactersWithSpaces>11300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Infrastructure - Specification - Buffer Stops</dc:title>
  <dc:subject/>
  <dc:creator>Damon Isbester</dc:creator>
  <cp:keywords/>
  <dc:description/>
  <cp:lastModifiedBy>Rajat Sharma</cp:lastModifiedBy>
  <cp:revision>2</cp:revision>
  <cp:lastPrinted>2023-01-13T00:29:00Z</cp:lastPrinted>
  <dcterms:created xsi:type="dcterms:W3CDTF">2026-07-08T07:03:00Z</dcterms:created>
  <dcterms:modified xsi:type="dcterms:W3CDTF">2026-07-08T07:03:00Z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0x0101008C460795D37CA44DB3DAB407F9197C3700E77AC28668BE6640A9AB72B11C80A429008AB003D58386B341BD61CC07D09B6FC3</vt:lpwstr>
  </property>
  <property fmtid="{D5CDD505-2E9C-101B-9397-08002B2CF9AE}" pid="3" name="CDMSEntity">
    <vt:lpwstr>36;#Yarra|b7a94025-1fa4-4fa6-a6cc-f5f4d7abb2ff</vt:lpwstr>
  </property>
  <property fmtid="{D5CDD505-2E9C-101B-9397-08002B2CF9AE}" pid="4" name="CDMSSecurityClassification">
    <vt:lpwstr>34;#Unrestricted|e7dac1cf-9764-4be1-9073-bcf0a5bc951b</vt:lpwstr>
  </property>
  <property fmtid="{D5CDD505-2E9C-101B-9397-08002B2CF9AE}" pid="5" name="_dlc_DocIdItemGuid">
    <vt:lpwstr>2215ff9f-55bd-40dc-8b5e-e6a9eebf0782</vt:lpwstr>
  </property>
  <property fmtid="{D5CDD505-2E9C-101B-9397-08002B2CF9AE}" pid="6" name="CDMSSecondApproverRole">
    <vt:lpwstr/>
  </property>
  <property fmtid="{D5CDD505-2E9C-101B-9397-08002B2CF9AE}" pid="7" name="CDMSDocumentType">
    <vt:lpwstr>462;#SP - Specification|0c185a4d-75b6-4824-a1b4-83a289389468</vt:lpwstr>
  </property>
  <property fmtid="{D5CDD505-2E9C-101B-9397-08002B2CF9AE}" pid="8" name="CDMSApproverRole">
    <vt:lpwstr/>
  </property>
  <property fmtid="{D5CDD505-2E9C-101B-9397-08002B2CF9AE}" pid="9" name="CDMSTramClass">
    <vt:lpwstr/>
  </property>
  <property fmtid="{D5CDD505-2E9C-101B-9397-08002B2CF9AE}" pid="10" name="CDMSTramSystem">
    <vt:lpwstr/>
  </property>
  <property fmtid="{D5CDD505-2E9C-101B-9397-08002B2CF9AE}" pid="11" name="PublishedCategory">
    <vt:lpwstr/>
  </property>
  <property fmtid="{D5CDD505-2E9C-101B-9397-08002B2CF9AE}" pid="12" name="CDMSDocumentGroup">
    <vt:lpwstr>32;#CE - Central Engineering ＆ Asset Management|f04b28c0-8285-41be-aafa-5dbfd72a5477</vt:lpwstr>
  </property>
  <property fmtid="{D5CDD505-2E9C-101B-9397-08002B2CF9AE}" pid="13" name="CDMSTramSubSystem">
    <vt:lpwstr/>
  </property>
  <property fmtid="{D5CDD505-2E9C-101B-9397-08002B2CF9AE}" pid="14" name="CDMSDepartment">
    <vt:lpwstr/>
  </property>
  <property fmtid="{D5CDD505-2E9C-101B-9397-08002B2CF9AE}" pid="15" name="CDMSDocOwnerRole">
    <vt:lpwstr/>
  </property>
  <property fmtid="{D5CDD505-2E9C-101B-9397-08002B2CF9AE}" pid="16" name="CDMSDocumentCategory">
    <vt:lpwstr>393;#019 - General engineering and operational systems safety requirements|c50d825c-66b8-4756-9229-6320f5d87b34</vt:lpwstr>
  </property>
  <property fmtid="{D5CDD505-2E9C-101B-9397-08002B2CF9AE}" pid="17" name="Order">
    <vt:r8>496300</vt:r8>
  </property>
  <property fmtid="{D5CDD505-2E9C-101B-9397-08002B2CF9AE}" pid="18" name="xd_ProgID">
    <vt:lpwstr/>
  </property>
  <property fmtid="{D5CDD505-2E9C-101B-9397-08002B2CF9AE}" pid="19" name="TemplateUrl">
    <vt:lpwstr/>
  </property>
  <property fmtid="{D5CDD505-2E9C-101B-9397-08002B2CF9AE}" pid="20" name="IconOverlay">
    <vt:lpwstr/>
  </property>
  <property fmtid="{D5CDD505-2E9C-101B-9397-08002B2CF9AE}" pid="21" name="QPFlag">
    <vt:bool>false</vt:bool>
  </property>
  <property fmtid="{D5CDD505-2E9C-101B-9397-08002B2CF9AE}" pid="22" name="ReviewTiming">
    <vt:r8>48</vt:r8>
  </property>
  <property fmtid="{D5CDD505-2E9C-101B-9397-08002B2CF9AE}" pid="23" name="_ExtendedDescription">
    <vt:lpwstr/>
  </property>
  <property fmtid="{D5CDD505-2E9C-101B-9397-08002B2CF9AE}" pid="24" name="Quick Publish(1)">
    <vt:lpwstr>, </vt:lpwstr>
  </property>
  <property fmtid="{D5CDD505-2E9C-101B-9397-08002B2CF9AE}" pid="25" name="Approve Archival">
    <vt:lpwstr>, </vt:lpwstr>
  </property>
  <property fmtid="{D5CDD505-2E9C-101B-9397-08002B2CF9AE}" pid="26" name="Approve and Publish">
    <vt:lpwstr>, </vt:lpwstr>
  </property>
  <property fmtid="{D5CDD505-2E9C-101B-9397-08002B2CF9AE}" pid="27" name="Review and Feedback">
    <vt:lpwstr>, </vt:lpwstr>
  </property>
  <property fmtid="{D5CDD505-2E9C-101B-9397-08002B2CF9AE}" pid="28" name="Datafix Quick Publish">
    <vt:lpwstr>, </vt:lpwstr>
  </property>
  <property fmtid="{D5CDD505-2E9C-101B-9397-08002B2CF9AE}" pid="29" name="GrammarlyDocumentId">
    <vt:lpwstr>a218799a16caa919e940942822fcdd53619af87a233a8e672e2e49195e69d96e</vt:lpwstr>
  </property>
  <property fmtid="{D5CDD505-2E9C-101B-9397-08002B2CF9AE}" pid="30" name="Post Publishing Actions V400">
    <vt:lpwstr>https://yarratrams.sharepoint.com/teams/cdms/_layouts/15/wrkstat.aspx?List=ac97533f-1294-478f-8634-1f8d7a692391&amp;WorkflowInstanceName=14b3d972-8f8d-4ad7-838f-45904e26e403, Post Publishing</vt:lpwstr>
  </property>
  <property fmtid="{D5CDD505-2E9C-101B-9397-08002B2CF9AE}" pid="31" name="MediaServiceImageTags">
    <vt:lpwstr/>
  </property>
  <property fmtid="{D5CDD505-2E9C-101B-9397-08002B2CF9AE}" pid="32" name="Next Review Date">
    <vt:filetime>2025-08-28T07:00:00Z</vt:filetime>
  </property>
  <property fmtid="{D5CDD505-2E9C-101B-9397-08002B2CF9AE}" pid="33" name="ClassificationContentMarkingHeaderShapeIds">
    <vt:lpwstr>ca59905,71827180,1e0d83f0</vt:lpwstr>
  </property>
  <property fmtid="{D5CDD505-2E9C-101B-9397-08002B2CF9AE}" pid="34" name="ClassificationContentMarkingHeaderFontProps">
    <vt:lpwstr>#ff0000,12,Aptos</vt:lpwstr>
  </property>
  <property fmtid="{D5CDD505-2E9C-101B-9397-08002B2CF9AE}" pid="35" name="ClassificationContentMarkingHeaderText">
    <vt:lpwstr>OFFICIAL</vt:lpwstr>
  </property>
  <property fmtid="{D5CDD505-2E9C-101B-9397-08002B2CF9AE}" pid="36" name="ClassificationContentMarkingFooterShapeIds">
    <vt:lpwstr>3161c433,2bac8ca0,5d057591</vt:lpwstr>
  </property>
  <property fmtid="{D5CDD505-2E9C-101B-9397-08002B2CF9AE}" pid="37" name="ClassificationContentMarkingFooterFontProps">
    <vt:lpwstr>#ff0000,12,Aptos</vt:lpwstr>
  </property>
  <property fmtid="{D5CDD505-2E9C-101B-9397-08002B2CF9AE}" pid="38" name="ClassificationContentMarkingFooterText">
    <vt:lpwstr>OFFICIAL</vt:lpwstr>
  </property>
  <property fmtid="{D5CDD505-2E9C-101B-9397-08002B2CF9AE}" pid="39" name="MSIP_Label_b2cd4f1a-216b-4d6e-a067-920515c10e7f_Enabled">
    <vt:lpwstr>true</vt:lpwstr>
  </property>
  <property fmtid="{D5CDD505-2E9C-101B-9397-08002B2CF9AE}" pid="40" name="MSIP_Label_b2cd4f1a-216b-4d6e-a067-920515c10e7f_SetDate">
    <vt:lpwstr>2026-03-16T23:14:23Z</vt:lpwstr>
  </property>
  <property fmtid="{D5CDD505-2E9C-101B-9397-08002B2CF9AE}" pid="41" name="MSIP_Label_b2cd4f1a-216b-4d6e-a067-920515c10e7f_Method">
    <vt:lpwstr>Standard</vt:lpwstr>
  </property>
  <property fmtid="{D5CDD505-2E9C-101B-9397-08002B2CF9AE}" pid="42" name="MSIP_Label_b2cd4f1a-216b-4d6e-a067-920515c10e7f_Name">
    <vt:lpwstr>OFFICIAL_Label</vt:lpwstr>
  </property>
  <property fmtid="{D5CDD505-2E9C-101B-9397-08002B2CF9AE}" pid="43" name="MSIP_Label_b2cd4f1a-216b-4d6e-a067-920515c10e7f_SiteId">
    <vt:lpwstr>199b72ab-1cf2-4095-a988-6c4f2e9fbea2</vt:lpwstr>
  </property>
  <property fmtid="{D5CDD505-2E9C-101B-9397-08002B2CF9AE}" pid="44" name="MSIP_Label_b2cd4f1a-216b-4d6e-a067-920515c10e7f_ActionId">
    <vt:lpwstr>e364914a-f072-4b7d-a40e-92cb7c6f30ab</vt:lpwstr>
  </property>
  <property fmtid="{D5CDD505-2E9C-101B-9397-08002B2CF9AE}" pid="45" name="MSIP_Label_b2cd4f1a-216b-4d6e-a067-920515c10e7f_ContentBits">
    <vt:lpwstr>3</vt:lpwstr>
  </property>
  <property fmtid="{D5CDD505-2E9C-101B-9397-08002B2CF9AE}" pid="46" name="MSIP_Label_b2cd4f1a-216b-4d6e-a067-920515c10e7f_Tag">
    <vt:lpwstr>10, 3, 0, 1</vt:lpwstr>
  </property>
  <property fmtid="{D5CDD505-2E9C-101B-9397-08002B2CF9AE}" pid="47" name="docLang">
    <vt:lpwstr>en</vt:lpwstr>
  </property>
</Properties>
</file>